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pPr w:leftFromText="142" w:rightFromText="142" w:vertAnchor="page" w:horzAnchor="page" w:tblpX="6130" w:tblpY="664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5"/>
      </w:tblGrid>
      <w:tr w:rsidR="00516783" w:rsidRPr="004A39CF" w14:paraId="0CE84316" w14:textId="77777777" w:rsidTr="00CF39D2">
        <w:trPr>
          <w:trHeight w:val="340"/>
        </w:trPr>
        <w:sdt>
          <w:sdtPr>
            <w:rPr>
              <w:rFonts w:ascii="Arial Black" w:hAnsi="Arial Black"/>
              <w:sz w:val="20"/>
            </w:rPr>
            <w:alias w:val="BeslutsparagrafBeslutsinstansNamn"/>
            <w:tag w:val="BeslutsparagrafBeslutsinstansNamn"/>
            <w:id w:val="133309354"/>
            <w:placeholder>
              <w:docPart w:val="DC8510B2BFF94546AE1C2E20603AA47E"/>
            </w:placeholder>
            <w:dataBinding w:xpath="/Global_Decision[1]/DecisionParagraph.Authority.Name[1]" w:storeItemID="{97A262CD-A6C9-4974-8392-D3F8DCE023A3}"/>
            <w:text/>
          </w:sdtPr>
          <w:sdtEndPr/>
          <w:sdtContent>
            <w:tc>
              <w:tcPr>
                <w:tcW w:w="49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42EA7CE" w14:textId="083731F2" w:rsidR="00516783" w:rsidRPr="004A39CF" w:rsidRDefault="003F38D8" w:rsidP="00772FEF">
                <w:pPr>
                  <w:pStyle w:val="Sidhuvud"/>
                  <w:spacing w:after="120"/>
                  <w:ind w:left="284"/>
                  <w:rPr>
                    <w:rFonts w:ascii="Arial Black" w:hAnsi="Arial Black"/>
                    <w:sz w:val="20"/>
                  </w:rPr>
                </w:pPr>
                <w:r>
                  <w:rPr>
                    <w:rFonts w:ascii="Arial Black" w:hAnsi="Arial Black"/>
                    <w:sz w:val="20"/>
                  </w:rPr>
                  <w:t>Kommunstyrelsen</w:t>
                </w:r>
              </w:p>
            </w:tc>
          </w:sdtContent>
        </w:sdt>
      </w:tr>
      <w:tr w:rsidR="00CF39D2" w:rsidRPr="004A39CF" w14:paraId="6AFA546C" w14:textId="77777777" w:rsidTr="00CF39D2">
        <w:trPr>
          <w:trHeight w:val="480"/>
        </w:trPr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</w:tcPr>
          <w:p w14:paraId="7FC8DD45" w14:textId="3DB2BB34" w:rsidR="00CF39D2" w:rsidRDefault="006E489C" w:rsidP="006E489C">
            <w:pPr>
              <w:pStyle w:val="Sidhuvud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Protokoll</w:t>
            </w:r>
          </w:p>
          <w:sdt>
            <w:sdtPr>
              <w:alias w:val="BeslutsparagrafMöteDatum"/>
              <w:tag w:val="BeslutsparagrafMöteDatum"/>
              <w:id w:val="-1815168992"/>
              <w:placeholder>
                <w:docPart w:val="4389772F79DF420C990D6EC522DE0711"/>
              </w:placeholder>
              <w:dataBinding w:xpath="/Global_Decision[1]/DecisionParagraph.Meeting.Date[1]" w:storeItemID="{97A262CD-A6C9-4974-8392-D3F8DCE023A3}"/>
              <w:text/>
            </w:sdtPr>
            <w:sdtEndPr/>
            <w:sdtContent>
              <w:p w14:paraId="4D810DC6" w14:textId="0273723B" w:rsidR="006E489C" w:rsidRPr="004A39CF" w:rsidRDefault="003F38D8" w:rsidP="006E489C">
                <w:pPr>
                  <w:pStyle w:val="Sidhuvud"/>
                </w:pPr>
                <w:r>
                  <w:t>2023-12-11</w:t>
                </w:r>
              </w:p>
            </w:sdtContent>
          </w:sdt>
        </w:tc>
      </w:tr>
    </w:tbl>
    <w:bookmarkStart w:id="0" w:name="Position"/>
    <w:bookmarkEnd w:id="0"/>
    <w:p w14:paraId="208597DE" w14:textId="1C44F83B" w:rsidR="008A20D5" w:rsidRDefault="009E0484" w:rsidP="004A39CF">
      <w:pPr>
        <w:pStyle w:val="Rubrik1"/>
      </w:pPr>
      <w:sdt>
        <w:sdtPr>
          <w:rPr>
            <w:rFonts w:ascii="Arial" w:hAnsi="Arial" w:cs="Arial"/>
            <w:sz w:val="22"/>
            <w:szCs w:val="22"/>
          </w:rPr>
          <w:alias w:val="BeslutsparagrafBeslutsinstansKod"/>
          <w:tag w:val="BeslutsparagrafBeslutsinstansKod"/>
          <w:id w:val="503248886"/>
          <w:placeholder>
            <w:docPart w:val="C3CAA7073FA74C9FA701A43E0D0A924C"/>
          </w:placeholder>
          <w:dataBinding w:xpath="/Global_Decision[1]/DecisionParagraph.Authority.Code[1]" w:storeItemID="{97A262CD-A6C9-4974-8392-D3F8DCE023A3}"/>
          <w:text/>
        </w:sdtPr>
        <w:sdtEndPr/>
        <w:sdtContent>
          <w:r w:rsidR="003F38D8">
            <w:rPr>
              <w:rFonts w:ascii="Arial" w:hAnsi="Arial" w:cs="Arial"/>
              <w:sz w:val="22"/>
              <w:szCs w:val="22"/>
            </w:rPr>
            <w:t>KS</w:t>
          </w:r>
        </w:sdtContent>
      </w:sdt>
      <w:r w:rsidR="00D4043C" w:rsidRPr="001F39B2">
        <w:rPr>
          <w:rFonts w:ascii="Arial" w:hAnsi="Arial" w:cs="Arial"/>
          <w:sz w:val="22"/>
          <w:szCs w:val="22"/>
        </w:rPr>
        <w:t xml:space="preserve"> § </w:t>
      </w:r>
      <w:sdt>
        <w:sdtPr>
          <w:rPr>
            <w:rFonts w:ascii="Arial" w:hAnsi="Arial" w:cs="Arial"/>
            <w:sz w:val="22"/>
            <w:szCs w:val="22"/>
          </w:rPr>
          <w:alias w:val="BeslutsparagrafNummer"/>
          <w:tag w:val="BeslutsparagrafNummer"/>
          <w:id w:val="-339241374"/>
          <w:placeholder>
            <w:docPart w:val="F077AF09CE4047FEAEEFB99E55814A8B"/>
          </w:placeholder>
          <w:dataBinding w:xpath="/Global_Decision[1]/DecisionParagraph.Number[1]" w:storeItemID="{97A262CD-A6C9-4974-8392-D3F8DCE023A3}"/>
          <w:text/>
        </w:sdtPr>
        <w:sdtEndPr/>
        <w:sdtContent>
          <w:r w:rsidR="003F38D8">
            <w:rPr>
              <w:rFonts w:ascii="Arial" w:hAnsi="Arial" w:cs="Arial"/>
              <w:sz w:val="22"/>
              <w:szCs w:val="22"/>
            </w:rPr>
            <w:t>391</w:t>
          </w:r>
        </w:sdtContent>
      </w:sdt>
      <w:r w:rsidR="00D4043C" w:rsidRPr="001F39B2">
        <w:rPr>
          <w:rFonts w:ascii="Arial" w:hAnsi="Arial" w:cs="Arial"/>
          <w:sz w:val="22"/>
          <w:szCs w:val="22"/>
        </w:rPr>
        <w:br/>
      </w:r>
      <w:sdt>
        <w:sdtPr>
          <w:alias w:val="ins_Rubrik"/>
          <w:tag w:val="ins_Rubrik"/>
          <w:id w:val="352931415"/>
          <w:placeholder>
            <w:docPart w:val="A0D6D79956C4467D844F72F06C0BD2B2"/>
          </w:placeholder>
          <w:text/>
        </w:sdtPr>
        <w:sdtEndPr/>
        <w:sdtContent>
          <w:r w:rsidR="00822646">
            <w:t>Detaljplan för cirkulationsplats Didrikslund del av Västervik 3:1 m.fl., Västervik, Västerviks kommun, Kalmar län - antagande</w:t>
          </w:r>
        </w:sdtContent>
      </w:sdt>
    </w:p>
    <w:p w14:paraId="38F97A64" w14:textId="51E33324" w:rsidR="00B305B1" w:rsidRPr="00B305B1" w:rsidRDefault="00B305B1" w:rsidP="00B305B1">
      <w:r>
        <w:t xml:space="preserve">Diarienummer </w:t>
      </w:r>
      <w:sdt>
        <w:sdtPr>
          <w:alias w:val="ÄrendeDiarieNr"/>
          <w:tag w:val="ÄrendeDiarieNr"/>
          <w:id w:val="854844881"/>
          <w:placeholder>
            <w:docPart w:val="039CE2B0F872471CA2998E39088BA0BD"/>
          </w:placeholder>
          <w:dataBinding w:xpath="/Global_Decision[1]/ParentCase.NumberSequence[1]" w:storeItemID="{97A262CD-A6C9-4974-8392-D3F8DCE023A3}"/>
          <w:text/>
        </w:sdtPr>
        <w:sdtEndPr/>
        <w:sdtContent>
          <w:r w:rsidR="003F38D8">
            <w:t>2022/10</w:t>
          </w:r>
        </w:sdtContent>
      </w:sdt>
    </w:p>
    <w:p w14:paraId="31F3CF43" w14:textId="71019E7A" w:rsidR="00CD75C1" w:rsidRDefault="00DA1446" w:rsidP="001F39B2">
      <w:pPr>
        <w:pStyle w:val="Rubrik2"/>
      </w:pPr>
      <w:r>
        <w:t>Sammanfattning av ärendet</w:t>
      </w:r>
    </w:p>
    <w:p w14:paraId="0FD410BB" w14:textId="77777777" w:rsidR="003F38D8" w:rsidRDefault="003F38D8" w:rsidP="003F38D8">
      <w:r>
        <w:t>Detaljplanens syfte är att skapa förutsättningar för en cirkulationsplats vid korsningen Folkparksvägen och vattentornsvägen. Planen syftar även till att utveckla cykelvägnätet och säkrare gångpassager.</w:t>
      </w:r>
    </w:p>
    <w:p w14:paraId="55928A3C" w14:textId="77777777" w:rsidR="003F38D8" w:rsidRDefault="003F38D8" w:rsidP="003F38D8">
      <w:r>
        <w:t>Under granskningen inkom Lantmäteriet med synpunkter som har tillgodosetts inför antagandet. Endast redaktionella ändringar har gjorts efter granskningen och det bedöms inte finns några kvarvarande synpunkter.</w:t>
      </w:r>
    </w:p>
    <w:p w14:paraId="71CDF164" w14:textId="7643EC99" w:rsidR="003F38D8" w:rsidRDefault="003F38D8" w:rsidP="003F38D8">
      <w:r>
        <w:t>Enheten för samhällsbyggnad bedömer i tjänsteskrivelse 28 november 2023 att förslaget till detaljplan innebär en lämplig och långsiktigt hållbar markanvändning av området och föreslår att kommunstyrelsen antar detaljplanen.</w:t>
      </w:r>
    </w:p>
    <w:p w14:paraId="359CF2FD" w14:textId="3A89025F" w:rsidR="00DA1446" w:rsidRDefault="003C6753" w:rsidP="003C6753">
      <w:pPr>
        <w:pStyle w:val="Rubrik2"/>
      </w:pPr>
      <w:r>
        <w:t>Förslag till beslut</w:t>
      </w:r>
    </w:p>
    <w:p w14:paraId="1A1CBA70" w14:textId="40EF8517" w:rsidR="003F38D8" w:rsidRDefault="003F38D8" w:rsidP="003F38D8">
      <w:pPr>
        <w:spacing w:after="120"/>
        <w:ind w:right="1134"/>
      </w:pPr>
      <w:r>
        <w:t>Kommunstyrelsen beslutar</w:t>
      </w:r>
    </w:p>
    <w:p w14:paraId="708A7320" w14:textId="645ADD6F" w:rsidR="003F38D8" w:rsidRDefault="003F38D8" w:rsidP="003F38D8">
      <w:pPr>
        <w:spacing w:after="120"/>
        <w:ind w:right="1134"/>
      </w:pPr>
      <w:r>
        <w:t>att godkänna granskningsutlåtandet,</w:t>
      </w:r>
    </w:p>
    <w:p w14:paraId="0A6F8BCA" w14:textId="2C26AD18" w:rsidR="003F38D8" w:rsidRDefault="003F38D8" w:rsidP="003F38D8">
      <w:pPr>
        <w:spacing w:after="120"/>
        <w:ind w:right="1134"/>
      </w:pPr>
      <w:r>
        <w:t>att godkänna planhandlingarna, samt</w:t>
      </w:r>
    </w:p>
    <w:p w14:paraId="7FD4DB42" w14:textId="62CB3DC5" w:rsidR="001D0819" w:rsidRDefault="003F38D8" w:rsidP="003F38D8">
      <w:r>
        <w:t>att anta detaljplan för del av fastigheten Västervik 3:1 m.fl., Cirkulationsplats Didrikslund, Västervik, Västerviks kommun, Kalmar län.</w:t>
      </w:r>
    </w:p>
    <w:p w14:paraId="43829059" w14:textId="45506A96" w:rsidR="00D45B02" w:rsidRDefault="00D45B02" w:rsidP="003C6753">
      <w:pPr>
        <w:pStyle w:val="Rubrik2"/>
      </w:pPr>
      <w:r>
        <w:t>Förslag på mötet</w:t>
      </w:r>
    </w:p>
    <w:p w14:paraId="3EE2352B" w14:textId="77777777" w:rsidR="00D45B02" w:rsidRDefault="00D45B02" w:rsidP="00D45B02">
      <w:r>
        <w:t>Ordföranden yrkar bifall till förslaget till beslut.</w:t>
      </w:r>
    </w:p>
    <w:p w14:paraId="071E89B1" w14:textId="77777777" w:rsidR="00D45B02" w:rsidRDefault="00D45B02" w:rsidP="00D45B02">
      <w:r>
        <w:t>Fredrik Lindwall (C) yrkar som tillägg att ge uppdrag till kommunstyrelsens förvaltning att återkomma med en redovisning hur förvaltningen planerar att använda budgeten för projektet med cirkulationsplats i Didrikslund.</w:t>
      </w:r>
    </w:p>
    <w:p w14:paraId="11A859CF" w14:textId="4503F2B3" w:rsidR="00DA1446" w:rsidRDefault="003C6753" w:rsidP="003C6753">
      <w:pPr>
        <w:pStyle w:val="Rubrik2"/>
      </w:pPr>
      <w:r>
        <w:t>Beslutsgång</w:t>
      </w:r>
    </w:p>
    <w:p w14:paraId="3ED6CF67" w14:textId="77777777" w:rsidR="00D45B02" w:rsidRDefault="00D45B02" w:rsidP="00D45B02">
      <w:r>
        <w:t>Ordföranden ställer förslaget till beslut under proposition och finner att kommunstyrelsen bifaller förslaget.</w:t>
      </w:r>
    </w:p>
    <w:p w14:paraId="020B834A" w14:textId="728F9D6D" w:rsidR="00D45B02" w:rsidRDefault="00D45B02" w:rsidP="00D45B02">
      <w:r>
        <w:t>Ordföranden ställer Fredrik Lindwalls (C) tilläggsyrkande under proposition och finner att kommunstyrelsen bifaller yrkandet.</w:t>
      </w:r>
    </w:p>
    <w:p w14:paraId="071B81ED" w14:textId="35777458" w:rsidR="00DA1446" w:rsidRDefault="009E0484" w:rsidP="00CB4705">
      <w:pPr>
        <w:pStyle w:val="Rubrik2"/>
      </w:pPr>
      <w:sdt>
        <w:sdtPr>
          <w:alias w:val="BeslutsparagrafBeslutsinstansNamn"/>
          <w:tag w:val="BeslutsparagrafBeslutsinstansNamn"/>
          <w:id w:val="650335125"/>
          <w:placeholder>
            <w:docPart w:val="00AF82CC3CB54DD8B6F2BD1BC12424A3"/>
          </w:placeholder>
          <w:dataBinding w:xpath="/Global_Decision[1]/DecisionParagraph.Authority.Name[1]" w:storeItemID="{97A262CD-A6C9-4974-8392-D3F8DCE023A3}"/>
          <w:text/>
        </w:sdtPr>
        <w:sdtEndPr/>
        <w:sdtContent>
          <w:r w:rsidR="003F38D8">
            <w:t>Kommunstyrelsen</w:t>
          </w:r>
        </w:sdtContent>
      </w:sdt>
      <w:r w:rsidR="00CB4705">
        <w:t xml:space="preserve"> beslutar</w:t>
      </w:r>
    </w:p>
    <w:p w14:paraId="12E55822" w14:textId="77777777" w:rsidR="00D45B02" w:rsidRDefault="00D45B02" w:rsidP="00D45B02">
      <w:pPr>
        <w:spacing w:after="120"/>
        <w:ind w:right="1134"/>
      </w:pPr>
      <w:r>
        <w:t>att godkänna granskningsutlåtandet,</w:t>
      </w:r>
    </w:p>
    <w:p w14:paraId="0372D2BE" w14:textId="0C00F2CE" w:rsidR="00D45B02" w:rsidRDefault="00D45B02" w:rsidP="00D45B02">
      <w:pPr>
        <w:spacing w:after="120"/>
        <w:ind w:right="1134"/>
      </w:pPr>
      <w:r>
        <w:t xml:space="preserve">att godkänna planhandlingarna, </w:t>
      </w:r>
    </w:p>
    <w:p w14:paraId="670B73F3" w14:textId="2C3E40A7" w:rsidR="00D45B02" w:rsidRDefault="00D45B02" w:rsidP="00D45B02">
      <w:r>
        <w:t>att anta detaljplan för del av fastigheten Västervik 3:1 m.fl., Cirkulationsplats Didrikslund, Västervik, Västerviks kommun, Kalmar län, samt</w:t>
      </w:r>
    </w:p>
    <w:p w14:paraId="077141DA" w14:textId="5118B7FA" w:rsidR="00D45B02" w:rsidRDefault="00D45B02" w:rsidP="00D45B02">
      <w:r>
        <w:t xml:space="preserve">att </w:t>
      </w:r>
      <w:r w:rsidRPr="00D45B02">
        <w:t>ge kommunstyrelsens förvaltning</w:t>
      </w:r>
      <w:r>
        <w:t xml:space="preserve"> i uppdrag</w:t>
      </w:r>
      <w:r w:rsidRPr="00D45B02">
        <w:t xml:space="preserve"> att återkomma med en redovisning hur förvaltningen planerar att använda budgeten för projektet med cirkulationsplats i Didrikslund.</w:t>
      </w:r>
    </w:p>
    <w:p w14:paraId="5374C122" w14:textId="333582F0" w:rsidR="00CB4705" w:rsidRDefault="00CB4705" w:rsidP="00A63EF2">
      <w:r>
        <w:t>Beslutet är elektroniskt justerat</w:t>
      </w:r>
      <w:r w:rsidR="00984907">
        <w:t xml:space="preserve">. </w:t>
      </w:r>
    </w:p>
    <w:p w14:paraId="7F5D8C2A" w14:textId="6C493D5F" w:rsidR="00D04EAD" w:rsidRPr="00D04EAD" w:rsidRDefault="00D04EAD" w:rsidP="00D04EAD">
      <w:pPr>
        <w:pStyle w:val="Rubrik2"/>
        <w:rPr>
          <w:rFonts w:ascii="Arial" w:hAnsi="Arial" w:cs="Arial"/>
          <w:sz w:val="22"/>
          <w:szCs w:val="22"/>
        </w:rPr>
      </w:pPr>
      <w:r w:rsidRPr="00D04EAD">
        <w:rPr>
          <w:rFonts w:ascii="Arial" w:hAnsi="Arial" w:cs="Arial"/>
          <w:sz w:val="22"/>
          <w:szCs w:val="22"/>
        </w:rPr>
        <w:t>Beslutet skickas till</w:t>
      </w:r>
    </w:p>
    <w:p w14:paraId="1D4E8A3A" w14:textId="1EA1E916" w:rsidR="001D0819" w:rsidRDefault="003F38D8" w:rsidP="001D0819">
      <w:pPr>
        <w:spacing w:after="0"/>
      </w:pPr>
      <w:r>
        <w:t>Anna Herge, enheten för samhällsbyggnad</w:t>
      </w:r>
    </w:p>
    <w:p w14:paraId="3CE4C1A7" w14:textId="14CF7CE0" w:rsidR="003F38D8" w:rsidRDefault="003F38D8" w:rsidP="001D0819">
      <w:pPr>
        <w:spacing w:after="0"/>
      </w:pPr>
      <w:r>
        <w:t>Mikael Nilsson, enheten för samhällsbyggnad</w:t>
      </w:r>
    </w:p>
    <w:p w14:paraId="6A6DD171" w14:textId="29F91EA6" w:rsidR="00D45B02" w:rsidRDefault="00D45B02" w:rsidP="001D0819">
      <w:pPr>
        <w:spacing w:after="0"/>
      </w:pPr>
      <w:r>
        <w:t>Kansliet, ledningskontoret</w:t>
      </w:r>
    </w:p>
    <w:p w14:paraId="633DA4B8" w14:textId="5CAE4F91" w:rsidR="003F38D8" w:rsidRDefault="003F38D8" w:rsidP="001D0819">
      <w:pPr>
        <w:spacing w:after="0"/>
      </w:pPr>
      <w:r>
        <w:t>Länsstyrelsen Kalmar</w:t>
      </w:r>
      <w:r w:rsidR="00D45B02">
        <w:t xml:space="preserve"> län</w:t>
      </w:r>
    </w:p>
    <w:p w14:paraId="0E580654" w14:textId="5076F2A0" w:rsidR="003F38D8" w:rsidRDefault="003F38D8" w:rsidP="001D0819">
      <w:pPr>
        <w:spacing w:after="0"/>
      </w:pPr>
      <w:r>
        <w:t>Lantmäteriet</w:t>
      </w:r>
    </w:p>
    <w:p w14:paraId="2A814643" w14:textId="056A59FE" w:rsidR="00D04EAD" w:rsidRDefault="00D04EAD" w:rsidP="00D04EAD">
      <w:pPr>
        <w:pStyle w:val="Rubrik2"/>
        <w:rPr>
          <w:rFonts w:ascii="Arial" w:hAnsi="Arial" w:cs="Arial"/>
          <w:sz w:val="22"/>
          <w:szCs w:val="22"/>
        </w:rPr>
      </w:pPr>
      <w:r w:rsidRPr="00D04EAD">
        <w:rPr>
          <w:rFonts w:ascii="Arial" w:hAnsi="Arial" w:cs="Arial"/>
          <w:sz w:val="22"/>
          <w:szCs w:val="22"/>
        </w:rPr>
        <w:t>Handlingar i ärendet</w:t>
      </w:r>
    </w:p>
    <w:sdt>
      <w:sdtPr>
        <w:rPr>
          <w:rStyle w:val="ProtokollstextChar"/>
        </w:rPr>
        <w:alias w:val="copy_handlingar"/>
        <w:tag w:val="copy_handlingar"/>
        <w:id w:val="1293951600"/>
        <w:placeholder>
          <w:docPart w:val="8E33D90ACEC94CB5A867444666457080"/>
        </w:placeholder>
      </w:sdtPr>
      <w:sdtEndPr>
        <w:rPr>
          <w:rStyle w:val="Standardstycketeckensnitt"/>
        </w:rPr>
      </w:sdtEndPr>
      <w:sdtContent>
        <w:p w14:paraId="3A084DF3" w14:textId="5DCEE4C1" w:rsidR="001D0819" w:rsidRDefault="003F38D8" w:rsidP="001D0819">
          <w:pPr>
            <w:spacing w:after="0"/>
            <w:rPr>
              <w:rStyle w:val="ProtokollstextChar"/>
            </w:rPr>
          </w:pPr>
          <w:r>
            <w:rPr>
              <w:rStyle w:val="ProtokollstextChar"/>
            </w:rPr>
            <w:t>Kommunstyrelsens förvaltnings tjänsteskrivelse 2023-11-28</w:t>
          </w:r>
        </w:p>
        <w:p w14:paraId="50372B30" w14:textId="09C0680A" w:rsidR="003F38D8" w:rsidRPr="003F38D8" w:rsidRDefault="003F38D8" w:rsidP="003F38D8">
          <w:pPr>
            <w:spacing w:after="0"/>
            <w:rPr>
              <w:rStyle w:val="ProtokollstextChar"/>
            </w:rPr>
          </w:pPr>
          <w:r w:rsidRPr="003F38D8">
            <w:rPr>
              <w:rStyle w:val="ProtokollstextChar"/>
            </w:rPr>
            <w:t>Planhandlingar</w:t>
          </w:r>
          <w:r>
            <w:rPr>
              <w:rStyle w:val="ProtokollstextChar"/>
            </w:rPr>
            <w:t>:</w:t>
          </w:r>
        </w:p>
        <w:p w14:paraId="6F80A494" w14:textId="6CE5A89D" w:rsidR="003F38D8" w:rsidRPr="003F38D8" w:rsidRDefault="003F38D8" w:rsidP="003F38D8">
          <w:pPr>
            <w:spacing w:after="0"/>
            <w:rPr>
              <w:rStyle w:val="ProtokollstextChar"/>
            </w:rPr>
          </w:pPr>
          <w:r>
            <w:rPr>
              <w:rStyle w:val="ProtokollstextChar"/>
            </w:rPr>
            <w:t>P</w:t>
          </w:r>
          <w:r w:rsidRPr="003F38D8">
            <w:rPr>
              <w:rStyle w:val="ProtokollstextChar"/>
            </w:rPr>
            <w:t>lankarta, 27 november 2023</w:t>
          </w:r>
        </w:p>
        <w:p w14:paraId="3536C14B" w14:textId="4656C495" w:rsidR="003F38D8" w:rsidRPr="003F38D8" w:rsidRDefault="003F38D8" w:rsidP="003F38D8">
          <w:pPr>
            <w:spacing w:after="0"/>
            <w:rPr>
              <w:rStyle w:val="ProtokollstextChar"/>
            </w:rPr>
          </w:pPr>
          <w:r w:rsidRPr="003F38D8">
            <w:rPr>
              <w:rStyle w:val="ProtokollstextChar"/>
            </w:rPr>
            <w:t>Planbeskrivning, 27 november 2023</w:t>
          </w:r>
        </w:p>
        <w:p w14:paraId="10A23A15" w14:textId="77777777" w:rsidR="003F38D8" w:rsidRPr="003F38D8" w:rsidRDefault="003F38D8" w:rsidP="003F38D8">
          <w:pPr>
            <w:spacing w:after="0"/>
            <w:rPr>
              <w:rStyle w:val="ProtokollstextChar"/>
            </w:rPr>
          </w:pPr>
        </w:p>
        <w:p w14:paraId="3A9AF752" w14:textId="77777777" w:rsidR="003F38D8" w:rsidRPr="003F38D8" w:rsidRDefault="003F38D8" w:rsidP="003F38D8">
          <w:pPr>
            <w:spacing w:after="0"/>
            <w:rPr>
              <w:rStyle w:val="ProtokollstextChar"/>
            </w:rPr>
          </w:pPr>
          <w:r w:rsidRPr="003F38D8">
            <w:rPr>
              <w:rStyle w:val="ProtokollstextChar"/>
            </w:rPr>
            <w:t>Till planen hör även följande underlag:</w:t>
          </w:r>
        </w:p>
        <w:p w14:paraId="660EC766" w14:textId="5A8511BC" w:rsidR="003F38D8" w:rsidRPr="003F38D8" w:rsidRDefault="003F38D8" w:rsidP="003F38D8">
          <w:pPr>
            <w:spacing w:after="0"/>
            <w:rPr>
              <w:rStyle w:val="ProtokollstextChar"/>
            </w:rPr>
          </w:pPr>
          <w:r w:rsidRPr="003F38D8">
            <w:rPr>
              <w:rStyle w:val="ProtokollstextChar"/>
            </w:rPr>
            <w:t>Granskningsutlåtande, 24 november 2023</w:t>
          </w:r>
        </w:p>
        <w:p w14:paraId="60048040" w14:textId="11B3370F" w:rsidR="003F38D8" w:rsidRPr="003F38D8" w:rsidRDefault="003F38D8" w:rsidP="003F38D8">
          <w:pPr>
            <w:spacing w:after="0"/>
            <w:rPr>
              <w:rStyle w:val="ProtokollstextChar"/>
            </w:rPr>
          </w:pPr>
          <w:r w:rsidRPr="003F38D8">
            <w:rPr>
              <w:rStyle w:val="ProtokollstextChar"/>
            </w:rPr>
            <w:t>Fastighetsförteckning, 27 juni 2023</w:t>
          </w:r>
        </w:p>
        <w:p w14:paraId="27B8FC2E" w14:textId="669EE5F9" w:rsidR="003F38D8" w:rsidRPr="003F38D8" w:rsidRDefault="003F38D8" w:rsidP="003F38D8">
          <w:pPr>
            <w:spacing w:after="0"/>
            <w:rPr>
              <w:rStyle w:val="ProtokollstextChar"/>
            </w:rPr>
          </w:pPr>
          <w:r w:rsidRPr="003F38D8">
            <w:rPr>
              <w:rStyle w:val="ProtokollstextChar"/>
            </w:rPr>
            <w:t>Undersökning av betydande miljöpåverkan, 22 juni 2023</w:t>
          </w:r>
        </w:p>
        <w:p w14:paraId="7EAF3DE2" w14:textId="77777777" w:rsidR="003F38D8" w:rsidRPr="003F38D8" w:rsidRDefault="003F38D8" w:rsidP="003F38D8">
          <w:pPr>
            <w:spacing w:after="0"/>
            <w:rPr>
              <w:rStyle w:val="ProtokollstextChar"/>
            </w:rPr>
          </w:pPr>
        </w:p>
        <w:p w14:paraId="23E60AC1" w14:textId="77777777" w:rsidR="003F38D8" w:rsidRPr="003F38D8" w:rsidRDefault="003F38D8" w:rsidP="003F38D8">
          <w:pPr>
            <w:spacing w:after="0"/>
            <w:rPr>
              <w:rStyle w:val="ProtokollstextChar"/>
            </w:rPr>
          </w:pPr>
          <w:r w:rsidRPr="003F38D8">
            <w:rPr>
              <w:rStyle w:val="ProtokollstextChar"/>
            </w:rPr>
            <w:t>Bilagor</w:t>
          </w:r>
        </w:p>
        <w:p w14:paraId="4B374722" w14:textId="2F4E5705" w:rsidR="003F38D8" w:rsidRPr="003F38D8" w:rsidRDefault="003F38D8" w:rsidP="003F38D8">
          <w:pPr>
            <w:spacing w:after="0"/>
            <w:rPr>
              <w:rStyle w:val="ProtokollstextChar"/>
            </w:rPr>
          </w:pPr>
          <w:r w:rsidRPr="003F38D8">
            <w:rPr>
              <w:rStyle w:val="ProtokollstextChar"/>
            </w:rPr>
            <w:t>Dagvattenutredning, Norconsult, 21 april 2023</w:t>
          </w:r>
        </w:p>
        <w:p w14:paraId="30244302" w14:textId="54090B0D" w:rsidR="003F38D8" w:rsidRDefault="003F38D8" w:rsidP="003F38D8">
          <w:pPr>
            <w:spacing w:after="0"/>
            <w:rPr>
              <w:rStyle w:val="ProtokollstextChar"/>
            </w:rPr>
          </w:pPr>
          <w:r w:rsidRPr="003F38D8">
            <w:rPr>
              <w:rStyle w:val="ProtokollstextChar"/>
            </w:rPr>
            <w:t>Trafikbullerutredning, Norconsult, 30 september 2022</w:t>
          </w:r>
        </w:p>
        <w:p w14:paraId="49333519" w14:textId="77777777" w:rsidR="003F38D8" w:rsidRDefault="009E0484" w:rsidP="001D0819">
          <w:pPr>
            <w:spacing w:after="0"/>
          </w:pPr>
        </w:p>
      </w:sdtContent>
    </w:sdt>
    <w:sectPr w:rsidR="003F38D8" w:rsidSect="00822646">
      <w:headerReference w:type="default" r:id="rId9"/>
      <w:headerReference w:type="first" r:id="rId10"/>
      <w:footerReference w:type="first" r:id="rId11"/>
      <w:pgSz w:w="11906" w:h="16838" w:code="9"/>
      <w:pgMar w:top="2552" w:right="1701" w:bottom="1701" w:left="2268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9F566" w14:textId="77777777" w:rsidR="00E6238E" w:rsidRDefault="00E6238E" w:rsidP="00D45F54">
      <w:r>
        <w:separator/>
      </w:r>
    </w:p>
  </w:endnote>
  <w:endnote w:type="continuationSeparator" w:id="0">
    <w:p w14:paraId="4C1588FE" w14:textId="77777777" w:rsidR="00E6238E" w:rsidRDefault="00E6238E" w:rsidP="00D45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e Semibold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48C04" w14:textId="77777777" w:rsidR="00E2596C" w:rsidRPr="00476718" w:rsidRDefault="00E2596C" w:rsidP="00476718">
    <w:pPr>
      <w:pStyle w:val="Sidfot"/>
      <w:spacing w:line="240" w:lineRule="auto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EFC0C" w14:textId="77777777" w:rsidR="00E6238E" w:rsidRDefault="00E6238E" w:rsidP="00D45F54">
      <w:r>
        <w:separator/>
      </w:r>
    </w:p>
  </w:footnote>
  <w:footnote w:type="continuationSeparator" w:id="0">
    <w:p w14:paraId="313CEEE3" w14:textId="77777777" w:rsidR="00E6238E" w:rsidRDefault="00E6238E" w:rsidP="00D45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3197C" w14:textId="77777777" w:rsidR="00B7540B" w:rsidRDefault="00B7540B" w:rsidP="009A5C47">
    <w:pPr>
      <w:pStyle w:val="Ingetavstnd"/>
    </w:pPr>
  </w:p>
  <w:p w14:paraId="5545A7DA" w14:textId="77777777" w:rsidR="009A5C47" w:rsidRDefault="009A5C47" w:rsidP="009A5C47">
    <w:pPr>
      <w:pStyle w:val="Ingetavstnd"/>
    </w:pPr>
  </w:p>
  <w:p w14:paraId="6C452F22" w14:textId="77777777" w:rsidR="00565447" w:rsidRDefault="00565447" w:rsidP="009A5C47">
    <w:pPr>
      <w:pStyle w:val="Ingetavstnd"/>
    </w:pPr>
  </w:p>
  <w:p w14:paraId="3A9CBEE5" w14:textId="77777777" w:rsidR="00D04EAD" w:rsidRPr="00D45F54" w:rsidRDefault="007B0634" w:rsidP="002B1CE0">
    <w:pPr>
      <w:pStyle w:val="Ingetavstnd"/>
      <w:spacing w:before="40"/>
      <w:ind w:left="-1470"/>
      <w:rPr>
        <w:noProof/>
      </w:rPr>
    </w:pPr>
    <w:r>
      <w:rPr>
        <w:noProof/>
      </w:rPr>
      <w:drawing>
        <wp:inline distT="0" distB="0" distL="0" distR="0" wp14:anchorId="2DE5C05C" wp14:editId="62115193">
          <wp:extent cx="1562100" cy="538635"/>
          <wp:effectExtent l="0" t="0" r="0" b="0"/>
          <wp:docPr id="8" name="Logotyp" descr="Västerviks kommuns logotyp består av en blå sköld med ett enmastat skepp av guld på. Skölden kompletteras med texten Västerviks kommun. " title="Logotyp för Västerviks kommu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typ" descr="Västerviks kommuns logotyp består av en blå sköld med ett enmastat skepp av guld på. Skölden kompletteras med texten Västerviks kommun. " title="Logotyp för Västerviks kommu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3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Tabellrutnt"/>
      <w:tblpPr w:leftFromText="142" w:rightFromText="142" w:vertAnchor="page" w:horzAnchor="page" w:tblpX="6130" w:tblpY="664"/>
      <w:tblOverlap w:val="never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5"/>
    </w:tblGrid>
    <w:tr w:rsidR="00D04EAD" w:rsidRPr="004A39CF" w14:paraId="2D65A900" w14:textId="77777777" w:rsidTr="000C173D">
      <w:trPr>
        <w:trHeight w:val="340"/>
      </w:trPr>
      <w:sdt>
        <w:sdtPr>
          <w:rPr>
            <w:rFonts w:ascii="Arial Black" w:hAnsi="Arial Black"/>
            <w:sz w:val="20"/>
          </w:rPr>
          <w:alias w:val="BeslutsparagrafBeslutsinstansNamn"/>
          <w:tag w:val="BeslutsparagrafBeslutsinstansNamn"/>
          <w:id w:val="1420359387"/>
          <w:placeholder>
            <w:docPart w:val="BA87678824D4477BB4DC62568D5E568C"/>
          </w:placeholder>
          <w:dataBinding w:xpath="/Global_Decision[1]/DecisionParagraph.Authority.Name[1]" w:storeItemID="{97A262CD-A6C9-4974-8392-D3F8DCE023A3}"/>
          <w:text/>
        </w:sdtPr>
        <w:sdtEndPr/>
        <w:sdtContent>
          <w:tc>
            <w:tcPr>
              <w:tcW w:w="4965" w:type="dxa"/>
              <w:tcBorders>
                <w:top w:val="nil"/>
                <w:left w:val="nil"/>
                <w:bottom w:val="nil"/>
                <w:right w:val="nil"/>
              </w:tcBorders>
            </w:tcPr>
            <w:p w14:paraId="24B42113" w14:textId="0062D567" w:rsidR="00D04EAD" w:rsidRPr="004A39CF" w:rsidRDefault="003F38D8" w:rsidP="00772FEF">
              <w:pPr>
                <w:pStyle w:val="Sidhuvud"/>
                <w:spacing w:after="120"/>
                <w:ind w:left="284"/>
                <w:rPr>
                  <w:rFonts w:ascii="Arial Black" w:hAnsi="Arial Black"/>
                  <w:sz w:val="20"/>
                </w:rPr>
              </w:pPr>
              <w:r>
                <w:rPr>
                  <w:rFonts w:ascii="Arial Black" w:hAnsi="Arial Black"/>
                  <w:sz w:val="20"/>
                </w:rPr>
                <w:t>Kommunstyrelsen</w:t>
              </w:r>
            </w:p>
          </w:tc>
        </w:sdtContent>
      </w:sdt>
    </w:tr>
    <w:tr w:rsidR="00D04EAD" w:rsidRPr="004A39CF" w14:paraId="433BE810" w14:textId="77777777" w:rsidTr="000C173D">
      <w:trPr>
        <w:trHeight w:val="480"/>
      </w:trPr>
      <w:tc>
        <w:tcPr>
          <w:tcW w:w="4965" w:type="dxa"/>
          <w:tcBorders>
            <w:top w:val="nil"/>
            <w:left w:val="nil"/>
            <w:bottom w:val="nil"/>
            <w:right w:val="nil"/>
          </w:tcBorders>
        </w:tcPr>
        <w:p w14:paraId="30112956" w14:textId="77777777" w:rsidR="00D04EAD" w:rsidRDefault="00D04EAD" w:rsidP="00D04EAD">
          <w:pPr>
            <w:pStyle w:val="Sidhuvud"/>
            <w:rPr>
              <w:rFonts w:asciiTheme="majorHAnsi" w:hAnsiTheme="majorHAnsi"/>
            </w:rPr>
          </w:pPr>
          <w:r>
            <w:rPr>
              <w:rFonts w:asciiTheme="majorHAnsi" w:hAnsiTheme="majorHAnsi"/>
            </w:rPr>
            <w:t>Protokoll</w:t>
          </w:r>
        </w:p>
        <w:p w14:paraId="1D6B94E5" w14:textId="58257926" w:rsidR="00D04EAD" w:rsidRPr="004A39CF" w:rsidRDefault="009E0484" w:rsidP="00D04EAD">
          <w:pPr>
            <w:pStyle w:val="Sidhuvud"/>
          </w:pPr>
          <w:sdt>
            <w:sdtPr>
              <w:alias w:val="BeslutsparagrafMöteDatum"/>
              <w:tag w:val="BeslutsparagrafMöteDatum"/>
              <w:id w:val="-1887329571"/>
              <w:placeholder>
                <w:docPart w:val="6338A716AC804496BE315E0FC1DAAA37"/>
              </w:placeholder>
              <w:dataBinding w:xpath="/Global_Decision[1]/DecisionParagraph.Meeting.Date[1]" w:storeItemID="{97A262CD-A6C9-4974-8392-D3F8DCE023A3}"/>
              <w:text/>
            </w:sdtPr>
            <w:sdtEndPr/>
            <w:sdtContent>
              <w:r w:rsidR="003F38D8">
                <w:t>2023-12-11</w:t>
              </w:r>
            </w:sdtContent>
          </w:sdt>
        </w:p>
      </w:tc>
    </w:tr>
  </w:tbl>
  <w:p w14:paraId="24DAC0BF" w14:textId="4D49ED73" w:rsidR="00D04EAD" w:rsidRPr="00D45F54" w:rsidRDefault="009E0484" w:rsidP="00120C4A">
    <w:pPr>
      <w:spacing w:before="240"/>
      <w:rPr>
        <w:noProof/>
      </w:rPr>
    </w:pPr>
    <w:sdt>
      <w:sdtPr>
        <w:rPr>
          <w:rFonts w:cstheme="minorHAnsi"/>
        </w:rPr>
        <w:alias w:val="BeslutsparagrafBeslutsinstansKod"/>
        <w:tag w:val="BeslutsparagrafBeslutsinstansKod"/>
        <w:id w:val="288400340"/>
        <w:placeholder>
          <w:docPart w:val="D043CF68C57D4F4A82717563EF8D7E0A"/>
        </w:placeholder>
        <w:dataBinding w:xpath="/Global_Decision[1]/DecisionParagraph.Authority.Code[1]" w:storeItemID="{97A262CD-A6C9-4974-8392-D3F8DCE023A3}"/>
        <w:text/>
      </w:sdtPr>
      <w:sdtEndPr/>
      <w:sdtContent>
        <w:r w:rsidR="003F38D8">
          <w:rPr>
            <w:rFonts w:cstheme="minorHAnsi"/>
          </w:rPr>
          <w:t>KS</w:t>
        </w:r>
      </w:sdtContent>
    </w:sdt>
    <w:r w:rsidR="00902A5D" w:rsidRPr="00E94FCF">
      <w:rPr>
        <w:rFonts w:cstheme="minorHAnsi"/>
      </w:rPr>
      <w:t xml:space="preserve"> § </w:t>
    </w:r>
    <w:sdt>
      <w:sdtPr>
        <w:rPr>
          <w:rFonts w:cstheme="minorHAnsi"/>
        </w:rPr>
        <w:alias w:val="BeslutsparagrafNummer"/>
        <w:tag w:val="BeslutsparagrafNummer"/>
        <w:id w:val="-1281723919"/>
        <w:placeholder>
          <w:docPart w:val="71E8870C910145A984F7AAC5F683C751"/>
        </w:placeholder>
        <w:dataBinding w:xpath="/Global_Decision[1]/DecisionParagraph.Number[1]" w:storeItemID="{97A262CD-A6C9-4974-8392-D3F8DCE023A3}"/>
        <w:text/>
      </w:sdtPr>
      <w:sdtEndPr/>
      <w:sdtContent>
        <w:r w:rsidR="003F38D8">
          <w:rPr>
            <w:rFonts w:cstheme="minorHAnsi"/>
          </w:rPr>
          <w:t>391</w:t>
        </w:r>
      </w:sdtContent>
    </w:sdt>
    <w:r w:rsidR="00902A5D" w:rsidRPr="00E94FCF">
      <w:rPr>
        <w:rFonts w:cstheme="minorHAnsi"/>
      </w:rPr>
      <w:t xml:space="preserve"> fortsättning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74F1B" w14:textId="77777777" w:rsidR="00B7540B" w:rsidRPr="00D94F4D" w:rsidRDefault="00B7540B" w:rsidP="00342DA2">
    <w:pPr>
      <w:pStyle w:val="Ingetavstnd"/>
    </w:pPr>
  </w:p>
  <w:p w14:paraId="43927941" w14:textId="77777777" w:rsidR="00342DA2" w:rsidRDefault="00516783" w:rsidP="002B1CE0">
    <w:pPr>
      <w:pStyle w:val="Ingetavstnd"/>
      <w:spacing w:before="40"/>
      <w:ind w:left="-1470"/>
    </w:pPr>
    <w:r>
      <w:rPr>
        <w:noProof/>
      </w:rPr>
      <w:drawing>
        <wp:inline distT="0" distB="0" distL="0" distR="0" wp14:anchorId="4D737188" wp14:editId="60D75548">
          <wp:extent cx="1562100" cy="538635"/>
          <wp:effectExtent l="0" t="0" r="0" b="0"/>
          <wp:docPr id="9" name="Logotyp" descr="Västerviks kommuns logotyp består av en blå sköld med ett enmastat skepp av guld på. Skölden kompletteras med texten Västerviks kommun. " title="Logotyp för Västerviks kommu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" name="Logotyp" descr="Västerviks kommuns logotyp består av en blå sköld med ett enmastat skepp av guld på. Skölden kompletteras med texten Västerviks kommun. " title="Logotyp för Västerviks kommu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3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42972A" w14:textId="7E47D5B9" w:rsidR="00342DA2" w:rsidRPr="00643E78" w:rsidRDefault="00342DA2" w:rsidP="00342DA2">
    <w:pPr>
      <w:pStyle w:val="Ingetavstn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61D2"/>
    <w:multiLevelType w:val="hybridMultilevel"/>
    <w:tmpl w:val="EB8E393C"/>
    <w:lvl w:ilvl="0" w:tplc="041D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 w15:restartNumberingAfterBreak="0">
    <w:nsid w:val="172E6EED"/>
    <w:multiLevelType w:val="multilevel"/>
    <w:tmpl w:val="4D0E73E6"/>
    <w:numStyleLink w:val="CompanyList"/>
  </w:abstractNum>
  <w:abstractNum w:abstractNumId="2" w15:restartNumberingAfterBreak="0">
    <w:nsid w:val="19800770"/>
    <w:multiLevelType w:val="multilevel"/>
    <w:tmpl w:val="4D0E73E6"/>
    <w:numStyleLink w:val="CompanyList"/>
  </w:abstractNum>
  <w:abstractNum w:abstractNumId="3" w15:restartNumberingAfterBreak="0">
    <w:nsid w:val="20A21FF0"/>
    <w:multiLevelType w:val="multilevel"/>
    <w:tmpl w:val="F3D84692"/>
    <w:numStyleLink w:val="CompanyListBullet"/>
  </w:abstractNum>
  <w:abstractNum w:abstractNumId="4" w15:restartNumberingAfterBreak="0">
    <w:nsid w:val="229019D4"/>
    <w:multiLevelType w:val="multilevel"/>
    <w:tmpl w:val="1834FFE6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5" w15:restartNumberingAfterBreak="0">
    <w:nsid w:val="2B9660C8"/>
    <w:multiLevelType w:val="multilevel"/>
    <w:tmpl w:val="4D0E73E6"/>
    <w:numStyleLink w:val="CompanyList"/>
  </w:abstractNum>
  <w:abstractNum w:abstractNumId="6" w15:restartNumberingAfterBreak="0">
    <w:nsid w:val="327C05A6"/>
    <w:multiLevelType w:val="multilevel"/>
    <w:tmpl w:val="6D74815A"/>
    <w:lvl w:ilvl="0">
      <w:start w:val="1"/>
      <w:numFmt w:val="bullet"/>
      <w:lvlText w:val="■"/>
      <w:lvlJc w:val="left"/>
      <w:pPr>
        <w:ind w:left="284" w:hanging="284"/>
      </w:pPr>
      <w:rPr>
        <w:rFonts w:ascii="Arial" w:hAnsi="Arial" w:hint="default"/>
        <w:color w:val="005582" w:themeColor="accent5"/>
      </w:rPr>
    </w:lvl>
    <w:lvl w:ilvl="1">
      <w:start w:val="1"/>
      <w:numFmt w:val="none"/>
      <w:lvlText w:val="-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none"/>
      <w:lvlText w:val="-"/>
      <w:lvlJc w:val="left"/>
      <w:pPr>
        <w:ind w:left="852" w:hanging="284"/>
      </w:pPr>
      <w:rPr>
        <w:rFonts w:cs="Times New Roman" w:hint="default"/>
      </w:rPr>
    </w:lvl>
    <w:lvl w:ilvl="3">
      <w:start w:val="1"/>
      <w:numFmt w:val="none"/>
      <w:lvlText w:val="-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none"/>
      <w:lvlText w:val="-"/>
      <w:lvlJc w:val="left"/>
      <w:pPr>
        <w:ind w:left="1704" w:hanging="284"/>
      </w:pPr>
      <w:rPr>
        <w:rFonts w:cs="Times New Roman" w:hint="default"/>
      </w:rPr>
    </w:lvl>
    <w:lvl w:ilvl="6">
      <w:start w:val="1"/>
      <w:numFmt w:val="none"/>
      <w:lvlText w:val="-"/>
      <w:lvlJc w:val="left"/>
      <w:pPr>
        <w:ind w:left="1988" w:hanging="284"/>
      </w:pPr>
      <w:rPr>
        <w:rFonts w:cs="Times New Roman" w:hint="default"/>
      </w:rPr>
    </w:lvl>
    <w:lvl w:ilvl="7">
      <w:start w:val="1"/>
      <w:numFmt w:val="none"/>
      <w:lvlText w:val="-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none"/>
      <w:lvlText w:val="-"/>
      <w:lvlJc w:val="left"/>
      <w:pPr>
        <w:ind w:left="2556" w:hanging="284"/>
      </w:pPr>
      <w:rPr>
        <w:rFonts w:cs="Times New Roman" w:hint="default"/>
      </w:rPr>
    </w:lvl>
  </w:abstractNum>
  <w:abstractNum w:abstractNumId="7" w15:restartNumberingAfterBreak="0">
    <w:nsid w:val="33562309"/>
    <w:multiLevelType w:val="multilevel"/>
    <w:tmpl w:val="F3D84692"/>
    <w:styleLink w:val="CompanyListBullet"/>
    <w:lvl w:ilvl="0">
      <w:start w:val="1"/>
      <w:numFmt w:val="bullet"/>
      <w:lvlRestart w:val="0"/>
      <w:pStyle w:val="Punktlista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˗"/>
      <w:lvlJc w:val="left"/>
      <w:pPr>
        <w:tabs>
          <w:tab w:val="num" w:pos="680"/>
        </w:tabs>
        <w:ind w:left="680" w:hanging="340"/>
      </w:pPr>
      <w:rPr>
        <w:rFonts w:ascii="Calibri" w:hAnsi="Calibri" w:hint="default"/>
        <w:sz w:val="24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8" w15:restartNumberingAfterBreak="0">
    <w:nsid w:val="3675709E"/>
    <w:multiLevelType w:val="multilevel"/>
    <w:tmpl w:val="F3D84692"/>
    <w:numStyleLink w:val="CompanyListBullet"/>
  </w:abstractNum>
  <w:abstractNum w:abstractNumId="9" w15:restartNumberingAfterBreak="0">
    <w:nsid w:val="379F01F7"/>
    <w:multiLevelType w:val="multilevel"/>
    <w:tmpl w:val="F4306476"/>
    <w:lvl w:ilvl="0">
      <w:start w:val="1"/>
      <w:numFmt w:val="decimal"/>
      <w:pStyle w:val="Numreradlista"/>
      <w:lvlText w:val="%1."/>
      <w:lvlJc w:val="left"/>
      <w:pPr>
        <w:ind w:left="284" w:hanging="284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cs="Times New Roman" w:hint="default"/>
      </w:rPr>
    </w:lvl>
  </w:abstractNum>
  <w:abstractNum w:abstractNumId="10" w15:restartNumberingAfterBreak="0">
    <w:nsid w:val="3BD81B03"/>
    <w:multiLevelType w:val="multilevel"/>
    <w:tmpl w:val="E8ACB7F2"/>
    <w:lvl w:ilvl="0">
      <w:start w:val="1"/>
      <w:numFmt w:val="decimal"/>
      <w:lvlRestart w:val="0"/>
      <w:pStyle w:val="Rubrik1No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Rubrik2No"/>
      <w:lvlText w:val="%1.%2.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2">
      <w:start w:val="1"/>
      <w:numFmt w:val="decimal"/>
      <w:pStyle w:val="Rubrik3No"/>
      <w:lvlText w:val="%1.%2.%3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3">
      <w:start w:val="1"/>
      <w:numFmt w:val="decimal"/>
      <w:pStyle w:val="Heading4No"/>
      <w:lvlText w:val="%1.%2.%3.%4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4">
      <w:start w:val="1"/>
      <w:numFmt w:val="none"/>
      <w:lvlRestart w:val="3"/>
      <w:pStyle w:val="Heading5No"/>
      <w:lvlText w:val="%1.%2.%3.%4.%5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6">
      <w:start w:val="1"/>
      <w:numFmt w:val="none"/>
      <w:pStyle w:val="Rubrik7"/>
      <w:lvlText w:val="%1.%2.%3.%4.%5.%6.%7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7">
      <w:start w:val="1"/>
      <w:numFmt w:val="none"/>
      <w:pStyle w:val="Rubrik8"/>
      <w:lvlText w:val="%1.%2.%3.%4.%5.%6.%7.%8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8">
      <w:start w:val="1"/>
      <w:numFmt w:val="none"/>
      <w:pStyle w:val="Rubrik9"/>
      <w:lvlText w:val="%1.%2.%3.%4.%5.%6.%7.%8.%9"/>
      <w:lvlJc w:val="left"/>
      <w:pPr>
        <w:tabs>
          <w:tab w:val="num" w:pos="284"/>
        </w:tabs>
        <w:ind w:left="567" w:hanging="567"/>
      </w:pPr>
      <w:rPr>
        <w:rFonts w:hint="default"/>
      </w:rPr>
    </w:lvl>
  </w:abstractNum>
  <w:abstractNum w:abstractNumId="11" w15:restartNumberingAfterBreak="0">
    <w:nsid w:val="41B867B0"/>
    <w:multiLevelType w:val="multilevel"/>
    <w:tmpl w:val="F3D84692"/>
    <w:numStyleLink w:val="CompanyListBullet"/>
  </w:abstractNum>
  <w:abstractNum w:abstractNumId="12" w15:restartNumberingAfterBreak="0">
    <w:nsid w:val="434B5193"/>
    <w:multiLevelType w:val="multilevel"/>
    <w:tmpl w:val="4D0E73E6"/>
    <w:numStyleLink w:val="CompanyList"/>
  </w:abstractNum>
  <w:abstractNum w:abstractNumId="13" w15:restartNumberingAfterBreak="0">
    <w:nsid w:val="6B6C6B62"/>
    <w:multiLevelType w:val="multilevel"/>
    <w:tmpl w:val="F3D84692"/>
    <w:numStyleLink w:val="CompanyListBullet"/>
  </w:abstractNum>
  <w:abstractNum w:abstractNumId="14" w15:restartNumberingAfterBreak="0">
    <w:nsid w:val="6E1A2E51"/>
    <w:multiLevelType w:val="multilevel"/>
    <w:tmpl w:val="4D0E73E6"/>
    <w:styleLink w:val="CompanyList"/>
    <w:lvl w:ilvl="0">
      <w:start w:val="1"/>
      <w:numFmt w:val="decimal"/>
      <w:lvlRestart w:val="0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5" w15:restartNumberingAfterBreak="0">
    <w:nsid w:val="742D2C36"/>
    <w:multiLevelType w:val="multilevel"/>
    <w:tmpl w:val="F3D84692"/>
    <w:numStyleLink w:val="CompanyListBullet"/>
  </w:abstractNum>
  <w:abstractNum w:abstractNumId="16" w15:restartNumberingAfterBreak="0">
    <w:nsid w:val="769D3B9D"/>
    <w:multiLevelType w:val="multilevel"/>
    <w:tmpl w:val="F3D84692"/>
    <w:numStyleLink w:val="CompanyListBullet"/>
  </w:abstractNum>
  <w:abstractNum w:abstractNumId="17" w15:restartNumberingAfterBreak="0">
    <w:nsid w:val="772F0C00"/>
    <w:multiLevelType w:val="multilevel"/>
    <w:tmpl w:val="4D0E73E6"/>
    <w:numStyleLink w:val="CompanyList"/>
  </w:abstractNum>
  <w:num w:numId="1" w16cid:durableId="2053530940">
    <w:abstractNumId w:val="9"/>
  </w:num>
  <w:num w:numId="2" w16cid:durableId="545800038">
    <w:abstractNumId w:val="6"/>
  </w:num>
  <w:num w:numId="3" w16cid:durableId="228157901">
    <w:abstractNumId w:val="10"/>
  </w:num>
  <w:num w:numId="4" w16cid:durableId="76366776">
    <w:abstractNumId w:val="4"/>
  </w:num>
  <w:num w:numId="5" w16cid:durableId="1246526526">
    <w:abstractNumId w:val="14"/>
  </w:num>
  <w:num w:numId="6" w16cid:durableId="450438063">
    <w:abstractNumId w:val="7"/>
  </w:num>
  <w:num w:numId="7" w16cid:durableId="725299874">
    <w:abstractNumId w:val="8"/>
  </w:num>
  <w:num w:numId="8" w16cid:durableId="192696218">
    <w:abstractNumId w:val="17"/>
  </w:num>
  <w:num w:numId="9" w16cid:durableId="780537724">
    <w:abstractNumId w:val="1"/>
  </w:num>
  <w:num w:numId="10" w16cid:durableId="2001536949">
    <w:abstractNumId w:val="16"/>
  </w:num>
  <w:num w:numId="11" w16cid:durableId="990712620">
    <w:abstractNumId w:val="14"/>
  </w:num>
  <w:num w:numId="12" w16cid:durableId="110129577">
    <w:abstractNumId w:val="7"/>
  </w:num>
  <w:num w:numId="13" w16cid:durableId="1124276986">
    <w:abstractNumId w:val="10"/>
  </w:num>
  <w:num w:numId="14" w16cid:durableId="1669403767">
    <w:abstractNumId w:val="10"/>
  </w:num>
  <w:num w:numId="15" w16cid:durableId="1145010203">
    <w:abstractNumId w:val="10"/>
  </w:num>
  <w:num w:numId="16" w16cid:durableId="1072892239">
    <w:abstractNumId w:val="10"/>
  </w:num>
  <w:num w:numId="17" w16cid:durableId="1011252968">
    <w:abstractNumId w:val="10"/>
  </w:num>
  <w:num w:numId="18" w16cid:durableId="740716276">
    <w:abstractNumId w:val="10"/>
  </w:num>
  <w:num w:numId="19" w16cid:durableId="1484851211">
    <w:abstractNumId w:val="10"/>
  </w:num>
  <w:num w:numId="20" w16cid:durableId="858737624">
    <w:abstractNumId w:val="10"/>
  </w:num>
  <w:num w:numId="21" w16cid:durableId="1905676561">
    <w:abstractNumId w:val="6"/>
  </w:num>
  <w:num w:numId="22" w16cid:durableId="815804657">
    <w:abstractNumId w:val="9"/>
  </w:num>
  <w:num w:numId="23" w16cid:durableId="1058020198">
    <w:abstractNumId w:val="3"/>
  </w:num>
  <w:num w:numId="24" w16cid:durableId="332682385">
    <w:abstractNumId w:val="5"/>
  </w:num>
  <w:num w:numId="25" w16cid:durableId="879049697">
    <w:abstractNumId w:val="15"/>
  </w:num>
  <w:num w:numId="26" w16cid:durableId="6114790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73699091">
    <w:abstractNumId w:val="12"/>
  </w:num>
  <w:num w:numId="28" w16cid:durableId="20642560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00536684">
    <w:abstractNumId w:val="9"/>
  </w:num>
  <w:num w:numId="30" w16cid:durableId="1031761219">
    <w:abstractNumId w:val="11"/>
  </w:num>
  <w:num w:numId="31" w16cid:durableId="855116699">
    <w:abstractNumId w:val="13"/>
  </w:num>
  <w:num w:numId="32" w16cid:durableId="1473404918">
    <w:abstractNumId w:val="2"/>
  </w:num>
  <w:num w:numId="33" w16cid:durableId="1366060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sv-SE" w:vendorID="64" w:dllVersion="4096" w:nlCheck="1" w:checkStyle="0"/>
  <w:activeWritingStyle w:appName="MSWord" w:lang="en-GB" w:vendorID="64" w:dllVersion="4096" w:nlCheck="1" w:checkStyle="0"/>
  <w:activeWritingStyle w:appName="MSWord" w:lang="sv-S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9CF"/>
    <w:rsid w:val="00005CB3"/>
    <w:rsid w:val="00007B7A"/>
    <w:rsid w:val="00017A16"/>
    <w:rsid w:val="0002579A"/>
    <w:rsid w:val="00044EBF"/>
    <w:rsid w:val="00061916"/>
    <w:rsid w:val="00063C13"/>
    <w:rsid w:val="00066717"/>
    <w:rsid w:val="000A14AE"/>
    <w:rsid w:val="000B39E6"/>
    <w:rsid w:val="000B3BF0"/>
    <w:rsid w:val="000C62CE"/>
    <w:rsid w:val="000D0AEF"/>
    <w:rsid w:val="000D3953"/>
    <w:rsid w:val="000D3F1E"/>
    <w:rsid w:val="000D4D91"/>
    <w:rsid w:val="000D669A"/>
    <w:rsid w:val="000F1E4E"/>
    <w:rsid w:val="001062F1"/>
    <w:rsid w:val="001102F7"/>
    <w:rsid w:val="00113BBD"/>
    <w:rsid w:val="00120C4A"/>
    <w:rsid w:val="00126C9E"/>
    <w:rsid w:val="001344B2"/>
    <w:rsid w:val="00140EF9"/>
    <w:rsid w:val="00143A04"/>
    <w:rsid w:val="00150132"/>
    <w:rsid w:val="00153BCA"/>
    <w:rsid w:val="00165988"/>
    <w:rsid w:val="00170B68"/>
    <w:rsid w:val="001737C0"/>
    <w:rsid w:val="0018459E"/>
    <w:rsid w:val="00194CA0"/>
    <w:rsid w:val="001A5CE5"/>
    <w:rsid w:val="001B1A3B"/>
    <w:rsid w:val="001D0819"/>
    <w:rsid w:val="001F39B2"/>
    <w:rsid w:val="001F7D99"/>
    <w:rsid w:val="00203AAC"/>
    <w:rsid w:val="00205897"/>
    <w:rsid w:val="0022332F"/>
    <w:rsid w:val="00224132"/>
    <w:rsid w:val="00242752"/>
    <w:rsid w:val="0024377B"/>
    <w:rsid w:val="00244D2A"/>
    <w:rsid w:val="002565CB"/>
    <w:rsid w:val="0026121A"/>
    <w:rsid w:val="00273A1D"/>
    <w:rsid w:val="002755D9"/>
    <w:rsid w:val="0028255C"/>
    <w:rsid w:val="00287EFF"/>
    <w:rsid w:val="002A3D3A"/>
    <w:rsid w:val="002B0D00"/>
    <w:rsid w:val="002B16FA"/>
    <w:rsid w:val="002B1CE0"/>
    <w:rsid w:val="002B257C"/>
    <w:rsid w:val="002B7456"/>
    <w:rsid w:val="002D60FD"/>
    <w:rsid w:val="002D7CBC"/>
    <w:rsid w:val="002E51AF"/>
    <w:rsid w:val="002F538F"/>
    <w:rsid w:val="00306604"/>
    <w:rsid w:val="00331098"/>
    <w:rsid w:val="00342DA2"/>
    <w:rsid w:val="00344458"/>
    <w:rsid w:val="00363FFC"/>
    <w:rsid w:val="00372D84"/>
    <w:rsid w:val="00374862"/>
    <w:rsid w:val="00376308"/>
    <w:rsid w:val="00381B07"/>
    <w:rsid w:val="0038306B"/>
    <w:rsid w:val="0039755A"/>
    <w:rsid w:val="003A0067"/>
    <w:rsid w:val="003A53F6"/>
    <w:rsid w:val="003B06C4"/>
    <w:rsid w:val="003C2225"/>
    <w:rsid w:val="003C6753"/>
    <w:rsid w:val="003E03B3"/>
    <w:rsid w:val="003F38D8"/>
    <w:rsid w:val="003F565A"/>
    <w:rsid w:val="003F62E5"/>
    <w:rsid w:val="003F6566"/>
    <w:rsid w:val="00402BE5"/>
    <w:rsid w:val="00414632"/>
    <w:rsid w:val="00417BC9"/>
    <w:rsid w:val="0042207A"/>
    <w:rsid w:val="0042322B"/>
    <w:rsid w:val="004317A9"/>
    <w:rsid w:val="0044429F"/>
    <w:rsid w:val="00447673"/>
    <w:rsid w:val="00460FA4"/>
    <w:rsid w:val="004611C6"/>
    <w:rsid w:val="00463ABC"/>
    <w:rsid w:val="00476718"/>
    <w:rsid w:val="004776B0"/>
    <w:rsid w:val="004A2B95"/>
    <w:rsid w:val="004A39CF"/>
    <w:rsid w:val="004A7885"/>
    <w:rsid w:val="004B7E10"/>
    <w:rsid w:val="004D6515"/>
    <w:rsid w:val="004E318E"/>
    <w:rsid w:val="004E586E"/>
    <w:rsid w:val="004F5EC9"/>
    <w:rsid w:val="004F7606"/>
    <w:rsid w:val="005030B5"/>
    <w:rsid w:val="00516783"/>
    <w:rsid w:val="00534190"/>
    <w:rsid w:val="005352DD"/>
    <w:rsid w:val="0055063D"/>
    <w:rsid w:val="00551862"/>
    <w:rsid w:val="00560A7E"/>
    <w:rsid w:val="00564902"/>
    <w:rsid w:val="00565447"/>
    <w:rsid w:val="00572564"/>
    <w:rsid w:val="0057771F"/>
    <w:rsid w:val="00580864"/>
    <w:rsid w:val="005837E5"/>
    <w:rsid w:val="005A01C9"/>
    <w:rsid w:val="005A77FA"/>
    <w:rsid w:val="005C44A1"/>
    <w:rsid w:val="00601977"/>
    <w:rsid w:val="006402F0"/>
    <w:rsid w:val="00643E78"/>
    <w:rsid w:val="006468F2"/>
    <w:rsid w:val="00650F7F"/>
    <w:rsid w:val="00673E1B"/>
    <w:rsid w:val="0067757C"/>
    <w:rsid w:val="00686076"/>
    <w:rsid w:val="0068746D"/>
    <w:rsid w:val="006A102D"/>
    <w:rsid w:val="006C1C30"/>
    <w:rsid w:val="006C1F46"/>
    <w:rsid w:val="006C4FC6"/>
    <w:rsid w:val="006E0494"/>
    <w:rsid w:val="006E2483"/>
    <w:rsid w:val="006E489C"/>
    <w:rsid w:val="006F352B"/>
    <w:rsid w:val="006F54B5"/>
    <w:rsid w:val="00717D1B"/>
    <w:rsid w:val="0072121D"/>
    <w:rsid w:val="007238C8"/>
    <w:rsid w:val="00726A0D"/>
    <w:rsid w:val="00761EAF"/>
    <w:rsid w:val="00770561"/>
    <w:rsid w:val="00770EF5"/>
    <w:rsid w:val="007721F5"/>
    <w:rsid w:val="00772FEF"/>
    <w:rsid w:val="00773D94"/>
    <w:rsid w:val="0079248F"/>
    <w:rsid w:val="00797820"/>
    <w:rsid w:val="007A4F38"/>
    <w:rsid w:val="007B0634"/>
    <w:rsid w:val="007B5A56"/>
    <w:rsid w:val="007B7C61"/>
    <w:rsid w:val="007C45AF"/>
    <w:rsid w:val="007D2C53"/>
    <w:rsid w:val="007D43C8"/>
    <w:rsid w:val="007E083C"/>
    <w:rsid w:val="007E7CB2"/>
    <w:rsid w:val="007F1AA0"/>
    <w:rsid w:val="007F22D2"/>
    <w:rsid w:val="007F39AE"/>
    <w:rsid w:val="00822646"/>
    <w:rsid w:val="00847A45"/>
    <w:rsid w:val="00852F39"/>
    <w:rsid w:val="00866289"/>
    <w:rsid w:val="0087032F"/>
    <w:rsid w:val="0087273F"/>
    <w:rsid w:val="00877C62"/>
    <w:rsid w:val="008901CB"/>
    <w:rsid w:val="00894CDB"/>
    <w:rsid w:val="008A20D5"/>
    <w:rsid w:val="008A3E5C"/>
    <w:rsid w:val="008A4E5B"/>
    <w:rsid w:val="008A54A2"/>
    <w:rsid w:val="008B0E99"/>
    <w:rsid w:val="008B4268"/>
    <w:rsid w:val="008C0E6E"/>
    <w:rsid w:val="008C2083"/>
    <w:rsid w:val="008C394D"/>
    <w:rsid w:val="008E1504"/>
    <w:rsid w:val="00902A5D"/>
    <w:rsid w:val="009064CB"/>
    <w:rsid w:val="009162F3"/>
    <w:rsid w:val="00933F6D"/>
    <w:rsid w:val="00942CA8"/>
    <w:rsid w:val="0094697C"/>
    <w:rsid w:val="00973BE0"/>
    <w:rsid w:val="00973EF2"/>
    <w:rsid w:val="0098099B"/>
    <w:rsid w:val="00983D5D"/>
    <w:rsid w:val="00984907"/>
    <w:rsid w:val="009A5C47"/>
    <w:rsid w:val="009B269C"/>
    <w:rsid w:val="009B4947"/>
    <w:rsid w:val="009C3534"/>
    <w:rsid w:val="009D1397"/>
    <w:rsid w:val="009D3AC6"/>
    <w:rsid w:val="009D4021"/>
    <w:rsid w:val="009E0484"/>
    <w:rsid w:val="009E6ABD"/>
    <w:rsid w:val="009F5DDB"/>
    <w:rsid w:val="00A110AB"/>
    <w:rsid w:val="00A21457"/>
    <w:rsid w:val="00A619FE"/>
    <w:rsid w:val="00A63EF2"/>
    <w:rsid w:val="00A73F7A"/>
    <w:rsid w:val="00A82A38"/>
    <w:rsid w:val="00A86903"/>
    <w:rsid w:val="00A94074"/>
    <w:rsid w:val="00A9498B"/>
    <w:rsid w:val="00AA0794"/>
    <w:rsid w:val="00AA3D56"/>
    <w:rsid w:val="00AD22E3"/>
    <w:rsid w:val="00AE4898"/>
    <w:rsid w:val="00AE4CCF"/>
    <w:rsid w:val="00AF4AF0"/>
    <w:rsid w:val="00AF6E00"/>
    <w:rsid w:val="00B00D31"/>
    <w:rsid w:val="00B06236"/>
    <w:rsid w:val="00B06FF5"/>
    <w:rsid w:val="00B11A85"/>
    <w:rsid w:val="00B14A75"/>
    <w:rsid w:val="00B162C7"/>
    <w:rsid w:val="00B22B58"/>
    <w:rsid w:val="00B2786D"/>
    <w:rsid w:val="00B305B1"/>
    <w:rsid w:val="00B36CE3"/>
    <w:rsid w:val="00B538AA"/>
    <w:rsid w:val="00B6500A"/>
    <w:rsid w:val="00B66386"/>
    <w:rsid w:val="00B7540B"/>
    <w:rsid w:val="00B76B91"/>
    <w:rsid w:val="00B8212C"/>
    <w:rsid w:val="00B83077"/>
    <w:rsid w:val="00B8568D"/>
    <w:rsid w:val="00B87517"/>
    <w:rsid w:val="00B93487"/>
    <w:rsid w:val="00B93F5B"/>
    <w:rsid w:val="00B957D8"/>
    <w:rsid w:val="00BA21C0"/>
    <w:rsid w:val="00BA24F7"/>
    <w:rsid w:val="00BA6684"/>
    <w:rsid w:val="00BA7506"/>
    <w:rsid w:val="00BC05AD"/>
    <w:rsid w:val="00BC06D4"/>
    <w:rsid w:val="00BE2E1B"/>
    <w:rsid w:val="00BE5594"/>
    <w:rsid w:val="00BE55B4"/>
    <w:rsid w:val="00C04F44"/>
    <w:rsid w:val="00C06081"/>
    <w:rsid w:val="00C13FC9"/>
    <w:rsid w:val="00C16047"/>
    <w:rsid w:val="00C212EC"/>
    <w:rsid w:val="00C27D21"/>
    <w:rsid w:val="00C350B1"/>
    <w:rsid w:val="00C60FCC"/>
    <w:rsid w:val="00C80306"/>
    <w:rsid w:val="00C872B1"/>
    <w:rsid w:val="00C87F79"/>
    <w:rsid w:val="00CB416D"/>
    <w:rsid w:val="00CB4705"/>
    <w:rsid w:val="00CC1F8E"/>
    <w:rsid w:val="00CD75C1"/>
    <w:rsid w:val="00CE18E6"/>
    <w:rsid w:val="00CF39D2"/>
    <w:rsid w:val="00D00C83"/>
    <w:rsid w:val="00D00EE6"/>
    <w:rsid w:val="00D03A1C"/>
    <w:rsid w:val="00D04EAD"/>
    <w:rsid w:val="00D10978"/>
    <w:rsid w:val="00D11602"/>
    <w:rsid w:val="00D12C9F"/>
    <w:rsid w:val="00D157B3"/>
    <w:rsid w:val="00D2657F"/>
    <w:rsid w:val="00D30561"/>
    <w:rsid w:val="00D31ABB"/>
    <w:rsid w:val="00D4043C"/>
    <w:rsid w:val="00D432D2"/>
    <w:rsid w:val="00D45B02"/>
    <w:rsid w:val="00D45F54"/>
    <w:rsid w:val="00D65C80"/>
    <w:rsid w:val="00D71AD4"/>
    <w:rsid w:val="00D72F25"/>
    <w:rsid w:val="00D83071"/>
    <w:rsid w:val="00D86F3E"/>
    <w:rsid w:val="00D90A1F"/>
    <w:rsid w:val="00D91A3B"/>
    <w:rsid w:val="00D94F4D"/>
    <w:rsid w:val="00D956CA"/>
    <w:rsid w:val="00DA1446"/>
    <w:rsid w:val="00DB269A"/>
    <w:rsid w:val="00DB3266"/>
    <w:rsid w:val="00DB40CB"/>
    <w:rsid w:val="00DB7FB8"/>
    <w:rsid w:val="00DC1CC6"/>
    <w:rsid w:val="00DC6C92"/>
    <w:rsid w:val="00DE3684"/>
    <w:rsid w:val="00DE4074"/>
    <w:rsid w:val="00DE4F27"/>
    <w:rsid w:val="00DE57B4"/>
    <w:rsid w:val="00E13E99"/>
    <w:rsid w:val="00E164A6"/>
    <w:rsid w:val="00E22BEC"/>
    <w:rsid w:val="00E252CD"/>
    <w:rsid w:val="00E2596C"/>
    <w:rsid w:val="00E4675E"/>
    <w:rsid w:val="00E61511"/>
    <w:rsid w:val="00E6238E"/>
    <w:rsid w:val="00E66BC3"/>
    <w:rsid w:val="00E907A0"/>
    <w:rsid w:val="00E92EBC"/>
    <w:rsid w:val="00E94FCF"/>
    <w:rsid w:val="00EA2D59"/>
    <w:rsid w:val="00EB21A3"/>
    <w:rsid w:val="00EB7FD1"/>
    <w:rsid w:val="00EC3F68"/>
    <w:rsid w:val="00ED0BCC"/>
    <w:rsid w:val="00EE539C"/>
    <w:rsid w:val="00F07CD4"/>
    <w:rsid w:val="00F2634B"/>
    <w:rsid w:val="00F2776E"/>
    <w:rsid w:val="00F34314"/>
    <w:rsid w:val="00F35A18"/>
    <w:rsid w:val="00F41901"/>
    <w:rsid w:val="00F760ED"/>
    <w:rsid w:val="00F76353"/>
    <w:rsid w:val="00F8154B"/>
    <w:rsid w:val="00F8441D"/>
    <w:rsid w:val="00FA305E"/>
    <w:rsid w:val="00FD142B"/>
    <w:rsid w:val="00FE41E4"/>
    <w:rsid w:val="00FF3FA7"/>
    <w:rsid w:val="00FF41C3"/>
    <w:rsid w:val="00F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DA0556"/>
  <w15:chartTrackingRefBased/>
  <w15:docId w15:val="{892748C6-8748-4B09-91EA-9A0EA2B31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9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3" w:unhideWhenUsed="1"/>
    <w:lsdException w:name="List Number" w:semiHidden="1" w:uiPriority="3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 w:unhideWhenUsed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308"/>
  </w:style>
  <w:style w:type="paragraph" w:styleId="Rubrik1">
    <w:name w:val="heading 1"/>
    <w:basedOn w:val="Normal"/>
    <w:next w:val="Normal"/>
    <w:link w:val="Rubrik1Char"/>
    <w:uiPriority w:val="1"/>
    <w:qFormat/>
    <w:rsid w:val="00A21457"/>
    <w:pPr>
      <w:keepNext/>
      <w:keepLines/>
      <w:spacing w:before="600" w:after="60"/>
      <w:outlineLvl w:val="0"/>
    </w:pPr>
    <w:rPr>
      <w:rFonts w:asciiTheme="majorHAnsi" w:eastAsiaTheme="majorEastAsia" w:hAnsiTheme="majorHAnsi" w:cstheme="majorBidi"/>
      <w:sz w:val="30"/>
      <w:szCs w:val="30"/>
    </w:rPr>
  </w:style>
  <w:style w:type="paragraph" w:styleId="Rubrik2">
    <w:name w:val="heading 2"/>
    <w:basedOn w:val="Normal"/>
    <w:next w:val="Normal"/>
    <w:link w:val="Rubrik2Char"/>
    <w:uiPriority w:val="1"/>
    <w:qFormat/>
    <w:rsid w:val="00894CDB"/>
    <w:pPr>
      <w:keepNext/>
      <w:keepLines/>
      <w:spacing w:before="260" w:after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1"/>
    <w:qFormat/>
    <w:rsid w:val="00894CDB"/>
    <w:pPr>
      <w:keepNext/>
      <w:keepLines/>
      <w:spacing w:before="260" w:after="0"/>
      <w:outlineLvl w:val="2"/>
    </w:pPr>
    <w:rPr>
      <w:rFonts w:asciiTheme="majorHAnsi" w:eastAsiaTheme="majorEastAsia" w:hAnsiTheme="majorHAnsi" w:cstheme="majorBidi"/>
    </w:rPr>
  </w:style>
  <w:style w:type="paragraph" w:styleId="Rubrik4">
    <w:name w:val="heading 4"/>
    <w:basedOn w:val="Normal"/>
    <w:next w:val="Normal"/>
    <w:link w:val="Rubrik4Char"/>
    <w:uiPriority w:val="1"/>
    <w:qFormat/>
    <w:rsid w:val="00C872B1"/>
    <w:pPr>
      <w:keepNext/>
      <w:keepLines/>
      <w:spacing w:before="260" w:after="0"/>
      <w:outlineLvl w:val="3"/>
    </w:pPr>
    <w:rPr>
      <w:rFonts w:ascii="Calibre Semibold" w:eastAsiaTheme="majorEastAsia" w:hAnsi="Calibre Semibold" w:cstheme="majorBidi"/>
      <w:iCs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2F538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52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2F538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536" w:themeColor="accent1" w:themeShade="7F"/>
    </w:rPr>
  </w:style>
  <w:style w:type="paragraph" w:styleId="Rubrik7">
    <w:name w:val="heading 7"/>
    <w:basedOn w:val="Normal"/>
    <w:next w:val="Normal"/>
    <w:link w:val="Rubrik7Char"/>
    <w:semiHidden/>
    <w:qFormat/>
    <w:rsid w:val="00C212EC"/>
    <w:pPr>
      <w:keepNext/>
      <w:keepLines/>
      <w:numPr>
        <w:ilvl w:val="6"/>
        <w:numId w:val="20"/>
      </w:numPr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qFormat/>
    <w:rsid w:val="00C212EC"/>
    <w:pPr>
      <w:keepNext/>
      <w:keepLines/>
      <w:numPr>
        <w:ilvl w:val="7"/>
        <w:numId w:val="20"/>
      </w:numPr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C212EC"/>
    <w:pPr>
      <w:keepNext/>
      <w:keepLines/>
      <w:numPr>
        <w:ilvl w:val="8"/>
        <w:numId w:val="20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4"/>
    <w:unhideWhenUsed/>
    <w:rsid w:val="00C212EC"/>
    <w:pPr>
      <w:tabs>
        <w:tab w:val="center" w:pos="4513"/>
        <w:tab w:val="right" w:pos="9026"/>
      </w:tabs>
      <w:spacing w:after="0"/>
      <w:jc w:val="right"/>
    </w:pPr>
    <w:rPr>
      <w:sz w:val="18"/>
    </w:rPr>
  </w:style>
  <w:style w:type="character" w:customStyle="1" w:styleId="SidhuvudChar">
    <w:name w:val="Sidhuvud Char"/>
    <w:basedOn w:val="Standardstycketeckensnitt"/>
    <w:link w:val="Sidhuvud"/>
    <w:uiPriority w:val="4"/>
    <w:rsid w:val="00B83077"/>
    <w:rPr>
      <w:sz w:val="18"/>
    </w:rPr>
  </w:style>
  <w:style w:type="paragraph" w:styleId="Sidfot">
    <w:name w:val="footer"/>
    <w:basedOn w:val="Normal"/>
    <w:link w:val="SidfotChar"/>
    <w:uiPriority w:val="4"/>
    <w:unhideWhenUsed/>
    <w:rsid w:val="00B957D8"/>
    <w:pPr>
      <w:tabs>
        <w:tab w:val="center" w:pos="4513"/>
        <w:tab w:val="right" w:pos="9026"/>
      </w:tabs>
      <w:spacing w:after="0" w:line="224" w:lineRule="atLeast"/>
      <w:jc w:val="center"/>
    </w:pPr>
    <w:rPr>
      <w:spacing w:val="5"/>
      <w:sz w:val="18"/>
    </w:rPr>
  </w:style>
  <w:style w:type="character" w:customStyle="1" w:styleId="SidfotChar">
    <w:name w:val="Sidfot Char"/>
    <w:basedOn w:val="Standardstycketeckensnitt"/>
    <w:link w:val="Sidfot"/>
    <w:uiPriority w:val="4"/>
    <w:rsid w:val="00B957D8"/>
    <w:rPr>
      <w:spacing w:val="5"/>
      <w:sz w:val="18"/>
    </w:rPr>
  </w:style>
  <w:style w:type="table" w:styleId="Tabellrutnt">
    <w:name w:val="Table Grid"/>
    <w:basedOn w:val="Normaltabell"/>
    <w:uiPriority w:val="39"/>
    <w:rsid w:val="00C21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1"/>
    <w:rsid w:val="007238C8"/>
    <w:rPr>
      <w:rFonts w:asciiTheme="majorHAnsi" w:eastAsiaTheme="majorEastAsia" w:hAnsiTheme="majorHAnsi" w:cstheme="majorBidi"/>
      <w:sz w:val="30"/>
      <w:szCs w:val="30"/>
    </w:rPr>
  </w:style>
  <w:style w:type="character" w:customStyle="1" w:styleId="Rubrik3Char">
    <w:name w:val="Rubrik 3 Char"/>
    <w:basedOn w:val="Standardstycketeckensnitt"/>
    <w:link w:val="Rubrik3"/>
    <w:uiPriority w:val="1"/>
    <w:rsid w:val="007238C8"/>
    <w:rPr>
      <w:rFonts w:asciiTheme="majorHAnsi" w:eastAsiaTheme="majorEastAsia" w:hAnsiTheme="majorHAnsi" w:cstheme="majorBidi"/>
    </w:rPr>
  </w:style>
  <w:style w:type="paragraph" w:styleId="Punktlista">
    <w:name w:val="List Bullet"/>
    <w:basedOn w:val="Liststycke"/>
    <w:uiPriority w:val="3"/>
    <w:rsid w:val="00EA2D59"/>
    <w:pPr>
      <w:numPr>
        <w:numId w:val="31"/>
      </w:numPr>
      <w:spacing w:line="260" w:lineRule="atLeast"/>
    </w:pPr>
  </w:style>
  <w:style w:type="paragraph" w:styleId="Numreradlista">
    <w:name w:val="List Number"/>
    <w:basedOn w:val="Normal"/>
    <w:uiPriority w:val="3"/>
    <w:rsid w:val="00EA2D59"/>
    <w:pPr>
      <w:numPr>
        <w:numId w:val="29"/>
      </w:numPr>
      <w:contextualSpacing/>
    </w:pPr>
    <w:rPr>
      <w:rFonts w:eastAsia="Times New Roman" w:cs="Times New Roman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1"/>
    <w:rsid w:val="007238C8"/>
    <w:rPr>
      <w:rFonts w:asciiTheme="majorHAnsi" w:eastAsiaTheme="majorEastAsia" w:hAnsiTheme="majorHAnsi" w:cstheme="majorBidi"/>
      <w:sz w:val="26"/>
      <w:szCs w:val="26"/>
    </w:rPr>
  </w:style>
  <w:style w:type="character" w:styleId="Sidnummer">
    <w:name w:val="page number"/>
    <w:basedOn w:val="Standardstycketeckensnitt"/>
    <w:uiPriority w:val="4"/>
    <w:rsid w:val="00C212EC"/>
    <w:rPr>
      <w:rFonts w:asciiTheme="minorHAnsi" w:hAnsiTheme="minorHAnsi"/>
      <w:i w:val="0"/>
      <w:sz w:val="21"/>
    </w:rPr>
  </w:style>
  <w:style w:type="table" w:styleId="Listtabell3dekorfrg1">
    <w:name w:val="List Table 3 Accent 1"/>
    <w:basedOn w:val="Normaltabell"/>
    <w:uiPriority w:val="48"/>
    <w:rsid w:val="00C212EC"/>
    <w:tblPr>
      <w:tblStyleRowBandSize w:val="1"/>
      <w:tblStyleColBandSize w:val="1"/>
      <w:tblBorders>
        <w:top w:val="single" w:sz="4" w:space="0" w:color="004B6E" w:themeColor="accent1"/>
        <w:left w:val="single" w:sz="4" w:space="0" w:color="004B6E" w:themeColor="accent1"/>
        <w:bottom w:val="single" w:sz="4" w:space="0" w:color="004B6E" w:themeColor="accent1"/>
        <w:right w:val="single" w:sz="4" w:space="0" w:color="004B6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B6E" w:themeFill="accent1"/>
      </w:tcPr>
    </w:tblStylePr>
    <w:tblStylePr w:type="lastRow">
      <w:rPr>
        <w:b/>
        <w:bCs/>
      </w:rPr>
      <w:tblPr/>
      <w:tcPr>
        <w:tcBorders>
          <w:top w:val="double" w:sz="4" w:space="0" w:color="004B6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B6E" w:themeColor="accent1"/>
          <w:right w:val="single" w:sz="4" w:space="0" w:color="004B6E" w:themeColor="accent1"/>
        </w:tcBorders>
      </w:tcPr>
    </w:tblStylePr>
    <w:tblStylePr w:type="band1Horz">
      <w:tblPr/>
      <w:tcPr>
        <w:tcBorders>
          <w:top w:val="single" w:sz="4" w:space="0" w:color="004B6E" w:themeColor="accent1"/>
          <w:bottom w:val="single" w:sz="4" w:space="0" w:color="004B6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B6E" w:themeColor="accent1"/>
          <w:left w:val="nil"/>
        </w:tcBorders>
      </w:tcPr>
    </w:tblStylePr>
    <w:tblStylePr w:type="swCell">
      <w:tblPr/>
      <w:tcPr>
        <w:tcBorders>
          <w:top w:val="double" w:sz="4" w:space="0" w:color="004B6E" w:themeColor="accent1"/>
          <w:right w:val="nil"/>
        </w:tcBorders>
      </w:tcPr>
    </w:tblStylePr>
  </w:style>
  <w:style w:type="character" w:customStyle="1" w:styleId="Rubrik7Char">
    <w:name w:val="Rubrik 7 Char"/>
    <w:basedOn w:val="Standardstycketeckensnitt"/>
    <w:link w:val="Rubrik7"/>
    <w:semiHidden/>
    <w:rsid w:val="00C212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semiHidden/>
    <w:rsid w:val="00C212E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semiHidden/>
    <w:rsid w:val="00C212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customStyle="1" w:styleId="Rubrik1No">
    <w:name w:val="Rubrik_1 No"/>
    <w:basedOn w:val="Normal"/>
    <w:next w:val="Normal"/>
    <w:link w:val="Rubrik1NoChar"/>
    <w:uiPriority w:val="2"/>
    <w:rsid w:val="008A20D5"/>
    <w:pPr>
      <w:keepNext/>
      <w:numPr>
        <w:numId w:val="20"/>
      </w:numPr>
      <w:tabs>
        <w:tab w:val="clear" w:pos="567"/>
        <w:tab w:val="num" w:pos="851"/>
      </w:tabs>
      <w:spacing w:before="600" w:after="60"/>
      <w:ind w:left="851" w:hanging="851"/>
      <w:outlineLvl w:val="0"/>
    </w:pPr>
    <w:rPr>
      <w:rFonts w:asciiTheme="majorHAnsi" w:eastAsia="Times New Roman" w:hAnsiTheme="majorHAnsi" w:cs="Arial"/>
      <w:sz w:val="30"/>
      <w:szCs w:val="30"/>
    </w:rPr>
  </w:style>
  <w:style w:type="character" w:customStyle="1" w:styleId="Rubrik1NoChar">
    <w:name w:val="Rubrik_1 No Char"/>
    <w:basedOn w:val="Standardstycketeckensnitt"/>
    <w:link w:val="Rubrik1No"/>
    <w:uiPriority w:val="2"/>
    <w:rsid w:val="008A20D5"/>
    <w:rPr>
      <w:rFonts w:asciiTheme="majorHAnsi" w:eastAsia="Times New Roman" w:hAnsiTheme="majorHAnsi" w:cs="Arial"/>
      <w:sz w:val="30"/>
      <w:szCs w:val="30"/>
    </w:rPr>
  </w:style>
  <w:style w:type="paragraph" w:customStyle="1" w:styleId="Rubrik2No">
    <w:name w:val="Rubrik_2 No"/>
    <w:basedOn w:val="Normal"/>
    <w:next w:val="Normal"/>
    <w:link w:val="Rubrik2NoChar"/>
    <w:uiPriority w:val="2"/>
    <w:rsid w:val="008A20D5"/>
    <w:pPr>
      <w:keepNext/>
      <w:numPr>
        <w:ilvl w:val="1"/>
        <w:numId w:val="20"/>
      </w:numPr>
      <w:tabs>
        <w:tab w:val="clear" w:pos="284"/>
        <w:tab w:val="num" w:pos="851"/>
      </w:tabs>
      <w:spacing w:before="260" w:after="40"/>
      <w:ind w:left="851" w:hanging="851"/>
      <w:outlineLvl w:val="1"/>
    </w:pPr>
    <w:rPr>
      <w:rFonts w:asciiTheme="majorHAnsi" w:eastAsia="Times New Roman" w:hAnsiTheme="majorHAnsi" w:cs="Arial"/>
      <w:sz w:val="26"/>
      <w:szCs w:val="26"/>
    </w:rPr>
  </w:style>
  <w:style w:type="character" w:customStyle="1" w:styleId="Rubrik2NoChar">
    <w:name w:val="Rubrik_2 No Char"/>
    <w:basedOn w:val="Standardstycketeckensnitt"/>
    <w:link w:val="Rubrik2No"/>
    <w:uiPriority w:val="2"/>
    <w:rsid w:val="008A20D5"/>
    <w:rPr>
      <w:rFonts w:asciiTheme="majorHAnsi" w:eastAsia="Times New Roman" w:hAnsiTheme="majorHAnsi" w:cs="Arial"/>
      <w:sz w:val="26"/>
      <w:szCs w:val="26"/>
    </w:rPr>
  </w:style>
  <w:style w:type="paragraph" w:customStyle="1" w:styleId="Rubrik3No">
    <w:name w:val="Rubrik_3 No"/>
    <w:basedOn w:val="Rubrik3"/>
    <w:next w:val="Normal"/>
    <w:link w:val="Rubrik3NoChar"/>
    <w:uiPriority w:val="2"/>
    <w:rsid w:val="008A20D5"/>
    <w:pPr>
      <w:keepLines w:val="0"/>
      <w:numPr>
        <w:ilvl w:val="2"/>
        <w:numId w:val="20"/>
      </w:numPr>
      <w:tabs>
        <w:tab w:val="clear" w:pos="284"/>
        <w:tab w:val="num" w:pos="851"/>
      </w:tabs>
      <w:ind w:left="851" w:hanging="851"/>
    </w:pPr>
    <w:rPr>
      <w:rFonts w:cs="Arial"/>
      <w:bCs/>
      <w:szCs w:val="34"/>
    </w:rPr>
  </w:style>
  <w:style w:type="character" w:customStyle="1" w:styleId="Rubrik3NoChar">
    <w:name w:val="Rubrik_3 No Char"/>
    <w:basedOn w:val="Standardstycketeckensnitt"/>
    <w:link w:val="Rubrik3No"/>
    <w:uiPriority w:val="2"/>
    <w:rsid w:val="008A20D5"/>
    <w:rPr>
      <w:rFonts w:asciiTheme="majorHAnsi" w:eastAsiaTheme="majorEastAsia" w:hAnsiTheme="majorHAnsi" w:cs="Arial"/>
      <w:bCs/>
      <w:szCs w:val="34"/>
    </w:rPr>
  </w:style>
  <w:style w:type="paragraph" w:customStyle="1" w:styleId="Heading4No">
    <w:name w:val="Heading_4 No"/>
    <w:basedOn w:val="Normal"/>
    <w:next w:val="Normal"/>
    <w:uiPriority w:val="2"/>
    <w:semiHidden/>
    <w:rsid w:val="00EB21A3"/>
    <w:pPr>
      <w:keepNext/>
      <w:numPr>
        <w:ilvl w:val="3"/>
        <w:numId w:val="20"/>
      </w:numPr>
      <w:spacing w:before="260" w:after="0"/>
      <w:outlineLvl w:val="3"/>
    </w:pPr>
    <w:rPr>
      <w:rFonts w:ascii="Calibre Semibold" w:eastAsia="Times New Roman" w:hAnsi="Calibre Semibold" w:cs="Times New Roman"/>
      <w:lang w:val="en-GB"/>
    </w:rPr>
  </w:style>
  <w:style w:type="paragraph" w:customStyle="1" w:styleId="Heading5No">
    <w:name w:val="Heading_5 No"/>
    <w:basedOn w:val="Normal"/>
    <w:next w:val="Normal"/>
    <w:semiHidden/>
    <w:rsid w:val="00C212EC"/>
    <w:pPr>
      <w:keepNext/>
      <w:numPr>
        <w:ilvl w:val="4"/>
        <w:numId w:val="20"/>
      </w:numPr>
      <w:spacing w:before="360" w:line="276" w:lineRule="auto"/>
      <w:outlineLvl w:val="4"/>
    </w:pPr>
    <w:rPr>
      <w:rFonts w:ascii="Arial" w:eastAsia="Times New Roman" w:hAnsi="Arial" w:cs="Times New Roman"/>
      <w:i/>
      <w:color w:val="004B6E" w:themeColor="text2"/>
      <w:sz w:val="24"/>
      <w:lang w:val="en-GB"/>
    </w:rPr>
  </w:style>
  <w:style w:type="paragraph" w:styleId="Innehll1">
    <w:name w:val="toc 1"/>
    <w:basedOn w:val="Normal"/>
    <w:next w:val="Normal"/>
    <w:autoRedefine/>
    <w:uiPriority w:val="7"/>
    <w:rsid w:val="00C212EC"/>
    <w:pPr>
      <w:tabs>
        <w:tab w:val="right" w:leader="dot" w:pos="8787"/>
      </w:tabs>
      <w:spacing w:after="100"/>
    </w:pPr>
  </w:style>
  <w:style w:type="paragraph" w:styleId="Innehll2">
    <w:name w:val="toc 2"/>
    <w:basedOn w:val="Normal"/>
    <w:next w:val="Normal"/>
    <w:autoRedefine/>
    <w:uiPriority w:val="7"/>
    <w:rsid w:val="00C212EC"/>
    <w:pPr>
      <w:tabs>
        <w:tab w:val="right" w:leader="dot" w:pos="8787"/>
      </w:tabs>
      <w:spacing w:after="100"/>
      <w:ind w:left="283"/>
    </w:pPr>
  </w:style>
  <w:style w:type="paragraph" w:styleId="Innehll3">
    <w:name w:val="toc 3"/>
    <w:basedOn w:val="Normal"/>
    <w:next w:val="Normal"/>
    <w:autoRedefine/>
    <w:uiPriority w:val="7"/>
    <w:rsid w:val="00C212EC"/>
    <w:pPr>
      <w:tabs>
        <w:tab w:val="right" w:leader="dot" w:pos="8787"/>
      </w:tabs>
      <w:spacing w:after="100"/>
      <w:ind w:left="567"/>
    </w:pPr>
  </w:style>
  <w:style w:type="paragraph" w:styleId="Innehllsfrteckningsrubrik">
    <w:name w:val="TOC Heading"/>
    <w:basedOn w:val="Rubrik1"/>
    <w:next w:val="Normal"/>
    <w:uiPriority w:val="6"/>
    <w:unhideWhenUsed/>
    <w:rsid w:val="00C212EC"/>
    <w:pPr>
      <w:spacing w:before="240" w:after="200" w:line="259" w:lineRule="auto"/>
      <w:outlineLvl w:val="9"/>
    </w:pPr>
  </w:style>
  <w:style w:type="character" w:styleId="Hyperlnk">
    <w:name w:val="Hyperlink"/>
    <w:basedOn w:val="Standardstycketeckensnitt"/>
    <w:uiPriority w:val="99"/>
    <w:semiHidden/>
    <w:rsid w:val="00170B68"/>
    <w:rPr>
      <w:color w:val="auto"/>
      <w:u w:val="none"/>
    </w:rPr>
  </w:style>
  <w:style w:type="numbering" w:customStyle="1" w:styleId="CompanyList">
    <w:name w:val="Company_List"/>
    <w:basedOn w:val="Ingenlista"/>
    <w:rsid w:val="00C212EC"/>
    <w:pPr>
      <w:numPr>
        <w:numId w:val="5"/>
      </w:numPr>
    </w:pPr>
  </w:style>
  <w:style w:type="numbering" w:customStyle="1" w:styleId="CompanyListBullet">
    <w:name w:val="Company_ListBullet"/>
    <w:basedOn w:val="Ingenlista"/>
    <w:rsid w:val="00C212EC"/>
    <w:pPr>
      <w:numPr>
        <w:numId w:val="6"/>
      </w:numPr>
    </w:pPr>
  </w:style>
  <w:style w:type="paragraph" w:styleId="Liststycke">
    <w:name w:val="List Paragraph"/>
    <w:basedOn w:val="Normal"/>
    <w:uiPriority w:val="34"/>
    <w:qFormat/>
    <w:rsid w:val="00601977"/>
    <w:pPr>
      <w:spacing w:line="260" w:lineRule="exact"/>
      <w:ind w:left="720"/>
      <w:contextualSpacing/>
    </w:pPr>
    <w:rPr>
      <w:rFonts w:eastAsia="Times New Roman" w:cs="Times New Roman"/>
      <w:lang w:val="en-US"/>
    </w:rPr>
  </w:style>
  <w:style w:type="paragraph" w:styleId="Ingetavstnd">
    <w:name w:val="No Spacing"/>
    <w:uiPriority w:val="99"/>
    <w:rsid w:val="0094697C"/>
    <w:pPr>
      <w:spacing w:after="0"/>
    </w:pPr>
    <w:rPr>
      <w:sz w:val="2"/>
    </w:rPr>
  </w:style>
  <w:style w:type="character" w:customStyle="1" w:styleId="Rubrik4Char">
    <w:name w:val="Rubrik 4 Char"/>
    <w:basedOn w:val="Standardstycketeckensnitt"/>
    <w:link w:val="Rubrik4"/>
    <w:uiPriority w:val="1"/>
    <w:rsid w:val="007238C8"/>
    <w:rPr>
      <w:rFonts w:ascii="Calibre Semibold" w:eastAsiaTheme="majorEastAsia" w:hAnsi="Calibre Semibold" w:cstheme="majorBidi"/>
      <w:iCs/>
    </w:rPr>
  </w:style>
  <w:style w:type="paragraph" w:customStyle="1" w:styleId="Mottagare">
    <w:name w:val="Mottagare"/>
    <w:basedOn w:val="Normal"/>
    <w:uiPriority w:val="3"/>
    <w:rsid w:val="00FF5C5B"/>
    <w:pPr>
      <w:spacing w:after="0" w:line="240" w:lineRule="exact"/>
    </w:pPr>
  </w:style>
  <w:style w:type="paragraph" w:customStyle="1" w:styleId="Profiluppgifter">
    <w:name w:val="Profiluppgifter"/>
    <w:basedOn w:val="Normal"/>
    <w:uiPriority w:val="3"/>
    <w:rsid w:val="00E13E99"/>
    <w:pPr>
      <w:spacing w:after="0"/>
    </w:pPr>
  </w:style>
  <w:style w:type="table" w:customStyle="1" w:styleId="Vstervikskommun">
    <w:name w:val="Västerviks kommun"/>
    <w:basedOn w:val="Normaltabell"/>
    <w:uiPriority w:val="99"/>
    <w:rsid w:val="000D3F1E"/>
    <w:pPr>
      <w:spacing w:after="0"/>
    </w:pPr>
    <w:rPr>
      <w:sz w:val="18"/>
    </w:rPr>
    <w:tblPr>
      <w:tblBorders>
        <w:top w:val="single" w:sz="4" w:space="0" w:color="004B6E" w:themeColor="accent1"/>
        <w:left w:val="single" w:sz="4" w:space="0" w:color="004B6E" w:themeColor="accent1"/>
        <w:bottom w:val="single" w:sz="4" w:space="0" w:color="004B6E" w:themeColor="accent1"/>
        <w:right w:val="single" w:sz="4" w:space="0" w:color="004B6E" w:themeColor="accent1"/>
        <w:insideH w:val="single" w:sz="4" w:space="0" w:color="004B6E" w:themeColor="accent1"/>
        <w:insideV w:val="single" w:sz="4" w:space="0" w:color="004B6E" w:themeColor="accent1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shd w:val="clear" w:color="auto" w:fill="004B6E" w:themeFill="accent1"/>
      </w:tcPr>
    </w:tblStylePr>
  </w:style>
  <w:style w:type="character" w:styleId="Olstomnmnande">
    <w:name w:val="Unresolved Mention"/>
    <w:basedOn w:val="Standardstycketeckensnitt"/>
    <w:uiPriority w:val="99"/>
    <w:semiHidden/>
    <w:unhideWhenUsed/>
    <w:rsid w:val="00E61511"/>
    <w:rPr>
      <w:color w:val="605E5C"/>
      <w:shd w:val="clear" w:color="auto" w:fill="E1DFDD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38F"/>
    <w:rPr>
      <w:rFonts w:asciiTheme="majorHAnsi" w:eastAsiaTheme="majorEastAsia" w:hAnsiTheme="majorHAnsi" w:cstheme="majorBidi"/>
      <w:color w:val="003752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F538F"/>
    <w:rPr>
      <w:rFonts w:asciiTheme="majorHAnsi" w:eastAsiaTheme="majorEastAsia" w:hAnsiTheme="majorHAnsi" w:cstheme="majorBidi"/>
      <w:color w:val="002536" w:themeColor="accent1" w:themeShade="7F"/>
    </w:rPr>
  </w:style>
  <w:style w:type="character" w:styleId="Platshllartext">
    <w:name w:val="Placeholder Text"/>
    <w:basedOn w:val="Standardstycketeckensnitt"/>
    <w:uiPriority w:val="99"/>
    <w:semiHidden/>
    <w:rsid w:val="006E489C"/>
    <w:rPr>
      <w:color w:val="808080"/>
    </w:rPr>
  </w:style>
  <w:style w:type="paragraph" w:customStyle="1" w:styleId="Protokollstext">
    <w:name w:val="Protokollstext"/>
    <w:basedOn w:val="Normal"/>
    <w:link w:val="ProtokollstextChar"/>
    <w:autoRedefine/>
    <w:rsid w:val="00376308"/>
  </w:style>
  <w:style w:type="paragraph" w:customStyle="1" w:styleId="Formatmall1">
    <w:name w:val="Formatmall1"/>
    <w:basedOn w:val="Normal"/>
    <w:next w:val="Protokollstext"/>
    <w:link w:val="Formatmall1Char"/>
    <w:rsid w:val="00066717"/>
  </w:style>
  <w:style w:type="character" w:customStyle="1" w:styleId="ProtokollstextChar">
    <w:name w:val="Protokollstext Char"/>
    <w:basedOn w:val="Standardstycketeckensnitt"/>
    <w:link w:val="Protokollstext"/>
    <w:rsid w:val="00376308"/>
  </w:style>
  <w:style w:type="character" w:customStyle="1" w:styleId="Formatmall1Char">
    <w:name w:val="Formatmall1 Char"/>
    <w:basedOn w:val="Standardstycketeckensnitt"/>
    <w:link w:val="Formatmall1"/>
    <w:rsid w:val="00066717"/>
  </w:style>
  <w:style w:type="paragraph" w:customStyle="1" w:styleId="Formatmall2">
    <w:name w:val="Formatmall2"/>
    <w:basedOn w:val="Normal"/>
    <w:link w:val="Formatmall2Char"/>
    <w:rsid w:val="00376308"/>
  </w:style>
  <w:style w:type="paragraph" w:customStyle="1" w:styleId="Formatmall3">
    <w:name w:val="Formatmall3"/>
    <w:basedOn w:val="Normal"/>
    <w:next w:val="Normal"/>
    <w:link w:val="Formatmall3Char"/>
    <w:rsid w:val="00376308"/>
  </w:style>
  <w:style w:type="character" w:customStyle="1" w:styleId="Formatmall2Char">
    <w:name w:val="Formatmall2 Char"/>
    <w:basedOn w:val="Standardstycketeckensnitt"/>
    <w:link w:val="Formatmall2"/>
    <w:rsid w:val="00376308"/>
  </w:style>
  <w:style w:type="character" w:customStyle="1" w:styleId="Formatmall3Char">
    <w:name w:val="Formatmall3 Char"/>
    <w:basedOn w:val="Standardstycketeckensnitt"/>
    <w:link w:val="Formatmall3"/>
    <w:rsid w:val="00376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0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llar\Brev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8510B2BFF94546AE1C2E20603AA47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6DB6AB2-9999-4AF4-BE23-FFF8914009B5}"/>
      </w:docPartPr>
      <w:docPartBody>
        <w:p w:rsidR="000646E0" w:rsidRDefault="00816D8B" w:rsidP="00816D8B">
          <w:pPr>
            <w:pStyle w:val="DC8510B2BFF94546AE1C2E20603AA47E"/>
          </w:pPr>
          <w:r>
            <w:rPr>
              <w:rStyle w:val="Platshllartext"/>
            </w:rPr>
            <w:t>Beslutsinstans</w:t>
          </w:r>
        </w:p>
      </w:docPartBody>
    </w:docPart>
    <w:docPart>
      <w:docPartPr>
        <w:name w:val="F077AF09CE4047FEAEEFB99E55814A8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C2D52A1-1EF5-4BD8-A263-345F0EDC441B}"/>
      </w:docPartPr>
      <w:docPartBody>
        <w:p w:rsidR="000646E0" w:rsidRDefault="00816D8B" w:rsidP="00816D8B">
          <w:pPr>
            <w:pStyle w:val="F077AF09CE4047FEAEEFB99E55814A8B"/>
          </w:pPr>
          <w:r w:rsidRPr="001F39B2">
            <w:rPr>
              <w:rStyle w:val="Platshllartext"/>
              <w:rFonts w:ascii="Arial" w:hAnsi="Arial" w:cs="Arial"/>
              <w:sz w:val="22"/>
              <w:szCs w:val="22"/>
            </w:rPr>
            <w:t>xx</w:t>
          </w:r>
        </w:p>
      </w:docPartBody>
    </w:docPart>
    <w:docPart>
      <w:docPartPr>
        <w:name w:val="A0D6D79956C4467D844F72F06C0BD2B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78985CE-9056-4BB4-85AF-125A06A61EF5}"/>
      </w:docPartPr>
      <w:docPartBody>
        <w:p w:rsidR="000646E0" w:rsidRDefault="00816D8B" w:rsidP="00816D8B">
          <w:pPr>
            <w:pStyle w:val="A0D6D79956C4467D844F72F06C0BD2B2"/>
          </w:pPr>
          <w:r>
            <w:rPr>
              <w:rStyle w:val="Platshllartext"/>
            </w:rPr>
            <w:t>Mötespunktens rubrik</w:t>
          </w:r>
        </w:p>
      </w:docPartBody>
    </w:docPart>
    <w:docPart>
      <w:docPartPr>
        <w:name w:val="4389772F79DF420C990D6EC522DE071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6A75796-A817-473D-974D-82368C62411E}"/>
      </w:docPartPr>
      <w:docPartBody>
        <w:p w:rsidR="005C1AC3" w:rsidRDefault="00816D8B" w:rsidP="00816D8B">
          <w:pPr>
            <w:pStyle w:val="4389772F79DF420C990D6EC522DE07111"/>
          </w:pPr>
          <w:r>
            <w:rPr>
              <w:rStyle w:val="Platshllartext"/>
            </w:rPr>
            <w:t>Mötesdatum</w:t>
          </w:r>
        </w:p>
      </w:docPartBody>
    </w:docPart>
    <w:docPart>
      <w:docPartPr>
        <w:name w:val="C3CAA7073FA74C9FA701A43E0D0A924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DD3AC7E-99E0-4337-9ECB-969A20C5E30D}"/>
      </w:docPartPr>
      <w:docPartBody>
        <w:p w:rsidR="005C1AC3" w:rsidRDefault="00816D8B" w:rsidP="00816D8B">
          <w:pPr>
            <w:pStyle w:val="C3CAA7073FA74C9FA701A43E0D0A924C1"/>
          </w:pPr>
          <w:r>
            <w:rPr>
              <w:rStyle w:val="Platshllartext"/>
              <w:rFonts w:ascii="Arial" w:hAnsi="Arial" w:cs="Arial"/>
              <w:sz w:val="22"/>
              <w:szCs w:val="22"/>
            </w:rPr>
            <w:t>Kod</w:t>
          </w:r>
        </w:p>
      </w:docPartBody>
    </w:docPart>
    <w:docPart>
      <w:docPartPr>
        <w:name w:val="BA87678824D4477BB4DC62568D5E568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64E6B57-2397-4F7C-AB70-41EF60BC31CB}"/>
      </w:docPartPr>
      <w:docPartBody>
        <w:p w:rsidR="005C1AC3" w:rsidRDefault="00816D8B" w:rsidP="00816D8B">
          <w:pPr>
            <w:pStyle w:val="BA87678824D4477BB4DC62568D5E568C1"/>
          </w:pPr>
          <w:r>
            <w:rPr>
              <w:rStyle w:val="Platshllartext"/>
            </w:rPr>
            <w:t>Beslutsinstans</w:t>
          </w:r>
        </w:p>
      </w:docPartBody>
    </w:docPart>
    <w:docPart>
      <w:docPartPr>
        <w:name w:val="6338A716AC804496BE315E0FC1DAAA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C6D935-D71F-4BAD-B14B-4ACE6C0CE5A2}"/>
      </w:docPartPr>
      <w:docPartBody>
        <w:p w:rsidR="005C1AC3" w:rsidRDefault="00816D8B" w:rsidP="00816D8B">
          <w:pPr>
            <w:pStyle w:val="6338A716AC804496BE315E0FC1DAAA371"/>
          </w:pPr>
          <w:r>
            <w:rPr>
              <w:rStyle w:val="Platshllartext"/>
            </w:rPr>
            <w:t>Mötesdatum</w:t>
          </w:r>
        </w:p>
      </w:docPartBody>
    </w:docPart>
    <w:docPart>
      <w:docPartPr>
        <w:name w:val="00AF82CC3CB54DD8B6F2BD1BC12424A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982B20-8AE3-4E45-984E-CA2222DDABA0}"/>
      </w:docPartPr>
      <w:docPartBody>
        <w:p w:rsidR="005C1AC3" w:rsidRDefault="00816D8B" w:rsidP="00816D8B">
          <w:pPr>
            <w:pStyle w:val="00AF82CC3CB54DD8B6F2BD1BC12424A3"/>
          </w:pPr>
          <w:r>
            <w:rPr>
              <w:rStyle w:val="Platshllartext"/>
            </w:rPr>
            <w:t>Beslutsinstans</w:t>
          </w:r>
        </w:p>
      </w:docPartBody>
    </w:docPart>
    <w:docPart>
      <w:docPartPr>
        <w:name w:val="D043CF68C57D4F4A82717563EF8D7E0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31ECBF1-795E-40AA-B2D6-915A0DBE7B05}"/>
      </w:docPartPr>
      <w:docPartBody>
        <w:p w:rsidR="00A63468" w:rsidRDefault="00816D8B" w:rsidP="00816D8B">
          <w:pPr>
            <w:pStyle w:val="D043CF68C57D4F4A82717563EF8D7E0A1"/>
          </w:pPr>
          <w:r w:rsidRPr="00E94FCF">
            <w:rPr>
              <w:rStyle w:val="Platshllartext"/>
              <w:rFonts w:cstheme="minorHAnsi"/>
            </w:rPr>
            <w:t>Kod</w:t>
          </w:r>
        </w:p>
      </w:docPartBody>
    </w:docPart>
    <w:docPart>
      <w:docPartPr>
        <w:name w:val="71E8870C910145A984F7AAC5F683C75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4B336C7-80FD-4B89-89BD-7DA301256577}"/>
      </w:docPartPr>
      <w:docPartBody>
        <w:p w:rsidR="00A63468" w:rsidRDefault="00816D8B" w:rsidP="00816D8B">
          <w:pPr>
            <w:pStyle w:val="71E8870C910145A984F7AAC5F683C7511"/>
          </w:pPr>
          <w:r w:rsidRPr="00E94FCF">
            <w:rPr>
              <w:rStyle w:val="Platshllartext"/>
              <w:rFonts w:cstheme="minorHAnsi"/>
            </w:rPr>
            <w:t>xx</w:t>
          </w:r>
        </w:p>
      </w:docPartBody>
    </w:docPart>
    <w:docPart>
      <w:docPartPr>
        <w:name w:val="8E33D90ACEC94CB5A86744466645708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45EDBF-633C-4AB0-A47A-EC6D5C5BA0FD}"/>
      </w:docPartPr>
      <w:docPartBody>
        <w:p w:rsidR="00DF2F62" w:rsidRDefault="00816D8B" w:rsidP="00816D8B">
          <w:pPr>
            <w:pStyle w:val="8E33D90ACEC94CB5A8674446664570801"/>
          </w:pPr>
          <w:r>
            <w:rPr>
              <w:rStyle w:val="Platshllartext"/>
            </w:rPr>
            <w:t>Lista handlingarna som används som beslutsunderlag, kopieras till nästa protokoll</w:t>
          </w:r>
        </w:p>
      </w:docPartBody>
    </w:docPart>
    <w:docPart>
      <w:docPartPr>
        <w:name w:val="039CE2B0F872471CA2998E39088BA0B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DCDF049-6BF0-418B-8D87-ED172D4A82EC}"/>
      </w:docPartPr>
      <w:docPartBody>
        <w:p w:rsidR="00DF2F62" w:rsidRDefault="00816D8B" w:rsidP="00816D8B">
          <w:pPr>
            <w:pStyle w:val="039CE2B0F872471CA2998E39088BA0BD"/>
          </w:pPr>
          <w:r>
            <w:rPr>
              <w:rStyle w:val="Platshllartext"/>
            </w:rPr>
            <w:t>xxxx/xxx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e Semibold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044"/>
    <w:rsid w:val="000646E0"/>
    <w:rsid w:val="00281044"/>
    <w:rsid w:val="003D44F5"/>
    <w:rsid w:val="004D64A8"/>
    <w:rsid w:val="005C1AC3"/>
    <w:rsid w:val="006B5760"/>
    <w:rsid w:val="007C3B35"/>
    <w:rsid w:val="00816D8B"/>
    <w:rsid w:val="00A63468"/>
    <w:rsid w:val="00CE2F57"/>
    <w:rsid w:val="00DF2F62"/>
    <w:rsid w:val="00E1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4D64A8"/>
  </w:style>
  <w:style w:type="paragraph" w:customStyle="1" w:styleId="DC8510B2BFF94546AE1C2E20603AA47E">
    <w:name w:val="DC8510B2BFF94546AE1C2E20603AA47E"/>
    <w:rsid w:val="00816D8B"/>
    <w:pPr>
      <w:tabs>
        <w:tab w:val="center" w:pos="4513"/>
        <w:tab w:val="right" w:pos="9026"/>
      </w:tabs>
      <w:spacing w:after="0" w:line="240" w:lineRule="auto"/>
      <w:jc w:val="right"/>
    </w:pPr>
    <w:rPr>
      <w:rFonts w:eastAsiaTheme="minorHAnsi"/>
      <w:sz w:val="18"/>
      <w:lang w:eastAsia="en-US"/>
    </w:rPr>
  </w:style>
  <w:style w:type="paragraph" w:customStyle="1" w:styleId="4389772F79DF420C990D6EC522DE07111">
    <w:name w:val="4389772F79DF420C990D6EC522DE07111"/>
    <w:rsid w:val="00816D8B"/>
    <w:pPr>
      <w:tabs>
        <w:tab w:val="center" w:pos="4513"/>
        <w:tab w:val="right" w:pos="9026"/>
      </w:tabs>
      <w:spacing w:after="0" w:line="240" w:lineRule="auto"/>
      <w:jc w:val="right"/>
    </w:pPr>
    <w:rPr>
      <w:rFonts w:eastAsiaTheme="minorHAnsi"/>
      <w:sz w:val="18"/>
      <w:lang w:eastAsia="en-US"/>
    </w:rPr>
  </w:style>
  <w:style w:type="paragraph" w:customStyle="1" w:styleId="C3CAA7073FA74C9FA701A43E0D0A924C1">
    <w:name w:val="C3CAA7073FA74C9FA701A43E0D0A924C1"/>
    <w:rsid w:val="00816D8B"/>
    <w:pPr>
      <w:keepNext/>
      <w:keepLines/>
      <w:spacing w:before="600" w:after="60" w:line="240" w:lineRule="auto"/>
      <w:outlineLvl w:val="0"/>
    </w:pPr>
    <w:rPr>
      <w:rFonts w:asciiTheme="majorHAnsi" w:eastAsiaTheme="majorEastAsia" w:hAnsiTheme="majorHAnsi" w:cstheme="majorBidi"/>
      <w:sz w:val="30"/>
      <w:szCs w:val="30"/>
      <w:lang w:eastAsia="en-US"/>
    </w:rPr>
  </w:style>
  <w:style w:type="paragraph" w:customStyle="1" w:styleId="F077AF09CE4047FEAEEFB99E55814A8B">
    <w:name w:val="F077AF09CE4047FEAEEFB99E55814A8B"/>
    <w:rsid w:val="00816D8B"/>
    <w:pPr>
      <w:keepNext/>
      <w:keepLines/>
      <w:spacing w:before="600" w:after="60" w:line="240" w:lineRule="auto"/>
      <w:outlineLvl w:val="0"/>
    </w:pPr>
    <w:rPr>
      <w:rFonts w:asciiTheme="majorHAnsi" w:eastAsiaTheme="majorEastAsia" w:hAnsiTheme="majorHAnsi" w:cstheme="majorBidi"/>
      <w:sz w:val="30"/>
      <w:szCs w:val="30"/>
      <w:lang w:eastAsia="en-US"/>
    </w:rPr>
  </w:style>
  <w:style w:type="paragraph" w:customStyle="1" w:styleId="A0D6D79956C4467D844F72F06C0BD2B2">
    <w:name w:val="A0D6D79956C4467D844F72F06C0BD2B2"/>
    <w:rsid w:val="00816D8B"/>
    <w:pPr>
      <w:keepNext/>
      <w:keepLines/>
      <w:spacing w:before="600" w:after="60" w:line="240" w:lineRule="auto"/>
      <w:outlineLvl w:val="0"/>
    </w:pPr>
    <w:rPr>
      <w:rFonts w:asciiTheme="majorHAnsi" w:eastAsiaTheme="majorEastAsia" w:hAnsiTheme="majorHAnsi" w:cstheme="majorBidi"/>
      <w:sz w:val="30"/>
      <w:szCs w:val="30"/>
      <w:lang w:eastAsia="en-US"/>
    </w:rPr>
  </w:style>
  <w:style w:type="paragraph" w:customStyle="1" w:styleId="039CE2B0F872471CA2998E39088BA0BD">
    <w:name w:val="039CE2B0F872471CA2998E39088BA0BD"/>
    <w:rsid w:val="00816D8B"/>
    <w:pPr>
      <w:spacing w:after="220" w:line="240" w:lineRule="auto"/>
    </w:pPr>
    <w:rPr>
      <w:rFonts w:eastAsiaTheme="minorHAnsi"/>
      <w:lang w:eastAsia="en-US"/>
    </w:rPr>
  </w:style>
  <w:style w:type="paragraph" w:customStyle="1" w:styleId="00AF82CC3CB54DD8B6F2BD1BC12424A3">
    <w:name w:val="00AF82CC3CB54DD8B6F2BD1BC12424A3"/>
    <w:rsid w:val="00816D8B"/>
    <w:pPr>
      <w:keepNext/>
      <w:keepLines/>
      <w:spacing w:before="260" w:after="40" w:line="240" w:lineRule="auto"/>
      <w:outlineLvl w:val="1"/>
    </w:pPr>
    <w:rPr>
      <w:rFonts w:asciiTheme="majorHAnsi" w:eastAsiaTheme="majorEastAsia" w:hAnsiTheme="majorHAnsi" w:cstheme="majorBidi"/>
      <w:sz w:val="26"/>
      <w:szCs w:val="26"/>
      <w:lang w:eastAsia="en-US"/>
    </w:rPr>
  </w:style>
  <w:style w:type="paragraph" w:customStyle="1" w:styleId="8E33D90ACEC94CB5A8674446664570801">
    <w:name w:val="8E33D90ACEC94CB5A8674446664570801"/>
    <w:rsid w:val="00816D8B"/>
    <w:pPr>
      <w:spacing w:after="220" w:line="240" w:lineRule="auto"/>
    </w:pPr>
    <w:rPr>
      <w:rFonts w:eastAsiaTheme="minorHAnsi"/>
      <w:lang w:eastAsia="en-US"/>
    </w:rPr>
  </w:style>
  <w:style w:type="paragraph" w:customStyle="1" w:styleId="BA87678824D4477BB4DC62568D5E568C1">
    <w:name w:val="BA87678824D4477BB4DC62568D5E568C1"/>
    <w:rsid w:val="00816D8B"/>
    <w:pPr>
      <w:tabs>
        <w:tab w:val="center" w:pos="4513"/>
        <w:tab w:val="right" w:pos="9026"/>
      </w:tabs>
      <w:spacing w:after="0" w:line="240" w:lineRule="auto"/>
      <w:jc w:val="right"/>
    </w:pPr>
    <w:rPr>
      <w:rFonts w:eastAsiaTheme="minorHAnsi"/>
      <w:sz w:val="18"/>
      <w:lang w:eastAsia="en-US"/>
    </w:rPr>
  </w:style>
  <w:style w:type="paragraph" w:customStyle="1" w:styleId="6338A716AC804496BE315E0FC1DAAA371">
    <w:name w:val="6338A716AC804496BE315E0FC1DAAA371"/>
    <w:rsid w:val="00816D8B"/>
    <w:pPr>
      <w:tabs>
        <w:tab w:val="center" w:pos="4513"/>
        <w:tab w:val="right" w:pos="9026"/>
      </w:tabs>
      <w:spacing w:after="0" w:line="240" w:lineRule="auto"/>
      <w:jc w:val="right"/>
    </w:pPr>
    <w:rPr>
      <w:rFonts w:eastAsiaTheme="minorHAnsi"/>
      <w:sz w:val="18"/>
      <w:lang w:eastAsia="en-US"/>
    </w:rPr>
  </w:style>
  <w:style w:type="paragraph" w:customStyle="1" w:styleId="D043CF68C57D4F4A82717563EF8D7E0A1">
    <w:name w:val="D043CF68C57D4F4A82717563EF8D7E0A1"/>
    <w:rsid w:val="00816D8B"/>
    <w:pPr>
      <w:spacing w:after="220" w:line="240" w:lineRule="auto"/>
    </w:pPr>
    <w:rPr>
      <w:rFonts w:eastAsiaTheme="minorHAnsi"/>
      <w:lang w:eastAsia="en-US"/>
    </w:rPr>
  </w:style>
  <w:style w:type="paragraph" w:customStyle="1" w:styleId="71E8870C910145A984F7AAC5F683C7511">
    <w:name w:val="71E8870C910145A984F7AAC5F683C7511"/>
    <w:rsid w:val="00816D8B"/>
    <w:pPr>
      <w:spacing w:after="22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ästerviks kommun">
      <a:dk1>
        <a:sysClr val="windowText" lastClr="000000"/>
      </a:dk1>
      <a:lt1>
        <a:sysClr val="window" lastClr="FFFFFF"/>
      </a:lt1>
      <a:dk2>
        <a:srgbClr val="004B6E"/>
      </a:dk2>
      <a:lt2>
        <a:srgbClr val="EEECE1"/>
      </a:lt2>
      <a:accent1>
        <a:srgbClr val="004B6E"/>
      </a:accent1>
      <a:accent2>
        <a:srgbClr val="FFD851"/>
      </a:accent2>
      <a:accent3>
        <a:srgbClr val="3FA535"/>
      </a:accent3>
      <a:accent4>
        <a:srgbClr val="CD1719"/>
      </a:accent4>
      <a:accent5>
        <a:srgbClr val="005582"/>
      </a:accent5>
      <a:accent6>
        <a:srgbClr val="FFD851"/>
      </a:accent6>
      <a:hlink>
        <a:srgbClr val="548DD4"/>
      </a:hlink>
      <a:folHlink>
        <a:srgbClr val="548DD4"/>
      </a:folHlink>
    </a:clrScheme>
    <a:fontScheme name="Västerviks kommun">
      <a:majorFont>
        <a:latin typeface="Arial Black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lobal_Decision>
  <Responsible.Address.VisitAddress/>
  <Responsible.Address.CoAddress/>
  <Responsible.Address.Email>mikael.askog@vastervik.se</Responsible.Address.Email>
  <Responsible.Address.Street/>
  <Responsible.Address.Municipality/>
  <Responsible.Address.Country/>
  <Responsible.Address.ZipCode/>
  <Responsible.Address.Region/>
  <Responsible.Address.Phone.Work>0490-25 40 13</Responsible.Address.Phone.Work>
  <Responsible.Address.Phone.Fax/>
  <Responsible.Address.Phone.Home/>
  <Responsible.Address.Phone.Mobile/>
  <Responsible.Address.Phone.Default/>
  <Responsible.Address.Phone.Switchboard/>
  <Responsible.LoginName>vastervik\aa8729</Responsible.LoginName>
  <Responsible.LastName>Åskog</Responsible.LastName>
  <Responsible.Email>mikael.askog@vastervik.se</Responsible.Email>
  <Responsible.FirstName>Mikael</Responsible.FirstName>
  <Responsible.FullName>Mikael Åskog</Responsible.FullName>
  <Responsible.Organisation>KS\AA8729</Responsible.Organisation>
  <Responsible.SubscribeToMyCases>True</Responsible.SubscribeToMyCases>
  <Responsible.Signature>aa8729</Responsible.Signature>
  <Responsible.Posistion>Kommunsekreterare</Responsible.Posistion>
  <Agreement.CoverBeforeInterval/>
  <Agreement.FromDate/>
  <Agreement.AutomaticRenewalInterval/>
  <Agreement.ValidToDate/>
  <Agreement.MaxExtensionDate/>
  <Agreement.AgreementNumber/>
  <Agreement.AgreementPartId/>
  <Agreement.SequenceNumber/>
  <Agreement.LastCancellationDate/>
  <AgreementSigner.Address.VisitAddress/>
  <AgreementSigner.Address.CoAddress/>
  <AgreementSigner.Address.Email/>
  <AgreementSigner.Address.Street/>
  <AgreementSigner.Address.Municipality/>
  <AgreementSigner.Address.Country/>
  <AgreementSigner.Address.ZipCode/>
  <AgreementSigner.Address.Region/>
  <AgreementSigner.Address.Phone.Work/>
  <AgreementSigner.Address.Phone.Fax/>
  <AgreementSigner.Address.Phone.Home/>
  <AgreementSigner.Address.Phone.Mobile/>
  <AgreementSigner.Address.Phone.Default/>
  <AgreementSigner.Address.Phone.Switchboard/>
  <AgreementSigner.LoginName/>
  <AgreementSigner.LastName/>
  <AgreementSigner.Email/>
  <AgreementSigner.FirstName/>
  <AgreementSigner.FullName/>
  <AgreementSigner.Organisation/>
  <AgreementSigner.SubscribeToMyCases/>
  <AgreementSigner.Signature/>
  <AgreementSigner.Posistion/>
  <Agreement.ToDate/>
  <Agreement.TypeId/>
  <Agreement.CancellationDate/>
  <Agreement.CancellationPeriod/>
  <OrganisationNodes/>
  <Description>Beslut KS 2023-12-11
Detaljplan för cirkulationsplats Didrikslund del av Västervik 3:1 m.fl., Västervik, Västerviks kommun, Kalmar län - antagande</Description>
  <DecisionText/>
  <DecisionClaims/>
  <DecisionDescription/>
  <DecisionParagraph.DecisionBy.Address.VisitAddress/>
  <DecisionParagraph.DecisionBy.Address.CoAddress/>
  <DecisionParagraph.DecisionBy.Address.Email/>
  <DecisionParagraph.DecisionBy.Address.Street/>
  <DecisionParagraph.DecisionBy.Address.Municipality/>
  <DecisionParagraph.DecisionBy.Address.Country/>
  <DecisionParagraph.DecisionBy.Address.ZipCode/>
  <DecisionParagraph.DecisionBy.Address.Region/>
  <DecisionParagraph.DecisionBy.Address.Phone.Work/>
  <DecisionParagraph.DecisionBy.Address.Phone.Fax/>
  <DecisionParagraph.DecisionBy.Address.Phone.Home/>
  <DecisionParagraph.DecisionBy.Address.Phone.Mobile/>
  <DecisionParagraph.DecisionBy.Address.Phone.Default/>
  <DecisionParagraph.DecisionBy.Address.Phone.Switchboard/>
  <DecisionParagraph.DecisionBy.LoginName/>
  <DecisionParagraph.DecisionBy.LastName/>
  <DecisionParagraph.DecisionBy.Email/>
  <DecisionParagraph.DecisionBy.FirstName/>
  <DecisionParagraph.DecisionBy.FullName/>
  <DecisionParagraph.DecisionBy.Organisation/>
  <DecisionParagraph.DecisionBy.SubscribeToMyCases/>
  <DecisionParagraph.DecisionBy.Signature/>
  <DecisionParagraph.DecisionBy.Posistion/>
  <DecisionParagraph.Authority.Unit.Address.VisitAddress/>
  <DecisionParagraph.Authority.Unit.Address.CoAddress/>
  <DecisionParagraph.Authority.Unit.Address.Email>kommun@vastervik.se</DecisionParagraph.Authority.Unit.Address.Email>
  <DecisionParagraph.Authority.Unit.Address.Street>Fabriksgatan 21</DecisionParagraph.Authority.Unit.Address.Street>
  <DecisionParagraph.Authority.Unit.Address.Municipality/>
  <DecisionParagraph.Authority.Unit.Address.Country/>
  <DecisionParagraph.Authority.Unit.Address.ZipCode>59380</DecisionParagraph.Authority.Unit.Address.ZipCode>
  <DecisionParagraph.Authority.Unit.Address.Region>Västervik</DecisionParagraph.Authority.Unit.Address.Region>
  <DecisionParagraph.Authority.Unit.Address.Phone.Work/>
  <DecisionParagraph.Authority.Unit.Address.Phone.Fax>www.vastervik.se</DecisionParagraph.Authority.Unit.Address.Phone.Fax>
  <DecisionParagraph.Authority.Unit.Address.Phone.Home/>
  <DecisionParagraph.Authority.Unit.Address.Phone.Mobile/>
  <DecisionParagraph.Authority.Unit.Address.Phone.Default/>
  <DecisionParagraph.Authority.Unit.Address.Phone.Switchboard>010-355 40 00</DecisionParagraph.Authority.Unit.Address.Phone.Switchboard>
  <DecisionParagraph.Authority.Unit.Description>Kommunstyrelsen</DecisionParagraph.Authority.Unit.Description>
  <DecisionParagraph.Authority.Unit.Manager.Address.VisitAddress/>
  <DecisionParagraph.Authority.Unit.Manager.Address.CoAddress/>
  <DecisionParagraph.Authority.Unit.Manager.Address.Email>anders.bjorlin@vastervik.se</DecisionParagraph.Authority.Unit.Manager.Address.Email>
  <DecisionParagraph.Authority.Unit.Manager.Address.Street/>
  <DecisionParagraph.Authority.Unit.Manager.Address.Municipality/>
  <DecisionParagraph.Authority.Unit.Manager.Address.Country/>
  <DecisionParagraph.Authority.Unit.Manager.Address.ZipCode/>
  <DecisionParagraph.Authority.Unit.Manager.Address.Region/>
  <DecisionParagraph.Authority.Unit.Manager.Address.Phone.Work/>
  <DecisionParagraph.Authority.Unit.Manager.Address.Phone.Fax/>
  <DecisionParagraph.Authority.Unit.Manager.Address.Phone.Home/>
  <DecisionParagraph.Authority.Unit.Manager.Address.Phone.Mobile/>
  <DecisionParagraph.Authority.Unit.Manager.Address.Phone.Default/>
  <DecisionParagraph.Authority.Unit.Manager.Address.Phone.Switchboard/>
  <DecisionParagraph.Authority.Unit.Manager.LoginName>VASTERVIK\AA3570</DecisionParagraph.Authority.Unit.Manager.LoginName>
  <DecisionParagraph.Authority.Unit.Manager.LastName>Björlin</DecisionParagraph.Authority.Unit.Manager.LastName>
  <DecisionParagraph.Authority.Unit.Manager.Email>anders.bjorlin@vastervik.se</DecisionParagraph.Authority.Unit.Manager.Email>
  <DecisionParagraph.Authority.Unit.Manager.FirstName>Anders </DecisionParagraph.Authority.Unit.Manager.FirstName>
  <DecisionParagraph.Authority.Unit.Manager.FullName>Anders Björlin</DecisionParagraph.Authority.Unit.Manager.FullName>
  <DecisionParagraph.Authority.Unit.Manager.Organisation>KS\ABN</DecisionParagraph.Authority.Unit.Manager.Organisation>
  <DecisionParagraph.Authority.Unit.Manager.SubscribeToMyCases>False</DecisionParagraph.Authority.Unit.Manager.SubscribeToMyCases>
  <DecisionParagraph.Authority.Unit.Manager.Signature>AA3570</DecisionParagraph.Authority.Unit.Manager.Signature>
  <DecisionParagraph.Authority.Unit.Manager.Posistion>Kommundirektör</DecisionParagraph.Authority.Unit.Manager.Posistion>
  <DecisionParagraph.Authority.Unit.Code>KS</DecisionParagraph.Authority.Unit.Code>
  <DecisionParagraph.Authority.Unit.Name>Kommunstyrelsens förvaltning</DecisionParagraph.Authority.Unit.Name>
  <DecisionParagraph.Authority.UnitCode>KS</DecisionParagraph.Authority.UnitCode>
  <DecisionParagraph.Authority.Code>KS</DecisionParagraph.Authority.Code>
  <DecisionParagraph.Authority.Name>Kommunstyrelsen</DecisionParagraph.Authority.Name>
  <DecisionParagraph.Authority.Chairman>Harald Hjalmarsson</DecisionParagraph.Authority.Chairman>
  <DecisionParagraph.Authority.IsPassive>False</DecisionParagraph.Authority.IsPassive>
  <DecisionParagraph.Authority.SecretaryEmail/>
  <DecisionParagraph.Authority.SecretaryName>Mikael Åskog</DecisionParagraph.Authority.SecretaryName>
  <DecisionParagraph.Authority.SecretaryPhone/>
  <DecisionParagraph.Authority.StandardPlace>Kommunhuset, Tjustsalen</DecisionParagraph.Authority.StandardPlace>
  <DecisionParagraph.Authority.StandardTime>2023-10-26 08:30:00</DecisionParagraph.Authority.StandardTime>
  <DecisionParagraph.Authority.ExpirationDays>14</DecisionParagraph.Authority.ExpirationDays>
  <DecisionParagraph.UnitCode>KS</DecisionParagraph.UnitCode>
  <DecisionParagraph.DecisionCategory.Description/>
  <DecisionParagraph.DecisionCategory.Name/>
  <DecisionParagraph.Meeting.NoticeDate/>
  <DecisionParagraph.Meeting.DecisionAuthority.Unit.Address.VisitAddress/>
  <DecisionParagraph.Meeting.DecisionAuthority.Unit.Address.CoAddress/>
  <DecisionParagraph.Meeting.DecisionAuthority.Unit.Address.Email>kommun@vastervik.se</DecisionParagraph.Meeting.DecisionAuthority.Unit.Address.Email>
  <DecisionParagraph.Meeting.DecisionAuthority.Unit.Address.Street>Fabriksgatan 21</DecisionParagraph.Meeting.DecisionAuthority.Unit.Address.Street>
  <DecisionParagraph.Meeting.DecisionAuthority.Unit.Address.Municipality/>
  <DecisionParagraph.Meeting.DecisionAuthority.Unit.Address.Country/>
  <DecisionParagraph.Meeting.DecisionAuthority.Unit.Address.ZipCode>59380</DecisionParagraph.Meeting.DecisionAuthority.Unit.Address.ZipCode>
  <DecisionParagraph.Meeting.DecisionAuthority.Unit.Address.Region>Västervik</DecisionParagraph.Meeting.DecisionAuthority.Unit.Address.Region>
  <DecisionParagraph.Meeting.DecisionAuthority.Unit.Address.Phone.Work/>
  <DecisionParagraph.Meeting.DecisionAuthority.Unit.Address.Phone.Fax>www.vastervik.se</DecisionParagraph.Meeting.DecisionAuthority.Unit.Address.Phone.Fax>
  <DecisionParagraph.Meeting.DecisionAuthority.Unit.Address.Phone.Home/>
  <DecisionParagraph.Meeting.DecisionAuthority.Unit.Address.Phone.Mobile/>
  <DecisionParagraph.Meeting.DecisionAuthority.Unit.Address.Phone.Default/>
  <DecisionParagraph.Meeting.DecisionAuthority.Unit.Address.Phone.Switchboard>010-355 40 00</DecisionParagraph.Meeting.DecisionAuthority.Unit.Address.Phone.Switchboard>
  <DecisionParagraph.Meeting.DecisionAuthority.Unit.Description>Kommunstyrelsen</DecisionParagraph.Meeting.DecisionAuthority.Unit.Description>
  <DecisionParagraph.Meeting.DecisionAuthority.Unit.Manager.Address.VisitAddress/>
  <DecisionParagraph.Meeting.DecisionAuthority.Unit.Manager.Address.CoAddress/>
  <DecisionParagraph.Meeting.DecisionAuthority.Unit.Manager.Address.Email>anders.bjorlin@vastervik.se</DecisionParagraph.Meeting.DecisionAuthority.Unit.Manager.Address.Email>
  <DecisionParagraph.Meeting.DecisionAuthority.Unit.Manager.Address.Street/>
  <DecisionParagraph.Meeting.DecisionAuthority.Unit.Manager.Address.Municipality/>
  <DecisionParagraph.Meeting.DecisionAuthority.Unit.Manager.Address.Country/>
  <DecisionParagraph.Meeting.DecisionAuthority.Unit.Manager.Address.ZipCode/>
  <DecisionParagraph.Meeting.DecisionAuthority.Unit.Manager.Address.Region/>
  <DecisionParagraph.Meeting.DecisionAuthority.Unit.Manager.Address.Phone.Work/>
  <DecisionParagraph.Meeting.DecisionAuthority.Unit.Manager.Address.Phone.Fax/>
  <DecisionParagraph.Meeting.DecisionAuthority.Unit.Manager.Address.Phone.Home/>
  <DecisionParagraph.Meeting.DecisionAuthority.Unit.Manager.Address.Phone.Mobile/>
  <DecisionParagraph.Meeting.DecisionAuthority.Unit.Manager.Address.Phone.Default/>
  <DecisionParagraph.Meeting.DecisionAuthority.Unit.Manager.Address.Phone.Switchboard/>
  <DecisionParagraph.Meeting.DecisionAuthority.Unit.Manager.LoginName>VASTERVIK\AA3570</DecisionParagraph.Meeting.DecisionAuthority.Unit.Manager.LoginName>
  <DecisionParagraph.Meeting.DecisionAuthority.Unit.Manager.LastName>Björlin</DecisionParagraph.Meeting.DecisionAuthority.Unit.Manager.LastName>
  <DecisionParagraph.Meeting.DecisionAuthority.Unit.Manager.Email>anders.bjorlin@vastervik.se</DecisionParagraph.Meeting.DecisionAuthority.Unit.Manager.Email>
  <DecisionParagraph.Meeting.DecisionAuthority.Unit.Manager.FirstName>Anders </DecisionParagraph.Meeting.DecisionAuthority.Unit.Manager.FirstName>
  <DecisionParagraph.Meeting.DecisionAuthority.Unit.Manager.FullName>Anders Björlin</DecisionParagraph.Meeting.DecisionAuthority.Unit.Manager.FullName>
  <DecisionParagraph.Meeting.DecisionAuthority.Unit.Manager.Organisation>KS\ABN</DecisionParagraph.Meeting.DecisionAuthority.Unit.Manager.Organisation>
  <DecisionParagraph.Meeting.DecisionAuthority.Unit.Manager.SubscribeToMyCases>False</DecisionParagraph.Meeting.DecisionAuthority.Unit.Manager.SubscribeToMyCases>
  <DecisionParagraph.Meeting.DecisionAuthority.Unit.Manager.Signature>AA3570</DecisionParagraph.Meeting.DecisionAuthority.Unit.Manager.Signature>
  <DecisionParagraph.Meeting.DecisionAuthority.Unit.Manager.Posistion>Kommundirektör</DecisionParagraph.Meeting.DecisionAuthority.Unit.Manager.Posistion>
  <DecisionParagraph.Meeting.DecisionAuthority.Unit.Code>KS</DecisionParagraph.Meeting.DecisionAuthority.Unit.Code>
  <DecisionParagraph.Meeting.DecisionAuthority.Unit.Name>Kommunstyrelsens förvaltning</DecisionParagraph.Meeting.DecisionAuthority.Unit.Name>
  <DecisionParagraph.Meeting.DecisionAuthority.UnitCode>KS</DecisionParagraph.Meeting.DecisionAuthority.UnitCode>
  <DecisionParagraph.Meeting.DecisionAuthority.Code>KS</DecisionParagraph.Meeting.DecisionAuthority.Code>
  <DecisionParagraph.Meeting.DecisionAuthority.Name>Kommunstyrelsen</DecisionParagraph.Meeting.DecisionAuthority.Name>
  <DecisionParagraph.Meeting.DecisionAuthority.Chairman>Harald Hjalmarsson</DecisionParagraph.Meeting.DecisionAuthority.Chairman>
  <DecisionParagraph.Meeting.DecisionAuthority.IsPassive>False</DecisionParagraph.Meeting.DecisionAuthority.IsPassive>
  <DecisionParagraph.Meeting.DecisionAuthority.SecretaryEmail/>
  <DecisionParagraph.Meeting.DecisionAuthority.SecretaryName>Mikael Åskog</DecisionParagraph.Meeting.DecisionAuthority.SecretaryName>
  <DecisionParagraph.Meeting.DecisionAuthority.SecretaryPhone/>
  <DecisionParagraph.Meeting.DecisionAuthority.StandardPlace>Kommunhuset, Tjustsalen</DecisionParagraph.Meeting.DecisionAuthority.StandardPlace>
  <DecisionParagraph.Meeting.DecisionAuthority.StandardTime>2023-10-26 08:30:00</DecisionParagraph.Meeting.DecisionAuthority.StandardTime>
  <DecisionParagraph.Meeting.DecisionAuthority.ExpirationDays>14</DecisionParagraph.Meeting.DecisionAuthority.ExpirationDays>
  <DecisionParagraph.Meeting.Date>2023-12-11</DecisionParagraph.Meeting.Date>
  <DecisionParagraph.Meeting.DateAndLocation>2023-12-11 - Kommunhuset, Tjustsalen</DecisionParagraph.Meeting.DateAndLocation>
  <DecisionParagraph.Meeting.WhereToStore>Kommunstyrelsens förvaltning</DecisionParagraph.Meeting.WhereToStore>
  <DecisionParagraph.Meeting.ApproveDate/>
  <DecisionParagraph.Meeting.ApproveLocation/>
  <DecisionParagraph.Meeting.Approver1>Ulf Nilsson</DecisionParagraph.Meeting.Approver1>
  <DecisionParagraph.Meeting.Approver2/>
  <DecisionParagraph.Meeting.Note/>
  <DecisionParagraph.Meeting.Chairman>Harald Hjalmarsson</DecisionParagraph.Meeting.Chairman>
  <DecisionParagraph.Meeting.DecisionParagraphs>371-394</DecisionParagraph.Meeting.DecisionParagraphs>
  <DecisionParagraph.Meeting.Location>Kommunhuset, Tjustsalen</DecisionParagraph.Meeting.Location>
  <DecisionParagraph.Meeting.SecretaryEmail/>
  <DecisionParagraph.Meeting.SecretaryName>Mikael Åskog</DecisionParagraph.Meeting.SecretaryName>
  <DecisionParagraph.Meeting.SecretaryPhone/>
  <DecisionParagraph.Meeting.TakeDownDate/>
  <DecisionParagraph.Number>391</DecisionParagraph.Number>
  <DecisionParagraph.ParagraphText>§2023/391-KS</DecisionParagraph.ParagraphText>
  <DecisionParagraph.Year>2023</DecisionParagraph.Year>
  <DiaryPlanItem.Code/>
  <DiaryPlanItem.Name/>
  <Index>337962</Index>
  <Unit.Address.VisitAddress/>
  <Unit.Address.CoAddress/>
  <Unit.Address.Email>kommun@vastervik.se</Unit.Address.Email>
  <Unit.Address.Street>Fabriksgatan 21</Unit.Address.Street>
  <Unit.Address.Municipality/>
  <Unit.Address.Country/>
  <Unit.Address.ZipCode>59380</Unit.Address.ZipCode>
  <Unit.Address.Region>Västervik</Unit.Address.Region>
  <Unit.Address.Phone.Work/>
  <Unit.Address.Phone.Fax>www.vastervik.se</Unit.Address.Phone.Fax>
  <Unit.Address.Phone.Home/>
  <Unit.Address.Phone.Mobile/>
  <Unit.Address.Phone.Default/>
  <Unit.Address.Phone.Switchboard>010-355 40 00</Unit.Address.Phone.Switchboard>
  <Unit.Description>Kommunstyrelsen</Unit.Description>
  <Unit.Manager.Address.VisitAddress/>
  <Unit.Manager.Address.CoAddress/>
  <Unit.Manager.Address.Email>anders.bjorlin@vastervik.se</Unit.Manager.Address.Email>
  <Unit.Manager.Address.Street/>
  <Unit.Manager.Address.Municipality/>
  <Unit.Manager.Address.Country/>
  <Unit.Manager.Address.ZipCode/>
  <Unit.Manager.Address.Region/>
  <Unit.Manager.Address.Phone.Work/>
  <Unit.Manager.Address.Phone.Fax/>
  <Unit.Manager.Address.Phone.Home/>
  <Unit.Manager.Address.Phone.Mobile/>
  <Unit.Manager.Address.Phone.Default/>
  <Unit.Manager.Address.Phone.Switchboard/>
  <Unit.Manager.LoginName>VASTERVIK\AA3570</Unit.Manager.LoginName>
  <Unit.Manager.LastName>Björlin</Unit.Manager.LastName>
  <Unit.Manager.Email>anders.bjorlin@vastervik.se</Unit.Manager.Email>
  <Unit.Manager.FirstName>Anders </Unit.Manager.FirstName>
  <Unit.Manager.FullName>Anders Björlin</Unit.Manager.FullName>
  <Unit.Manager.Organisation>KS\ABN</Unit.Manager.Organisation>
  <Unit.Manager.SubscribeToMyCases>False</Unit.Manager.SubscribeToMyCases>
  <Unit.Manager.Signature>AA3570</Unit.Manager.Signature>
  <Unit.Manager.Posistion>Kommundirektör</Unit.Manager.Posistion>
  <Unit.Code>KS</Unit.Code>
  <Unit.Name>Kommunstyrelsens förvaltning</Unit.Name>
  <UnitPostalAddress>59380 Västervik</UnitPostalAddress>
  <Estate/>
  <Estates/>
  <FileName>Beslut KS 2023-12-11Detaljplan för cirkulationsplats Didrikslund del av Västervik 31 m fl   Västervik  Västerviks kommun  Kalma</FileName>
  <Extension>.docx</Extension>
  <NodePath>Enheten för samhällsbyggnad</NodePath>
  <WhereToStore/>
  <ApprovedDate/>
  <ApproveStartDate/>
  <ApproveEndDate/>
  <ApprovedVersion>0.0</ApprovedVersion>
  <Approvers/>
  <NumberSequence/>
  <CodeYearNumber>337962</CodeYearNumber>
  <DocumentType.Description>Skriftligt och formellt besked i en fråga, önskan, begäran. I vissa processer med myndighetsutövning gentemot enskild är beslut överklagningsbara.</DocumentType.Description>
  <DocumentType.Code>BESL</DocumentType.Code>
  <DocumentTypeCode>BESL</DocumentTypeCode>
  <DocumentType.Name>Beslut</DocumentType.Name>
  <DocumentTypeName>Beslut</DocumentTypeName>
  <AuthorityCodeAndParagraph>KS 391</AuthorityCodeAndParagraph>
  <Confidentiality/>
  <Contact.Address.VisitAddress/>
  <Contact.Address.CoAddress/>
  <Contact.Address.Email/>
  <Contact.Address.Street/>
  <Contact.Address.Municipality/>
  <Contact.Address.Country/>
  <Contact.Address.ZipCode/>
  <Contact.Address.Region/>
  <Contact.Address.Phone.Work/>
  <Contact.Address.Phone.Fax/>
  <Contact.Address.Phone.Home/>
  <Contact.Address.Phone.Mobile/>
  <Contact.Address.Phone.Default/>
  <Contact.Address.Phone.Switchboard/>
  <Contact.ExternalContactId/>
  <ContactEx1.Address.VisitAddress/>
  <ContactEx1.Address.CoAddress/>
  <ContactEx1.Address.Email/>
  <ContactEx1.Address.Street/>
  <ContactEx1.Address.Municipality/>
  <ContactEx1.Address.Country/>
  <ContactEx1.Address.ZipCode/>
  <ContactEx1.Address.Region/>
  <ContactEx1.Address.Phone.Work/>
  <ContactEx1.Address.Phone.Fax/>
  <ContactEx1.Address.Phone.Home/>
  <ContactEx1.Address.Phone.Mobile/>
  <ContactEx1.Address.Phone.Default/>
  <ContactEx1.Address.Phone.Switchboard/>
  <ContactEx1.ExternalContactId/>
  <ContactEx1.ContactPerson/>
  <ContactEx1.GenderLookupName/>
  <ContactEx1.Name/>
  <ContactEx1.BusinessIdCode/>
  <ContactEx2.Address.VisitAddress/>
  <ContactEx2.Address.CoAddress/>
  <ContactEx2.Address.Email/>
  <ContactEx2.Address.Street/>
  <ContactEx2.Address.Municipality/>
  <ContactEx2.Address.Country/>
  <ContactEx2.Address.ZipCode/>
  <ContactEx2.Address.Region/>
  <ContactEx2.Address.Phone.Work/>
  <ContactEx2.Address.Phone.Fax/>
  <ContactEx2.Address.Phone.Home/>
  <ContactEx2.Address.Phone.Mobile/>
  <ContactEx2.Address.Phone.Default/>
  <ContactEx2.Address.Phone.Switchboard/>
  <ContactEx2.ExternalContactId/>
  <ContactEx2.ContactPerson/>
  <ContactEx2.GenderLookupName/>
  <ContactEx2.Name/>
  <ContactEx2.BusinessIdCode/>
  <ContactEx3.Address.VisitAddress/>
  <ContactEx3.Address.CoAddress/>
  <ContactEx3.Address.Email/>
  <ContactEx3.Address.Street/>
  <ContactEx3.Address.Municipality/>
  <ContactEx3.Address.Country/>
  <ContactEx3.Address.ZipCode/>
  <ContactEx3.Address.Region/>
  <ContactEx3.Address.Phone.Work/>
  <ContactEx3.Address.Phone.Fax/>
  <ContactEx3.Address.Phone.Home/>
  <ContactEx3.Address.Phone.Mobile/>
  <ContactEx3.Address.Phone.Default/>
  <ContactEx3.Address.Phone.Switchboard/>
  <ContactEx3.ExternalContactId/>
  <ContactEx3.ContactPerson/>
  <ContactEx3.GenderLookupName/>
  <ContactEx3.Name/>
  <ContactEx3.BusinessIdCode/>
  <ContactEx4.Address.VisitAddress/>
  <ContactEx4.Address.CoAddress/>
  <ContactEx4.Address.Email/>
  <ContactEx4.Address.Street/>
  <ContactEx4.Address.Municipality/>
  <ContactEx4.Address.Country/>
  <ContactEx4.Address.ZipCode/>
  <ContactEx4.Address.Region/>
  <ContactEx4.Address.Phone.Work/>
  <ContactEx4.Address.Phone.Fax/>
  <ContactEx4.Address.Phone.Home/>
  <ContactEx4.Address.Phone.Mobile/>
  <ContactEx4.Address.Phone.Default/>
  <ContactEx4.Address.Phone.Switchboard/>
  <ContactEx4.ExternalContactId/>
  <ContactEx4.ContactPerson/>
  <ContactEx4.GenderLookupName/>
  <ContactEx4.Name/>
  <ContactEx4.BusinessIdCode/>
  <ContactEx5.Address.VisitAddress/>
  <ContactEx5.Address.CoAddress/>
  <ContactEx5.Address.Email/>
  <ContactEx5.Address.Street/>
  <ContactEx5.Address.Municipality/>
  <ContactEx5.Address.Country/>
  <ContactEx5.Address.ZipCode/>
  <ContactEx5.Address.Region/>
  <ContactEx5.Address.Phone.Work/>
  <ContactEx5.Address.Phone.Fax/>
  <ContactEx5.Address.Phone.Home/>
  <ContactEx5.Address.Phone.Mobile/>
  <ContactEx5.Address.Phone.Default/>
  <ContactEx5.Address.Phone.Switchboard/>
  <ContactEx5.ExternalContactId/>
  <ContactEx5.ContactPerson/>
  <ContactEx5.GenderLookupName/>
  <ContactEx5.Name/>
  <ContactEx5.BusinessIdCode/>
  <Contact.ContactPerson/>
  <Contact.GenderLookupName/>
  <Contact.Name>Kommunstyrelsen</Contact.Name>
  <Contact.BusinessIdCode/>
  <Customer.Address.VisitAddress/>
  <Customer.Address.CoAddress/>
  <Customer.Address.Email/>
  <Customer.Address.Street/>
  <Customer.Address.Municipality/>
  <Customer.Address.Country/>
  <Customer.Address.ZipCode/>
  <Customer.Address.Region/>
  <Customer.Address.Phone.Work/>
  <Customer.Address.Phone.Fax/>
  <Customer.Address.Phone.Home/>
  <Customer.Address.Phone.Mobile/>
  <Customer.Address.Phone.Default/>
  <Customer.Address.Phone.Switchboard/>
  <Customer.Bankgiro/>
  <Customer.BankingAccount/>
  <Customer.PaymentIntermediary/>
  <Customer.Company/>
  <Customer.LastName/>
  <Customer.Email/>
  <Customer.Invoice/>
  <Customer.FirstName/>
  <Customer.ContactPerson/>
  <Customer.LevID/>
  <Customer.Counterpart/>
  <Customer.Note/>
  <Customer.OrganisationForm/>
  <Customer.BusinessIdCode/>
  <Customer.Plusgiro/>
  <Customer.Title/>
  <Customer.DisplayName/>
  <CoWorker1.Address.VisitAddress/>
  <CoWorker1.Address.CoAddress/>
  <CoWorker1.Address.Email>johan.delvert@vastervik.se</CoWorker1.Address.Email>
  <CoWorker1.Address.Street/>
  <CoWorker1.Address.Municipality/>
  <CoWorker1.Address.Country/>
  <CoWorker1.Address.ZipCode>-</CoWorker1.Address.ZipCode>
  <CoWorker1.Address.Region>Västervik</CoWorker1.Address.Region>
  <CoWorker1.Address.Phone.Work/>
  <CoWorker1.Address.Phone.Fax/>
  <CoWorker1.Address.Phone.Home/>
  <CoWorker1.Address.Phone.Mobile>-</CoWorker1.Address.Phone.Mobile>
  <CoWorker1.Address.Phone.Default>-</CoWorker1.Address.Phone.Default>
  <CoWorker1.Address.Phone.Switchboard/>
  <CoWorker1.LoginName>vastervik\ab2446</CoWorker1.LoginName>
  <CoWorker1.LastName>Delvert</CoWorker1.LastName>
  <CoWorker1.Email>johan.delvert@vastervik.se</CoWorker1.Email>
  <CoWorker1.FirstName>Johan</CoWorker1.FirstName>
  <CoWorker1.FullName>Johan Delvert</CoWorker1.FullName>
  <CoWorker1.Organisation>Västerviks Kommun</CoWorker1.Organisation>
  <CoWorker1.SubscribeToMyCases>False</CoWorker1.SubscribeToMyCases>
  <CoWorker1.Signature>ab2446</CoWorker1.Signature>
  <CoWorker1.Posistion>Planarkitekt</CoWorker1.Posistion>
  <CoWorker2.Address.VisitAddress/>
  <CoWorker2.Address.CoAddress/>
  <CoWorker2.Address.Email/>
  <CoWorker2.Address.Street/>
  <CoWorker2.Address.Municipality/>
  <CoWorker2.Address.Country/>
  <CoWorker2.Address.ZipCode/>
  <CoWorker2.Address.Region/>
  <CoWorker2.Address.Phone.Work/>
  <CoWorker2.Address.Phone.Fax/>
  <CoWorker2.Address.Phone.Home/>
  <CoWorker2.Address.Phone.Mobile/>
  <CoWorker2.Address.Phone.Default/>
  <CoWorker2.Address.Phone.Switchboard/>
  <CoWorker2.LoginName/>
  <CoWorker2.LastName/>
  <CoWorker2.Email/>
  <CoWorker2.FirstName/>
  <CoWorker2.FullName/>
  <CoWorker2.Organisation/>
  <CoWorker2.SubscribeToMyCases/>
  <CoWorker2.Signature/>
  <CoWorker2.Posistion/>
  <CoWorker3.Address.VisitAddress/>
  <CoWorker3.Address.CoAddress/>
  <CoWorker3.Address.Email/>
  <CoWorker3.Address.Street/>
  <CoWorker3.Address.Municipality/>
  <CoWorker3.Address.Country/>
  <CoWorker3.Address.ZipCode/>
  <CoWorker3.Address.Region/>
  <CoWorker3.Address.Phone.Work/>
  <CoWorker3.Address.Phone.Fax/>
  <CoWorker3.Address.Phone.Home/>
  <CoWorker3.Address.Phone.Mobile/>
  <CoWorker3.Address.Phone.Default/>
  <CoWorker3.Address.Phone.Switchboard/>
  <CoWorker3.LoginName/>
  <CoWorker3.LastName/>
  <CoWorker3.Email/>
  <CoWorker3.FirstName/>
  <CoWorker3.FullName/>
  <CoWorker3.Organisation/>
  <CoWorker3.SubscribeToMyCases/>
  <CoWorker3.Signature/>
  <CoWorker3.Posistion/>
  <CoWorker4.Address.VisitAddress/>
  <CoWorker4.Address.CoAddress/>
  <CoWorker4.Address.Email/>
  <CoWorker4.Address.Street/>
  <CoWorker4.Address.Municipality/>
  <CoWorker4.Address.Country/>
  <CoWorker4.Address.ZipCode/>
  <CoWorker4.Address.Region/>
  <CoWorker4.Address.Phone.Work/>
  <CoWorker4.Address.Phone.Fax/>
  <CoWorker4.Address.Phone.Home/>
  <CoWorker4.Address.Phone.Mobile/>
  <CoWorker4.Address.Phone.Default/>
  <CoWorker4.Address.Phone.Switchboard/>
  <CoWorker4.LoginName/>
  <CoWorker4.LastName/>
  <CoWorker4.Email/>
  <CoWorker4.FirstName/>
  <CoWorker4.FullName/>
  <CoWorker4.Organisation/>
  <CoWorker4.SubscribeToMyCases/>
  <CoWorker4.Signature/>
  <CoWorker4.Posistion/>
  <CoWorker5.Address.VisitAddress/>
  <CoWorker5.Address.CoAddress/>
  <CoWorker5.Address.Email/>
  <CoWorker5.Address.Street/>
  <CoWorker5.Address.Municipality/>
  <CoWorker5.Address.Country/>
  <CoWorker5.Address.ZipCode/>
  <CoWorker5.Address.Region/>
  <CoWorker5.Address.Phone.Work/>
  <CoWorker5.Address.Phone.Fax/>
  <CoWorker5.Address.Phone.Home/>
  <CoWorker5.Address.Phone.Mobile/>
  <CoWorker5.Address.Phone.Default/>
  <CoWorker5.Address.Phone.Switchboard/>
  <CoWorker5.LoginName/>
  <CoWorker5.LastName/>
  <CoWorker5.Email/>
  <CoWorker5.FirstName/>
  <CoWorker5.FullName/>
  <CoWorker5.Organisation/>
  <CoWorker5.SubscribeToMyCases/>
  <CoWorker5.Signature/>
  <CoWorker5.Posistion/>
  <Name>Beslut</Name>
  <RegisteredByName/>
  <Note/>
  <OrganisationNodeLevel1.Address.VisitAddress/>
  <OrganisationNodeLevel1.Address.CoAddress/>
  <OrganisationNodeLevel1.Address.Email/>
  <OrganisationNodeLevel1.Address.Street/>
  <OrganisationNodeLevel1.Address.Municipality/>
  <OrganisationNodeLevel1.Address.Country/>
  <OrganisationNodeLevel1.Address.ZipCode/>
  <OrganisationNodeLevel1.Address.Region/>
  <OrganisationNodeLevel1.Address.Phone.Work/>
  <OrganisationNodeLevel1.Address.Phone.Fax/>
  <OrganisationNodeLevel1.Address.Phone.Home/>
  <OrganisationNodeLevel1.Address.Phone.Mobile/>
  <OrganisationNodeLevel1.Address.Phone.Default/>
  <OrganisationNodeLevel1.Address.Phone.Switchboard>010-355 40 00</OrganisationNodeLevel1.Address.Phone.Switchboard>
  <OrganisationNodeLevel1.Description/>
  <OrganisationNodeLevel1.Manager.Address.VisitAddress/>
  <OrganisationNodeLevel1.Manager.Address.CoAddress/>
  <OrganisationNodeLevel1.Manager.Address.Email/>
  <OrganisationNodeLevel1.Manager.Address.Street/>
  <OrganisationNodeLevel1.Manager.Address.Municipality/>
  <OrganisationNodeLevel1.Manager.Address.Country/>
  <OrganisationNodeLevel1.Manager.Address.ZipCode/>
  <OrganisationNodeLevel1.Manager.Address.Region/>
  <OrganisationNodeLevel1.Manager.Address.Phone.Work/>
  <OrganisationNodeLevel1.Manager.Address.Phone.Fax/>
  <OrganisationNodeLevel1.Manager.Address.Phone.Home/>
  <OrganisationNodeLevel1.Manager.Address.Phone.Mobile/>
  <OrganisationNodeLevel1.Manager.Address.Phone.Default/>
  <OrganisationNodeLevel1.Manager.Address.Phone.Switchboard/>
  <OrganisationNodeLevel1.Manager.LoginName>KS\DN</OrganisationNodeLevel1.Manager.LoginName>
  <OrganisationNodeLevel1.Manager.LastName>Niklasson</OrganisationNodeLevel1.Manager.LastName>
  <OrganisationNodeLevel1.Manager.Email/>
  <OrganisationNodeLevel1.Manager.FirstName>Daniel</OrganisationNodeLevel1.Manager.FirstName>
  <OrganisationNodeLevel1.Manager.FullName>Daniel Niklasson</OrganisationNodeLevel1.Manager.FullName>
  <OrganisationNodeLevel1.Manager.Organisation>KS\DN</OrganisationNodeLevel1.Manager.Organisation>
  <OrganisationNodeLevel1.Manager.SubscribeToMyCases>False</OrganisationNodeLevel1.Manager.SubscribeToMyCases>
  <OrganisationNodeLevel1.Manager.Signature>DN</OrganisationNodeLevel1.Manager.Signature>
  <OrganisationNodeLevel1.Manager.Posistion> </OrganisationNodeLevel1.Manager.Posistion>
  <OrganisationNodeLevel1.Code>ESB</OrganisationNodeLevel1.Code>
  <OrganisationNodeLevel1.Name>Enheten för samhällsbyggnad</OrganisationNodeLevel1.Name>
  <OrganisationNodeLevel2.Address.VisitAddress/>
  <OrganisationNodeLevel2.Address.CoAddress/>
  <OrganisationNodeLevel2.Address.Email/>
  <OrganisationNodeLevel2.Address.Street/>
  <OrganisationNodeLevel2.Address.Municipality/>
  <OrganisationNodeLevel2.Address.Country/>
  <OrganisationNodeLevel2.Address.ZipCode/>
  <OrganisationNodeLevel2.Address.Region/>
  <OrganisationNodeLevel2.Address.Phone.Work/>
  <OrganisationNodeLevel2.Address.Phone.Fax/>
  <OrganisationNodeLevel2.Address.Phone.Home/>
  <OrganisationNodeLevel2.Address.Phone.Mobile/>
  <OrganisationNodeLevel2.Address.Phone.Default/>
  <OrganisationNodeLevel2.Address.Phone.Switchboard/>
  <OrganisationNodeLevel2.Description/>
  <OrganisationNodeLevel2.Manager.Address.VisitAddress/>
  <OrganisationNodeLevel2.Manager.Address.CoAddress/>
  <OrganisationNodeLevel2.Manager.Address.Email/>
  <OrganisationNodeLevel2.Manager.Address.Street/>
  <OrganisationNodeLevel2.Manager.Address.Municipality/>
  <OrganisationNodeLevel2.Manager.Address.Country/>
  <OrganisationNodeLevel2.Manager.Address.ZipCode/>
  <OrganisationNodeLevel2.Manager.Address.Region/>
  <OrganisationNodeLevel2.Manager.Address.Phone.Work/>
  <OrganisationNodeLevel2.Manager.Address.Phone.Fax/>
  <OrganisationNodeLevel2.Manager.Address.Phone.Home/>
  <OrganisationNodeLevel2.Manager.Address.Phone.Mobile/>
  <OrganisationNodeLevel2.Manager.Address.Phone.Default/>
  <OrganisationNodeLevel2.Manager.Address.Phone.Switchboard/>
  <OrganisationNodeLevel2.Manager.LoginName/>
  <OrganisationNodeLevel2.Manager.LastName/>
  <OrganisationNodeLevel2.Manager.Email/>
  <OrganisationNodeLevel2.Manager.FirstName/>
  <OrganisationNodeLevel2.Manager.FullName/>
  <OrganisationNodeLevel2.Manager.Organisation/>
  <OrganisationNodeLevel2.Manager.SubscribeToMyCases/>
  <OrganisationNodeLevel2.Manager.Signature/>
  <OrganisationNodeLevel2.Manager.Posistion/>
  <OrganisationNodeLevel2.Code/>
  <OrganisationNodeLevel2.Name/>
  <OrganisationNodeLevel3.Address.VisitAddress/>
  <OrganisationNodeLevel3.Address.CoAddress/>
  <OrganisationNodeLevel3.Address.Email/>
  <OrganisationNodeLevel3.Address.Street/>
  <OrganisationNodeLevel3.Address.Municipality/>
  <OrganisationNodeLevel3.Address.Country/>
  <OrganisationNodeLevel3.Address.ZipCode/>
  <OrganisationNodeLevel3.Address.Region/>
  <OrganisationNodeLevel3.Address.Phone.Work/>
  <OrganisationNodeLevel3.Address.Phone.Fax/>
  <OrganisationNodeLevel3.Address.Phone.Home/>
  <OrganisationNodeLevel3.Address.Phone.Mobile/>
  <OrganisationNodeLevel3.Address.Phone.Default/>
  <OrganisationNodeLevel3.Address.Phone.Switchboard/>
  <OrganisationNodeLevel3.Description/>
  <OrganisationNodeLevel3.Manager.Address.VisitAddress/>
  <OrganisationNodeLevel3.Manager.Address.CoAddress/>
  <OrganisationNodeLevel3.Manager.Address.Email/>
  <OrganisationNodeLevel3.Manager.Address.Street/>
  <OrganisationNodeLevel3.Manager.Address.Municipality/>
  <OrganisationNodeLevel3.Manager.Address.Country/>
  <OrganisationNodeLevel3.Manager.Address.ZipCode/>
  <OrganisationNodeLevel3.Manager.Address.Region/>
  <OrganisationNodeLevel3.Manager.Address.Phone.Work/>
  <OrganisationNodeLevel3.Manager.Address.Phone.Fax/>
  <OrganisationNodeLevel3.Manager.Address.Phone.Home/>
  <OrganisationNodeLevel3.Manager.Address.Phone.Mobile/>
  <OrganisationNodeLevel3.Manager.Address.Phone.Default/>
  <OrganisationNodeLevel3.Manager.Address.Phone.Switchboard/>
  <OrganisationNodeLevel3.Manager.LoginName/>
  <OrganisationNodeLevel3.Manager.LastName/>
  <OrganisationNodeLevel3.Manager.Email/>
  <OrganisationNodeLevel3.Manager.FirstName/>
  <OrganisationNodeLevel3.Manager.FullName/>
  <OrganisationNodeLevel3.Manager.Organisation/>
  <OrganisationNodeLevel3.Manager.SubscribeToMyCases/>
  <OrganisationNodeLevel3.Manager.Signature/>
  <OrganisationNodeLevel3.Manager.Posistion/>
  <OrganisationNodeLevel3.Code/>
  <OrganisationNodeLevel3.Name/>
  <OrganisationNodeLevel4.Address.VisitAddress/>
  <OrganisationNodeLevel4.Address.CoAddress/>
  <OrganisationNodeLevel4.Address.Email/>
  <OrganisationNodeLevel4.Address.Street/>
  <OrganisationNodeLevel4.Address.Municipality/>
  <OrganisationNodeLevel4.Address.Country/>
  <OrganisationNodeLevel4.Address.ZipCode/>
  <OrganisationNodeLevel4.Address.Region/>
  <OrganisationNodeLevel4.Address.Phone.Work/>
  <OrganisationNodeLevel4.Address.Phone.Fax/>
  <OrganisationNodeLevel4.Address.Phone.Home/>
  <OrganisationNodeLevel4.Address.Phone.Mobile/>
  <OrganisationNodeLevel4.Address.Phone.Default/>
  <OrganisationNodeLevel4.Address.Phone.Switchboard/>
  <OrganisationNodeLevel4.Description/>
  <OrganisationNodeLevel4.Manager.Address.VisitAddress/>
  <OrganisationNodeLevel4.Manager.Address.CoAddress/>
  <OrganisationNodeLevel4.Manager.Address.Email/>
  <OrganisationNodeLevel4.Manager.Address.Street/>
  <OrganisationNodeLevel4.Manager.Address.Municipality/>
  <OrganisationNodeLevel4.Manager.Address.Country/>
  <OrganisationNodeLevel4.Manager.Address.ZipCode/>
  <OrganisationNodeLevel4.Manager.Address.Region/>
  <OrganisationNodeLevel4.Manager.Address.Phone.Work/>
  <OrganisationNodeLevel4.Manager.Address.Phone.Fax/>
  <OrganisationNodeLevel4.Manager.Address.Phone.Home/>
  <OrganisationNodeLevel4.Manager.Address.Phone.Mobile/>
  <OrganisationNodeLevel4.Manager.Address.Phone.Default/>
  <OrganisationNodeLevel4.Manager.Address.Phone.Switchboard/>
  <OrganisationNodeLevel4.Manager.LoginName/>
  <OrganisationNodeLevel4.Manager.LastName/>
  <OrganisationNodeLevel4.Manager.Email/>
  <OrganisationNodeLevel4.Manager.FirstName/>
  <OrganisationNodeLevel4.Manager.FullName/>
  <OrganisationNodeLevel4.Manager.Organisation/>
  <OrganisationNodeLevel4.Manager.SubscribeToMyCases/>
  <OrganisationNodeLevel4.Manager.Signature/>
  <OrganisationNodeLevel4.Manager.Posistion/>
  <OrganisationNodeLevel4.Code/>
  <OrganisationNodeLevel4.Name/>
  <OrganisationNodeLevel5.Address.VisitAddress/>
  <OrganisationNodeLevel5.Address.CoAddress/>
  <OrganisationNodeLevel5.Address.Email/>
  <OrganisationNodeLevel5.Address.Street/>
  <OrganisationNodeLevel5.Address.Municipality/>
  <OrganisationNodeLevel5.Address.Country/>
  <OrganisationNodeLevel5.Address.ZipCode/>
  <OrganisationNodeLevel5.Address.Region/>
  <OrganisationNodeLevel5.Address.Phone.Work/>
  <OrganisationNodeLevel5.Address.Phone.Fax/>
  <OrganisationNodeLevel5.Address.Phone.Home/>
  <OrganisationNodeLevel5.Address.Phone.Mobile/>
  <OrganisationNodeLevel5.Address.Phone.Default/>
  <OrganisationNodeLevel5.Address.Phone.Switchboard/>
  <OrganisationNodeLevel5.Description/>
  <OrganisationNodeLevel5.Manager.Address.VisitAddress/>
  <OrganisationNodeLevel5.Manager.Address.CoAddress/>
  <OrganisationNodeLevel5.Manager.Address.Email/>
  <OrganisationNodeLevel5.Manager.Address.Street/>
  <OrganisationNodeLevel5.Manager.Address.Municipality/>
  <OrganisationNodeLevel5.Manager.Address.Country/>
  <OrganisationNodeLevel5.Manager.Address.ZipCode/>
  <OrganisationNodeLevel5.Manager.Address.Region/>
  <OrganisationNodeLevel5.Manager.Address.Phone.Work/>
  <OrganisationNodeLevel5.Manager.Address.Phone.Fax/>
  <OrganisationNodeLevel5.Manager.Address.Phone.Home/>
  <OrganisationNodeLevel5.Manager.Address.Phone.Mobile/>
  <OrganisationNodeLevel5.Manager.Address.Phone.Default/>
  <OrganisationNodeLevel5.Manager.Address.Phone.Switchboard/>
  <OrganisationNodeLevel5.Manager.LoginName/>
  <OrganisationNodeLevel5.Manager.LastName/>
  <OrganisationNodeLevel5.Manager.Email/>
  <OrganisationNodeLevel5.Manager.FirstName/>
  <OrganisationNodeLevel5.Manager.FullName/>
  <OrganisationNodeLevel5.Manager.Organisation/>
  <OrganisationNodeLevel5.Manager.SubscribeToMyCases/>
  <OrganisationNodeLevel5.Manager.Signature/>
  <OrganisationNodeLevel5.Manager.Posistion/>
  <OrganisationNodeLevel5.Code/>
  <OrganisationNodeLevel5.Name/>
  <OrganisationNode.Address.VisitAddress/>
  <OrganisationNode.Address.CoAddress/>
  <OrganisationNode.Address.Email/>
  <OrganisationNode.Address.Street/>
  <OrganisationNode.Address.Municipality/>
  <OrganisationNode.Address.Country/>
  <OrganisationNode.Address.ZipCode/>
  <OrganisationNode.Address.Region/>
  <OrganisationNode.Address.Phone.Work/>
  <OrganisationNode.Address.Phone.Fax/>
  <OrganisationNode.Address.Phone.Home/>
  <OrganisationNode.Address.Phone.Mobile/>
  <OrganisationNode.Address.Phone.Default/>
  <OrganisationNode.Address.Phone.Switchboard>010-355 40 00</OrganisationNode.Address.Phone.Switchboard>
  <OrganisationNode.Address.Parent.Address.VisitAddress/>
  <OrganisationNode.Address.Parent.Address.CoAddress/>
  <OrganisationNode.Address.Parent.Address.Email/>
  <OrganisationNode.Address.Parent.Address.Street/>
  <OrganisationNode.Address.Parent.Address.Municipality/>
  <OrganisationNode.Address.Parent.Address.Country/>
  <OrganisationNode.Address.Parent.Address.ZipCode/>
  <OrganisationNode.Address.Parent.Address.Region/>
  <OrganisationNode.Address.Parent.Address.Phone.Work/>
  <OrganisationNode.Address.Parent.Address.Phone.Fax/>
  <OrganisationNode.Address.Parent.Address.Phone.Home/>
  <OrganisationNode.Address.Parent.Address.Phone.Mobile/>
  <OrganisationNode.Address.Parent.Address.Phone.Default/>
  <OrganisationNode.Address.Parent.Address.Phone.Switchboard/>
  <OrganisationNode.Address.Parent.Description/>
  <OrganisationNode.Address.Parent.Manager.Address.VisitAddress/>
  <OrganisationNode.Address.Parent.Manager.Address.CoAddress/>
  <OrganisationNode.Address.Parent.Manager.Address.Email/>
  <OrganisationNode.Address.Parent.Manager.Address.Street/>
  <OrganisationNode.Address.Parent.Manager.Address.Municipality/>
  <OrganisationNode.Address.Parent.Manager.Address.Country/>
  <OrganisationNode.Address.Parent.Manager.Address.ZipCode/>
  <OrganisationNode.Address.Parent.Manager.Address.Region/>
  <OrganisationNode.Address.Parent.Manager.Address.Phone.Work/>
  <OrganisationNode.Address.Parent.Manager.Address.Phone.Fax/>
  <OrganisationNode.Address.Parent.Manager.Address.Phone.Home/>
  <OrganisationNode.Address.Parent.Manager.Address.Phone.Mobile/>
  <OrganisationNode.Address.Parent.Manager.Address.Phone.Default/>
  <OrganisationNode.Address.Parent.Manager.Address.Phone.Switchboard/>
  <OrganisationNode.Address.Parent.Manager.LoginName/>
  <OrganisationNode.Address.Parent.Manager.LastName/>
  <OrganisationNode.Address.Parent.Manager.Email/>
  <OrganisationNode.Address.Parent.Manager.FirstName/>
  <OrganisationNode.Address.Parent.Manager.FullName/>
  <OrganisationNode.Address.Parent.Manager.Organisation/>
  <OrganisationNode.Address.Parent.Manager.SubscribeToMyCases/>
  <OrganisationNode.Address.Parent.Manager.Signature/>
  <OrganisationNode.Address.Parent.Manager.Posistion/>
  <OrganisationNode.Address.Parent.Code/>
  <OrganisationNode.Address.Parent.Name/>
  <OrganisationNode.Description/>
  <OrganisationNode.Manager.Address.VisitAddress/>
  <OrganisationNode.Manager.Address.CoAddress/>
  <OrganisationNode.Manager.Address.Email/>
  <OrganisationNode.Manager.Address.Street/>
  <OrganisationNode.Manager.Address.Municipality/>
  <OrganisationNode.Manager.Address.Country/>
  <OrganisationNode.Manager.Address.ZipCode/>
  <OrganisationNode.Manager.Address.Region/>
  <OrganisationNode.Manager.Address.Phone.Work/>
  <OrganisationNode.Manager.Address.Phone.Fax/>
  <OrganisationNode.Manager.Address.Phone.Home/>
  <OrganisationNode.Manager.Address.Phone.Mobile/>
  <OrganisationNode.Manager.Address.Phone.Default/>
  <OrganisationNode.Manager.Address.Phone.Switchboard/>
  <OrganisationNode.Manager.LoginName>KS\DN</OrganisationNode.Manager.LoginName>
  <OrganisationNode.Manager.LastName>Niklasson</OrganisationNode.Manager.LastName>
  <OrganisationNode.Manager.Email/>
  <OrganisationNode.Manager.FirstName>Daniel</OrganisationNode.Manager.FirstName>
  <OrganisationNode.Manager.FullName>Daniel Niklasson</OrganisationNode.Manager.FullName>
  <OrganisationNode.Manager.Organisation>KS\DN</OrganisationNode.Manager.Organisation>
  <OrganisationNode.Manager.SubscribeToMyCases>False</OrganisationNode.Manager.SubscribeToMyCases>
  <OrganisationNode.Manager.Signature>DN</OrganisationNode.Manager.Signature>
  <OrganisationNode.Manager.Posistion> </OrganisationNode.Manager.Posistion>
  <OrganisationNode.Manager.Parent.Address.VisitAddress/>
  <OrganisationNode.Manager.Parent.Address.CoAddress/>
  <OrganisationNode.Manager.Parent.Address.Email/>
  <OrganisationNode.Manager.Parent.Address.Street/>
  <OrganisationNode.Manager.Parent.Address.Municipality/>
  <OrganisationNode.Manager.Parent.Address.Country/>
  <OrganisationNode.Manager.Parent.Address.ZipCode/>
  <OrganisationNode.Manager.Parent.Address.Region/>
  <OrganisationNode.Manager.Parent.Address.Phone.Work/>
  <OrganisationNode.Manager.Parent.Address.Phone.Fax/>
  <OrganisationNode.Manager.Parent.Address.Phone.Home/>
  <OrganisationNode.Manager.Parent.Address.Phone.Mobile/>
  <OrganisationNode.Manager.Parent.Address.Phone.Default/>
  <OrganisationNode.Manager.Parent.Address.Phone.Switchboard/>
  <OrganisationNode.Manager.Parent.Description/>
  <OrganisationNode.Manager.Parent.Manager.Address.VisitAddress/>
  <OrganisationNode.Manager.Parent.Manager.Address.CoAddress/>
  <OrganisationNode.Manager.Parent.Manager.Address.Email/>
  <OrganisationNode.Manager.Parent.Manager.Address.Street/>
  <OrganisationNode.Manager.Parent.Manager.Address.Municipality/>
  <OrganisationNode.Manager.Parent.Manager.Address.Country/>
  <OrganisationNode.Manager.Parent.Manager.Address.ZipCode/>
  <OrganisationNode.Manager.Parent.Manager.Address.Region/>
  <OrganisationNode.Manager.Parent.Manager.Address.Phone.Work/>
  <OrganisationNode.Manager.Parent.Manager.Address.Phone.Fax/>
  <OrganisationNode.Manager.Parent.Manager.Address.Phone.Home/>
  <OrganisationNode.Manager.Parent.Manager.Address.Phone.Mobile/>
  <OrganisationNode.Manager.Parent.Manager.Address.Phone.Default/>
  <OrganisationNode.Manager.Parent.Manager.Address.Phone.Switchboard/>
  <OrganisationNode.Manager.Parent.Manager.LoginName/>
  <OrganisationNode.Manager.Parent.Manager.LastName/>
  <OrganisationNode.Manager.Parent.Manager.Email/>
  <OrganisationNode.Manager.Parent.Manager.FirstName/>
  <OrganisationNode.Manager.Parent.Manager.FullName/>
  <OrganisationNode.Manager.Parent.Manager.Organisation/>
  <OrganisationNode.Manager.Parent.Manager.SubscribeToMyCases/>
  <OrganisationNode.Manager.Parent.Manager.Signature/>
  <OrganisationNode.Manager.Parent.Manager.Posistion/>
  <OrganisationNode.Manager.Parent.Code/>
  <OrganisationNode.Manager.Parent.Name/>
  <OrganisationNode.Code>ESB</OrganisationNode.Code>
  <OrganisationNode.Name>Enheten för samhällsbyggnad</OrganisationNode.Name>
  <OrganisationNode.Parent.Address.VisitAddress/>
  <OrganisationNode.Parent.Address.CoAddress/>
  <OrganisationNode.Parent.Address.Email>kommun@vastervik.se</OrganisationNode.Parent.Address.Email>
  <OrganisationNode.Parent.Address.Street>Fabriksgatan 21</OrganisationNode.Parent.Address.Street>
  <OrganisationNode.Parent.Address.Municipality/>
  <OrganisationNode.Parent.Address.Country/>
  <OrganisationNode.Parent.Address.ZipCode>59380</OrganisationNode.Parent.Address.ZipCode>
  <OrganisationNode.Parent.Address.Region>Västervik</OrganisationNode.Parent.Address.Region>
  <OrganisationNode.Parent.Address.Phone.Work/>
  <OrganisationNode.Parent.Address.Phone.Fax>www.vastervik.se</OrganisationNode.Parent.Address.Phone.Fax>
  <OrganisationNode.Parent.Address.Phone.Home/>
  <OrganisationNode.Parent.Address.Phone.Mobile/>
  <OrganisationNode.Parent.Address.Phone.Default/>
  <OrganisationNode.Parent.Address.Phone.Switchboard>010-355 40 00</OrganisationNode.Parent.Address.Phone.Switchboard>
  <OrganisationNode.Parent.Description>Kommunstyrelsen</OrganisationNode.Parent.Description>
  <OrganisationNode.Parent.Manager.Address.VisitAddress/>
  <OrganisationNode.Parent.Manager.Address.CoAddress/>
  <OrganisationNode.Parent.Manager.Address.Email>anders.bjorlin@vastervik.se</OrganisationNode.Parent.Manager.Address.Email>
  <OrganisationNode.Parent.Manager.Address.Street/>
  <OrganisationNode.Parent.Manager.Address.Municipality/>
  <OrganisationNode.Parent.Manager.Address.Country/>
  <OrganisationNode.Parent.Manager.Address.ZipCode/>
  <OrganisationNode.Parent.Manager.Address.Region/>
  <OrganisationNode.Parent.Manager.Address.Phone.Work/>
  <OrganisationNode.Parent.Manager.Address.Phone.Fax/>
  <OrganisationNode.Parent.Manager.Address.Phone.Home/>
  <OrganisationNode.Parent.Manager.Address.Phone.Mobile/>
  <OrganisationNode.Parent.Manager.Address.Phone.Default/>
  <OrganisationNode.Parent.Manager.Address.Phone.Switchboard/>
  <OrganisationNode.Parent.Manager.LoginName>VASTERVIK\AA3570</OrganisationNode.Parent.Manager.LoginName>
  <OrganisationNode.Parent.Manager.LastName>Björlin</OrganisationNode.Parent.Manager.LastName>
  <OrganisationNode.Parent.Manager.Email>anders.bjorlin@vastervik.se</OrganisationNode.Parent.Manager.Email>
  <OrganisationNode.Parent.Manager.FirstName>Anders </OrganisationNode.Parent.Manager.FirstName>
  <OrganisationNode.Parent.Manager.FullName>Anders Björlin</OrganisationNode.Parent.Manager.FullName>
  <OrganisationNode.Parent.Manager.Organisation>KS\ABN</OrganisationNode.Parent.Manager.Organisation>
  <OrganisationNode.Parent.Manager.SubscribeToMyCases>False</OrganisationNode.Parent.Manager.SubscribeToMyCases>
  <OrganisationNode.Parent.Manager.Signature>AA3570</OrganisationNode.Parent.Manager.Signature>
  <OrganisationNode.Parent.Manager.Posistion>Kommundirektör</OrganisationNode.Parent.Manager.Posistion>
  <OrganisationNode.Parent.Code>KS</OrganisationNode.Parent.Code>
  <OrganisationNode.Parent.Name>Kommunstyrelsens förvaltning</OrganisationNode.Parent.Name>
  <OrganisationNode.Parent.Parent.Address.VisitAddress/>
  <OrganisationNode.Parent.Parent.Address.CoAddress/>
  <OrganisationNode.Parent.Parent.Address.Email/>
  <OrganisationNode.Parent.Parent.Address.Street/>
  <OrganisationNode.Parent.Parent.Address.Municipality/>
  <OrganisationNode.Parent.Parent.Address.Country/>
  <OrganisationNode.Parent.Parent.Address.ZipCode/>
  <OrganisationNode.Parent.Parent.Address.Region/>
  <OrganisationNode.Parent.Parent.Address.Phone.Work/>
  <OrganisationNode.Parent.Parent.Address.Phone.Fax/>
  <OrganisationNode.Parent.Parent.Address.Phone.Home/>
  <OrganisationNode.Parent.Parent.Address.Phone.Mobile/>
  <OrganisationNode.Parent.Parent.Address.Phone.Default/>
  <OrganisationNode.Parent.Parent.Address.Phone.Switchboard/>
  <OrganisationNode.Parent.Parent.Description/>
  <OrganisationNode.Parent.Parent.Manager.Address.VisitAddress/>
  <OrganisationNode.Parent.Parent.Manager.Address.CoAddress/>
  <OrganisationNode.Parent.Parent.Manager.Address.Email/>
  <OrganisationNode.Parent.Parent.Manager.Address.Street/>
  <OrganisationNode.Parent.Parent.Manager.Address.Municipality/>
  <OrganisationNode.Parent.Parent.Manager.Address.Country/>
  <OrganisationNode.Parent.Parent.Manager.Address.ZipCode/>
  <OrganisationNode.Parent.Parent.Manager.Address.Region/>
  <OrganisationNode.Parent.Parent.Manager.Address.Phone.Work/>
  <OrganisationNode.Parent.Parent.Manager.Address.Phone.Fax/>
  <OrganisationNode.Parent.Parent.Manager.Address.Phone.Home/>
  <OrganisationNode.Parent.Parent.Manager.Address.Phone.Mobile/>
  <OrganisationNode.Parent.Parent.Manager.Address.Phone.Default/>
  <OrganisationNode.Parent.Parent.Manager.Address.Phone.Switchboard/>
  <OrganisationNode.Parent.Parent.Manager.LoginName/>
  <OrganisationNode.Parent.Parent.Manager.LastName/>
  <OrganisationNode.Parent.Parent.Manager.Email/>
  <OrganisationNode.Parent.Parent.Manager.FirstName/>
  <OrganisationNode.Parent.Parent.Manager.FullName/>
  <OrganisationNode.Parent.Parent.Manager.Organisation/>
  <OrganisationNode.Parent.Parent.Manager.SubscribeToMyCases/>
  <OrganisationNode.Parent.Parent.Manager.Signature/>
  <OrganisationNode.Parent.Parent.Manager.Posistion/>
  <OrganisationNode.Parent.Parent.Code/>
  <OrganisationNode.Parent.Parent.Name/>
  <DocumentSubscribers>Evolution.Core.Collections.EntitySubscriberCollection</DocumentSubscribers>
  <ActivityAreaProcess.Description>Detaljplan</ActivityAreaProcess.Description>
  <ActivityAreaProcess.Category/>
  <ActivityAreaProcess.Code>214</ActivityAreaProcess.Code>
  <ActivityAreaProcess.Note/>
  <ActivityAreaProcess.ProcessCode>214</ActivityAreaProcess.ProcessCode>
  <Project/>
  <PublishExternal>False</PublishExternal>
  <PublishInternal>False</PublishInternal>
  <RegisteredBy.Address.VisitAddress/>
  <RegisteredBy.Address.CoAddress/>
  <RegisteredBy.Address.Email/>
  <RegisteredBy.Address.Street/>
  <RegisteredBy.Address.Municipality/>
  <RegisteredBy.Address.Country/>
  <RegisteredBy.Address.ZipCode/>
  <RegisteredBy.Address.Region/>
  <RegisteredBy.Address.Phone.Work/>
  <RegisteredBy.Address.Phone.Fax/>
  <RegisteredBy.Address.Phone.Home/>
  <RegisteredBy.Address.Phone.Mobile/>
  <RegisteredBy.Address.Phone.Default/>
  <RegisteredBy.Address.Phone.Switchboard/>
  <RegisteredBy.LoginName/>
  <RegisteredBy.LastName/>
  <RegisteredBy.Email/>
  <RegisteredBy.FirstName/>
  <RegisteredBy.FullName/>
  <RegisteredBy.Organisation/>
  <RegisteredBy.SubscribeToMyCases/>
  <RegisteredBy.Signature/>
  <RegisteredBy.Posistion/>
  <RegisteredDate>2023-12-07 09:41:36</RegisteredDate>
  <Correctness/>
  <SecrecyName/>
  <Sequence.SequenceFull/>
  <Sequence.Code/>
  <Sequence.Number/>
  <Sequence.SequenceNumber/>
  <Sequence.Year/>
  <LastCheckedInDate>2023-12-07 09:41:38</LastCheckedInDate>
  <ScanningId/>
  <CreatedBy.Address.VisitAddress/>
  <CreatedBy.Address.CoAddress/>
  <CreatedBy.Address.Email>mikael.askog@vastervik.se</CreatedBy.Address.Email>
  <CreatedBy.Address.Street/>
  <CreatedBy.Address.Municipality/>
  <CreatedBy.Address.Country/>
  <CreatedBy.Address.ZipCode/>
  <CreatedBy.Address.Region/>
  <CreatedBy.Address.Phone.Work>0490-25 40 13</CreatedBy.Address.Phone.Work>
  <CreatedBy.Address.Phone.Fax/>
  <CreatedBy.Address.Phone.Home/>
  <CreatedBy.Address.Phone.Mobile/>
  <CreatedBy.Address.Phone.Default/>
  <CreatedBy.Address.Phone.Switchboard/>
  <CreatedBy.LoginName>vastervik\aa8729</CreatedBy.LoginName>
  <CreatedBy.LastName>Åskog</CreatedBy.LastName>
  <CreatedBy.Email>mikael.askog@vastervik.se</CreatedBy.Email>
  <CreatedBy.FirstName>Mikael</CreatedBy.FirstName>
  <CreatedBy.FullName>Mikael Åskog</CreatedBy.FullName>
  <CreatedBy.Organisation>KS\AA8729</CreatedBy.Organisation>
  <CreatedBy.SubscribeToMyCases>True</CreatedBy.SubscribeToMyCases>
  <CreatedBy.Signature>aa8729</CreatedBy.Signature>
  <CreatedBy.Posistion>Kommunsekreterare</CreatedBy.Posistion>
  <CreateDate>2023-12-07 09:41:36</CreateDate>
  <SystemRegisteredDate/>
  <Availability/>
  <CheckedOutBy.Address.VisitAddress/>
  <CheckedOutBy.Address.CoAddress/>
  <CheckedOutBy.Address.Email>mikael.askog@vastervik.se</CheckedOutBy.Address.Email>
  <CheckedOutBy.Address.Street/>
  <CheckedOutBy.Address.Municipality/>
  <CheckedOutBy.Address.Country/>
  <CheckedOutBy.Address.ZipCode/>
  <CheckedOutBy.Address.Region/>
  <CheckedOutBy.Address.Phone.Work>0490-25 40 13</CheckedOutBy.Address.Phone.Work>
  <CheckedOutBy.Address.Phone.Fax/>
  <CheckedOutBy.Address.Phone.Home/>
  <CheckedOutBy.Address.Phone.Mobile/>
  <CheckedOutBy.Address.Phone.Default/>
  <CheckedOutBy.Address.Phone.Switchboard/>
  <CheckedOutBy.LoginName>vastervik\aa8729</CheckedOutBy.LoginName>
  <CheckedOutBy.LastName>Åskog</CheckedOutBy.LastName>
  <CheckedOutBy.Email>mikael.askog@vastervik.se</CheckedOutBy.Email>
  <CheckedOutBy.FirstName>Mikael</CheckedOutBy.FirstName>
  <CheckedOutBy.FullName>Mikael Åskog</CheckedOutBy.FullName>
  <CheckedOutBy.Organisation>KS\AA8729</CheckedOutBy.Organisation>
  <CheckedOutBy.SubscribeToMyCases>True</CheckedOutBy.SubscribeToMyCases>
  <CheckedOutBy.Signature>aa8729</CheckedOutBy.Signature>
  <CheckedOutBy.Posistion>Kommunsekreterare</CheckedOutBy.Posistion>
  <DisplayVersion>0.1</DisplayVersion>
  <VersionNumber>0.4</VersionNumber>
  <ChangeDate>2023-12-07 10:48:03</ChangeDate>
  <ParentCase.Responsible.Address.VisitAddress/>
  <ParentCase.Responsible.Address.CoAddress/>
  <ParentCase.Responsible.Address.Email>anna.herge@vastervik.se</ParentCase.Responsible.Address.Email>
  <ParentCase.Responsible.Address.Street/>
  <ParentCase.Responsible.Address.Municipality/>
  <ParentCase.Responsible.Address.Country/>
  <ParentCase.Responsible.Address.ZipCode>-</ParentCase.Responsible.Address.ZipCode>
  <ParentCase.Responsible.Address.Region>Västervik</ParentCase.Responsible.Address.Region>
  <ParentCase.Responsible.Address.Phone.Work>0490-254115</ParentCase.Responsible.Address.Phone.Work>
  <ParentCase.Responsible.Address.Phone.Fax/>
  <ParentCase.Responsible.Address.Phone.Home/>
  <ParentCase.Responsible.Address.Phone.Mobile>-</ParentCase.Responsible.Address.Phone.Mobile>
  <ParentCase.Responsible.Address.Phone.Default>-</ParentCase.Responsible.Address.Phone.Default>
  <ParentCase.Responsible.Address.Phone.Switchboard/>
  <ParentCase.Responsible.LoginName>vastervik\aa6366</ParentCase.Responsible.LoginName>
  <ParentCase.Responsible.LastName>Herge</ParentCase.Responsible.LastName>
  <ParentCase.Responsible.Email>anna.herge@vastervik.se</ParentCase.Responsible.Email>
  <ParentCase.Responsible.FirstName>Anna</ParentCase.Responsible.FirstName>
  <ParentCase.Responsible.FullName>Anna Herge</ParentCase.Responsible.FullName>
  <ParentCase.Responsible.Organisation>Västerviks Kommun</ParentCase.Responsible.Organisation>
  <ParentCase.Responsible.SubscribeToMyCases>True</ParentCase.Responsible.SubscribeToMyCases>
  <ParentCase.Responsible.Signature>aa6366</ParentCase.Responsible.Signature>
  <ParentCase.Responsible.Posistion>Planarkitekt</ParentCase.Responsible.Posistion>
  <ParentCase.ClosedDate/>
  <ParentCase.Description>Detaljplan för cirkulationsplats Didrikslund del av Västervik 3:1 m.fl.</ParentCase.Description>
  <ParentCase.NumberSequence>2022/10</ParentCase.NumberSequence>
  <ParentCase.DiaryPlanItem.Code/>
  <ParentCase.DiaryPlanItem.Name/>
  <ParentCase.SequenceCode>KS</ParentCase.SequenceCode>
  <ParentCase.CodeYearNumber>KS 2022/10</ParentCase.CodeYearNumber>
  <ParentCase.Unit.Address.VisitAddress/>
  <ParentCase.Unit.Address.CoAddress/>
  <ParentCase.Unit.Address.Email>kommun@vastervik.se</ParentCase.Unit.Address.Email>
  <ParentCase.Unit.Address.Street>Fabriksgatan 21</ParentCase.Unit.Address.Street>
  <ParentCase.Unit.Address.Municipality/>
  <ParentCase.Unit.Address.Country/>
  <ParentCase.Unit.Address.ZipCode>59380</ParentCase.Unit.Address.ZipCode>
  <ParentCase.Unit.Address.Region>Västervik</ParentCase.Unit.Address.Region>
  <ParentCase.Unit.Address.Phone.Work/>
  <ParentCase.Unit.Address.Phone.Fax>www.vastervik.se</ParentCase.Unit.Address.Phone.Fax>
  <ParentCase.Unit.Address.Phone.Home/>
  <ParentCase.Unit.Address.Phone.Mobile/>
  <ParentCase.Unit.Address.Phone.Default/>
  <ParentCase.Unit.Address.Phone.Switchboard>010-355 40 00</ParentCase.Unit.Address.Phone.Switchboard>
  <ParentCase.Unit.Description>Kommunstyrelsen</ParentCase.Unit.Description>
  <ParentCase.Unit.Manager.Address.VisitAddress/>
  <ParentCase.Unit.Manager.Address.CoAddress/>
  <ParentCase.Unit.Manager.Address.Email>anders.bjorlin@vastervik.se</ParentCase.Unit.Manager.Address.Email>
  <ParentCase.Unit.Manager.Address.Street/>
  <ParentCase.Unit.Manager.Address.Municipality/>
  <ParentCase.Unit.Manager.Address.Country/>
  <ParentCase.Unit.Manager.Address.ZipCode/>
  <ParentCase.Unit.Manager.Address.Region/>
  <ParentCase.Unit.Manager.Address.Phone.Work/>
  <ParentCase.Unit.Manager.Address.Phone.Fax/>
  <ParentCase.Unit.Manager.Address.Phone.Home/>
  <ParentCase.Unit.Manager.Address.Phone.Mobile/>
  <ParentCase.Unit.Manager.Address.Phone.Default/>
  <ParentCase.Unit.Manager.Address.Phone.Switchboard/>
  <ParentCase.Unit.Manager.LoginName>VASTERVIK\AA3570</ParentCase.Unit.Manager.LoginName>
  <ParentCase.Unit.Manager.LastName>Björlin</ParentCase.Unit.Manager.LastName>
  <ParentCase.Unit.Manager.Email>anders.bjorlin@vastervik.se</ParentCase.Unit.Manager.Email>
  <ParentCase.Unit.Manager.FirstName>Anders </ParentCase.Unit.Manager.FirstName>
  <ParentCase.Unit.Manager.FullName>Anders Björlin</ParentCase.Unit.Manager.FullName>
  <ParentCase.Unit.Manager.Organisation>KS\ABN</ParentCase.Unit.Manager.Organisation>
  <ParentCase.Unit.Manager.SubscribeToMyCases>False</ParentCase.Unit.Manager.SubscribeToMyCases>
  <ParentCase.Unit.Manager.Signature>AA3570</ParentCase.Unit.Manager.Signature>
  <ParentCase.Unit.Manager.Posistion>Kommundirektör</ParentCase.Unit.Manager.Posistion>
  <ParentCase.Unit.Code>KS</ParentCase.Unit.Code>
  <ParentCase.Unit.Name>Kommunstyrelsens förvaltning</ParentCase.Unit.Name>
  <ParentCase.Estates/>
  <ParentCase.NodePath>Enheten för samhällsbyggnad</ParentCase.NodePath>
  <ParentCase.InformationClass/>
  <ParentCase.Contact.Address.VisitAddress/>
  <ParentCase.Contact.Address.CoAddress/>
  <ParentCase.Contact.Address.Email/>
  <ParentCase.Contact.Address.Street/>
  <ParentCase.Contact.Address.Municipality/>
  <ParentCase.Contact.Address.Country/>
  <ParentCase.Contact.Address.ZipCode/>
  <ParentCase.Contact.Address.Region/>
  <ParentCase.Contact.Address.Phone.Work/>
  <ParentCase.Contact.Address.Phone.Fax/>
  <ParentCase.Contact.Address.Phone.Home/>
  <ParentCase.Contact.Address.Phone.Mobile/>
  <ParentCase.Contact.Address.Phone.Default/>
  <ParentCase.Contact.Address.Phone.Switchboard/>
  <ParentCase.Contact.ExternalContactId/>
  <ParentCase.ContactEx1.Address.VisitAddress/>
  <ParentCase.ContactEx1.Address.CoAddress/>
  <ParentCase.ContactEx1.Address.Email/>
  <ParentCase.ContactEx1.Address.Street/>
  <ParentCase.ContactEx1.Address.Municipality/>
  <ParentCase.ContactEx1.Address.Country/>
  <ParentCase.ContactEx1.Address.ZipCode/>
  <ParentCase.ContactEx1.Address.Region/>
  <ParentCase.ContactEx1.Address.Phone.Work/>
  <ParentCase.ContactEx1.Address.Phone.Fax/>
  <ParentCase.ContactEx1.Address.Phone.Home/>
  <ParentCase.ContactEx1.Address.Phone.Mobile/>
  <ParentCase.ContactEx1.Address.Phone.Default/>
  <ParentCase.ContactEx1.Address.Phone.Switchboard/>
  <ParentCase.ContactEx1.ExternalContactId/>
  <ParentCase.ContactEx1.ContactPerson/>
  <ParentCase.ContactEx1.GenderLookupName/>
  <ParentCase.ContactEx1.Name/>
  <ParentCase.ContactEx1.BusinessIdCode/>
  <ParentCase.ContactEx2.Address.VisitAddress/>
  <ParentCase.ContactEx2.Address.CoAddress/>
  <ParentCase.ContactEx2.Address.Email/>
  <ParentCase.ContactEx2.Address.Street/>
  <ParentCase.ContactEx2.Address.Municipality/>
  <ParentCase.ContactEx2.Address.Country/>
  <ParentCase.ContactEx2.Address.ZipCode/>
  <ParentCase.ContactEx2.Address.Region/>
  <ParentCase.ContactEx2.Address.Phone.Work/>
  <ParentCase.ContactEx2.Address.Phone.Fax/>
  <ParentCase.ContactEx2.Address.Phone.Home/>
  <ParentCase.ContactEx2.Address.Phone.Mobile/>
  <ParentCase.ContactEx2.Address.Phone.Default/>
  <ParentCase.ContactEx2.Address.Phone.Switchboard/>
  <ParentCase.ContactEx2.ExternalContactId/>
  <ParentCase.ContactEx2.ContactPerson/>
  <ParentCase.ContactEx2.GenderLookupName/>
  <ParentCase.ContactEx2.Name/>
  <ParentCase.ContactEx2.BusinessIdCode/>
  <ParentCase.ContactEx3.Address.VisitAddress/>
  <ParentCase.ContactEx3.Address.CoAddress/>
  <ParentCase.ContactEx3.Address.Email/>
  <ParentCase.ContactEx3.Address.Street/>
  <ParentCase.ContactEx3.Address.Municipality/>
  <ParentCase.ContactEx3.Address.Country/>
  <ParentCase.ContactEx3.Address.ZipCode/>
  <ParentCase.ContactEx3.Address.Region/>
  <ParentCase.ContactEx3.Address.Phone.Work/>
  <ParentCase.ContactEx3.Address.Phone.Fax/>
  <ParentCase.ContactEx3.Address.Phone.Home/>
  <ParentCase.ContactEx3.Address.Phone.Mobile/>
  <ParentCase.ContactEx3.Address.Phone.Default/>
  <ParentCase.ContactEx3.Address.Phone.Switchboard/>
  <ParentCase.ContactEx3.ExternalContactId/>
  <ParentCase.ContactEx3.ContactPerson/>
  <ParentCase.ContactEx3.GenderLookupName/>
  <ParentCase.ContactEx3.Name/>
  <ParentCase.ContactEx3.BusinessIdCode/>
  <ParentCase.ContactEx4.Address.VisitAddress/>
  <ParentCase.ContactEx4.Address.CoAddress/>
  <ParentCase.ContactEx4.Address.Email/>
  <ParentCase.ContactEx4.Address.Street/>
  <ParentCase.ContactEx4.Address.Municipality/>
  <ParentCase.ContactEx4.Address.Country/>
  <ParentCase.ContactEx4.Address.ZipCode/>
  <ParentCase.ContactEx4.Address.Region/>
  <ParentCase.ContactEx4.Address.Phone.Work/>
  <ParentCase.ContactEx4.Address.Phone.Fax/>
  <ParentCase.ContactEx4.Address.Phone.Home/>
  <ParentCase.ContactEx4.Address.Phone.Mobile/>
  <ParentCase.ContactEx4.Address.Phone.Default/>
  <ParentCase.ContactEx4.Address.Phone.Switchboard/>
  <ParentCase.ContactEx4.ExternalContactId/>
  <ParentCase.ContactEx4.ContactPerson/>
  <ParentCase.ContactEx4.GenderLookupName/>
  <ParentCase.ContactEx4.Name/>
  <ParentCase.ContactEx4.BusinessIdCode/>
  <ParentCase.ContactEx5.Address.VisitAddress/>
  <ParentCase.ContactEx5.Address.CoAddress/>
  <ParentCase.ContactEx5.Address.Email/>
  <ParentCase.ContactEx5.Address.Street/>
  <ParentCase.ContactEx5.Address.Municipality/>
  <ParentCase.ContactEx5.Address.Country/>
  <ParentCase.ContactEx5.Address.ZipCode/>
  <ParentCase.ContactEx5.Address.Region/>
  <ParentCase.ContactEx5.Address.Phone.Work/>
  <ParentCase.ContactEx5.Address.Phone.Fax/>
  <ParentCase.ContactEx5.Address.Phone.Home/>
  <ParentCase.ContactEx5.Address.Phone.Mobile/>
  <ParentCase.ContactEx5.Address.Phone.Default/>
  <ParentCase.ContactEx5.Address.Phone.Switchboard/>
  <ParentCase.ContactEx5.ExternalContactId/>
  <ParentCase.ContactEx5.ContactPerson/>
  <ParentCase.ContactEx5.GenderLookupName/>
  <ParentCase.ContactEx5.Name/>
  <ParentCase.ContactEx5.BusinessIdCode/>
  <ParentCase.Contact.ContactPerson/>
  <ParentCase.Contact.GenderLookupName/>
  <ParentCase.Contact.Name>Kommunstyrelsens förvaltning</ParentCase.Contact.Name>
  <ParentCase.ContactName>Kommunstyrelsens förvaltning</ParentCase.ContactName>
  <ParentCase.Contact.BusinessIdCode/>
  <ParentCase.Customer.Address.VisitAddress/>
  <ParentCase.Customer.Address.CoAddress/>
  <ParentCase.Customer.Address.Email/>
  <ParentCase.Customer.Address.Street/>
  <ParentCase.Customer.Address.Municipality/>
  <ParentCase.Customer.Address.Country/>
  <ParentCase.Customer.Address.ZipCode/>
  <ParentCase.Customer.Address.Region/>
  <ParentCase.Customer.Address.Phone.Work/>
  <ParentCase.Customer.Address.Phone.Fax/>
  <ParentCase.Customer.Address.Phone.Home/>
  <ParentCase.Customer.Address.Phone.Mobile/>
  <ParentCase.Customer.Address.Phone.Default/>
  <ParentCase.Customer.Address.Phone.Switchboard/>
  <ParentCase.Customer.Bankgiro/>
  <ParentCase.Customer.BankingAccount/>
  <ParentCase.Customer.PaymentIntermediary/>
  <ParentCase.Customer.Company/>
  <ParentCase.Customer.LastName/>
  <ParentCase.Customer.Email/>
  <ParentCase.Customer.Invoice/>
  <ParentCase.Customer.FirstName/>
  <ParentCase.Customer.ContactPerson/>
  <ParentCase.Customer.LevID/>
  <ParentCase.Customer.Counterpart/>
  <ParentCase.Customer.Note/>
  <ParentCase.Customer.OrganisationForm/>
  <ParentCase.Customer.BusinessIdCode/>
  <ParentCase.Customer.Plusgiro/>
  <ParentCase.Customer.Title/>
  <ParentCase.Customer.DisplayName/>
  <ParentCase.CoWorker1.Address.VisitAddress/>
  <ParentCase.CoWorker1.Address.CoAddress/>
  <ParentCase.CoWorker1.Address.Email>johan.delvert@vastervik.se</ParentCase.CoWorker1.Address.Email>
  <ParentCase.CoWorker1.Address.Street/>
  <ParentCase.CoWorker1.Address.Municipality/>
  <ParentCase.CoWorker1.Address.Country/>
  <ParentCase.CoWorker1.Address.ZipCode>-</ParentCase.CoWorker1.Address.ZipCode>
  <ParentCase.CoWorker1.Address.Region>Västervik</ParentCase.CoWorker1.Address.Region>
  <ParentCase.CoWorker1.Address.Phone.Work/>
  <ParentCase.CoWorker1.Address.Phone.Fax/>
  <ParentCase.CoWorker1.Address.Phone.Home/>
  <ParentCase.CoWorker1.Address.Phone.Mobile>-</ParentCase.CoWorker1.Address.Phone.Mobile>
  <ParentCase.CoWorker1.Address.Phone.Default>-</ParentCase.CoWorker1.Address.Phone.Default>
  <ParentCase.CoWorker1.Address.Phone.Switchboard/>
  <ParentCase.CoWorker1.LoginName>vastervik\ab2446</ParentCase.CoWorker1.LoginName>
  <ParentCase.CoWorker1.LastName>Delvert</ParentCase.CoWorker1.LastName>
  <ParentCase.CoWorker1.Email>johan.delvert@vastervik.se</ParentCase.CoWorker1.Email>
  <ParentCase.CoWorker1.FirstName>Johan</ParentCase.CoWorker1.FirstName>
  <ParentCase.CoWorker1.FullName>Johan Delvert</ParentCase.CoWorker1.FullName>
  <ParentCase.CoWorker1.Organisation>Västerviks Kommun</ParentCase.CoWorker1.Organisation>
  <ParentCase.CoWorker1.SubscribeToMyCases>False</ParentCase.CoWorker1.SubscribeToMyCases>
  <ParentCase.CoWorker1.Signature>ab2446</ParentCase.CoWorker1.Signature>
  <ParentCase.CoWorker1.Posistion>Planarkitekt</ParentCase.CoWorker1.Posistion>
  <ParentCase.CoWorker2.Address.VisitAddress/>
  <ParentCase.CoWorker2.Address.CoAddress/>
  <ParentCase.CoWorker2.Address.Email/>
  <ParentCase.CoWorker2.Address.Street/>
  <ParentCase.CoWorker2.Address.Municipality/>
  <ParentCase.CoWorker2.Address.Country/>
  <ParentCase.CoWorker2.Address.ZipCode/>
  <ParentCase.CoWorker2.Address.Region/>
  <ParentCase.CoWorker2.Address.Phone.Work/>
  <ParentCase.CoWorker2.Address.Phone.Fax/>
  <ParentCase.CoWorker2.Address.Phone.Home/>
  <ParentCase.CoWorker2.Address.Phone.Mobile/>
  <ParentCase.CoWorker2.Address.Phone.Default/>
  <ParentCase.CoWorker2.Address.Phone.Switchboard/>
  <ParentCase.CoWorker2.LoginName/>
  <ParentCase.CoWorker2.LastName/>
  <ParentCase.CoWorker2.Email/>
  <ParentCase.CoWorker2.FirstName/>
  <ParentCase.CoWorker2.FullName/>
  <ParentCase.CoWorker2.Organisation/>
  <ParentCase.CoWorker2.SubscribeToMyCases/>
  <ParentCase.CoWorker2.Signature/>
  <ParentCase.CoWorker2.Posistion/>
  <ParentCase.CoWorker3.Address.VisitAddress/>
  <ParentCase.CoWorker3.Address.CoAddress/>
  <ParentCase.CoWorker3.Address.Email/>
  <ParentCase.CoWorker3.Address.Street/>
  <ParentCase.CoWorker3.Address.Municipality/>
  <ParentCase.CoWorker3.Address.Country/>
  <ParentCase.CoWorker3.Address.ZipCode/>
  <ParentCase.CoWorker3.Address.Region/>
  <ParentCase.CoWorker3.Address.Phone.Work/>
  <ParentCase.CoWorker3.Address.Phone.Fax/>
  <ParentCase.CoWorker3.Address.Phone.Home/>
  <ParentCase.CoWorker3.Address.Phone.Mobile/>
  <ParentCase.CoWorker3.Address.Phone.Default/>
  <ParentCase.CoWorker3.Address.Phone.Switchboard/>
  <ParentCase.CoWorker3.LoginName/>
  <ParentCase.CoWorker3.LastName/>
  <ParentCase.CoWorker3.Email/>
  <ParentCase.CoWorker3.FirstName/>
  <ParentCase.CoWorker3.FullName/>
  <ParentCase.CoWorker3.Organisation/>
  <ParentCase.CoWorker3.SubscribeToMyCases/>
  <ParentCase.CoWorker3.Signature/>
  <ParentCase.CoWorker3.Posistion/>
  <ParentCase.CoWorker4.Address.VisitAddress/>
  <ParentCase.CoWorker4.Address.CoAddress/>
  <ParentCase.CoWorker4.Address.Email/>
  <ParentCase.CoWorker4.Address.Street/>
  <ParentCase.CoWorker4.Address.Municipality/>
  <ParentCase.CoWorker4.Address.Country/>
  <ParentCase.CoWorker4.Address.ZipCode/>
  <ParentCase.CoWorker4.Address.Region/>
  <ParentCase.CoWorker4.Address.Phone.Work/>
  <ParentCase.CoWorker4.Address.Phone.Fax/>
  <ParentCase.CoWorker4.Address.Phone.Home/>
  <ParentCase.CoWorker4.Address.Phone.Mobile/>
  <ParentCase.CoWorker4.Address.Phone.Default/>
  <ParentCase.CoWorker4.Address.Phone.Switchboard/>
  <ParentCase.CoWorker4.LoginName/>
  <ParentCase.CoWorker4.LastName/>
  <ParentCase.CoWorker4.Email/>
  <ParentCase.CoWorker4.FirstName/>
  <ParentCase.CoWorker4.FullName/>
  <ParentCase.CoWorker4.Organisation/>
  <ParentCase.CoWorker4.SubscribeToMyCases/>
  <ParentCase.CoWorker4.Signature/>
  <ParentCase.CoWorker4.Posistion/>
  <ParentCase.CoWorker5.Address.VisitAddress/>
  <ParentCase.CoWorker5.Address.CoAddress/>
  <ParentCase.CoWorker5.Address.Email/>
  <ParentCase.CoWorker5.Address.Street/>
  <ParentCase.CoWorker5.Address.Municipality/>
  <ParentCase.CoWorker5.Address.Country/>
  <ParentCase.CoWorker5.Address.ZipCode/>
  <ParentCase.CoWorker5.Address.Region/>
  <ParentCase.CoWorker5.Address.Phone.Work/>
  <ParentCase.CoWorker5.Address.Phone.Fax/>
  <ParentCase.CoWorker5.Address.Phone.Home/>
  <ParentCase.CoWorker5.Address.Phone.Mobile/>
  <ParentCase.CoWorker5.Address.Phone.Default/>
  <ParentCase.CoWorker5.Address.Phone.Switchboard/>
  <ParentCase.CoWorker5.LoginName/>
  <ParentCase.CoWorker5.LastName/>
  <ParentCase.CoWorker5.Email/>
  <ParentCase.CoWorker5.FirstName/>
  <ParentCase.CoWorker5.FullName/>
  <ParentCase.CoWorker5.Organisation/>
  <ParentCase.CoWorker5.SubscribeToMyCases/>
  <ParentCase.CoWorker5.Signature/>
  <ParentCase.CoWorker5.Posistion/>
  <ParentCase.Note/>
  <ParentCase.OrganisationNodeLevel1.Address.VisitAddress/>
  <ParentCase.OrganisationNodeLevel1.Address.CoAddress/>
  <ParentCase.OrganisationNodeLevel1.Address.Email/>
  <ParentCase.OrganisationNodeLevel1.Address.Street/>
  <ParentCase.OrganisationNodeLevel1.Address.Municipality/>
  <ParentCase.OrganisationNodeLevel1.Address.Country/>
  <ParentCase.OrganisationNodeLevel1.Address.ZipCode/>
  <ParentCase.OrganisationNodeLevel1.Address.Region/>
  <ParentCase.OrganisationNodeLevel1.Address.Phone.Work/>
  <ParentCase.OrganisationNodeLevel1.Address.Phone.Fax/>
  <ParentCase.OrganisationNodeLevel1.Address.Phone.Home/>
  <ParentCase.OrganisationNodeLevel1.Address.Phone.Mobile/>
  <ParentCase.OrganisationNodeLevel1.Address.Phone.Default/>
  <ParentCase.OrganisationNodeLevel1.Address.Phone.Switchboard>010-355 40 00</ParentCase.OrganisationNodeLevel1.Address.Phone.Switchboard>
  <ParentCase.OrganisationNodeLevel1.Description/>
  <ParentCase.OrganisationNodeLevel1.Manager.Address.VisitAddress/>
  <ParentCase.OrganisationNodeLevel1.Manager.Address.CoAddress/>
  <ParentCase.OrganisationNodeLevel1.Manager.Address.Email/>
  <ParentCase.OrganisationNodeLevel1.Manager.Address.Street/>
  <ParentCase.OrganisationNodeLevel1.Manager.Address.Municipality/>
  <ParentCase.OrganisationNodeLevel1.Manager.Address.Country/>
  <ParentCase.OrganisationNodeLevel1.Manager.Address.ZipCode/>
  <ParentCase.OrganisationNodeLevel1.Manager.Address.Region/>
  <ParentCase.OrganisationNodeLevel1.Manager.Address.Phone.Work/>
  <ParentCase.OrganisationNodeLevel1.Manager.Address.Phone.Fax/>
  <ParentCase.OrganisationNodeLevel1.Manager.Address.Phone.Home/>
  <ParentCase.OrganisationNodeLevel1.Manager.Address.Phone.Mobile/>
  <ParentCase.OrganisationNodeLevel1.Manager.Address.Phone.Default/>
  <ParentCase.OrganisationNodeLevel1.Manager.Address.Phone.Switchboard/>
  <ParentCase.OrganisationNodeLevel1.Manager.LoginName>KS\DN</ParentCase.OrganisationNodeLevel1.Manager.LoginName>
  <ParentCase.OrganisationNodeLevel1.Manager.LastName>Niklasson</ParentCase.OrganisationNodeLevel1.Manager.LastName>
  <ParentCase.OrganisationNodeLevel1.Manager.Email/>
  <ParentCase.OrganisationNodeLevel1.Manager.FirstName>Daniel</ParentCase.OrganisationNodeLevel1.Manager.FirstName>
  <ParentCase.OrganisationNodeLevel1.Manager.FullName>Daniel Niklasson</ParentCase.OrganisationNodeLevel1.Manager.FullName>
  <ParentCase.OrganisationNodeLevel1.Manager.Organisation>KS\DN</ParentCase.OrganisationNodeLevel1.Manager.Organisation>
  <ParentCase.OrganisationNodeLevel1.Manager.SubscribeToMyCases>False</ParentCase.OrganisationNodeLevel1.Manager.SubscribeToMyCases>
  <ParentCase.OrganisationNodeLevel1.Manager.Signature>DN</ParentCase.OrganisationNodeLevel1.Manager.Signature>
  <ParentCase.OrganisationNodeLevel1.Manager.Posistion> </ParentCase.OrganisationNodeLevel1.Manager.Posistion>
  <ParentCase.OrganisationNodeLevel1.Code>ESB</ParentCase.OrganisationNodeLevel1.Code>
  <ParentCase.OrganisationNodeLevel1.Name>Enheten för samhällsbyggnad</ParentCase.OrganisationNodeLevel1.Name>
  <ParentCase.OrganisationNodeLevel2.Address.VisitAddress/>
  <ParentCase.OrganisationNodeLevel2.Address.CoAddress/>
  <ParentCase.OrganisationNodeLevel2.Address.Email/>
  <ParentCase.OrganisationNodeLevel2.Address.Street/>
  <ParentCase.OrganisationNodeLevel2.Address.Municipality/>
  <ParentCase.OrganisationNodeLevel2.Address.Country/>
  <ParentCase.OrganisationNodeLevel2.Address.ZipCode/>
  <ParentCase.OrganisationNodeLevel2.Address.Region/>
  <ParentCase.OrganisationNodeLevel2.Address.Phone.Work/>
  <ParentCase.OrganisationNodeLevel2.Address.Phone.Fax/>
  <ParentCase.OrganisationNodeLevel2.Address.Phone.Home/>
  <ParentCase.OrganisationNodeLevel2.Address.Phone.Mobile/>
  <ParentCase.OrganisationNodeLevel2.Address.Phone.Default/>
  <ParentCase.OrganisationNodeLevel2.Address.Phone.Switchboard/>
  <ParentCase.OrganisationNodeLevel2.Description/>
  <ParentCase.OrganisationNodeLevel2.Manager.Address.VisitAddress/>
  <ParentCase.OrganisationNodeLevel2.Manager.Address.CoAddress/>
  <ParentCase.OrganisationNodeLevel2.Manager.Address.Email/>
  <ParentCase.OrganisationNodeLevel2.Manager.Address.Street/>
  <ParentCase.OrganisationNodeLevel2.Manager.Address.Municipality/>
  <ParentCase.OrganisationNodeLevel2.Manager.Address.Country/>
  <ParentCase.OrganisationNodeLevel2.Manager.Address.ZipCode/>
  <ParentCase.OrganisationNodeLevel2.Manager.Address.Region/>
  <ParentCase.OrganisationNodeLevel2.Manager.Address.Phone.Work/>
  <ParentCase.OrganisationNodeLevel2.Manager.Address.Phone.Fax/>
  <ParentCase.OrganisationNodeLevel2.Manager.Address.Phone.Home/>
  <ParentCase.OrganisationNodeLevel2.Manager.Address.Phone.Mobile/>
  <ParentCase.OrganisationNodeLevel2.Manager.Address.Phone.Default/>
  <ParentCase.OrganisationNodeLevel2.Manager.Address.Phone.Switchboard/>
  <ParentCase.OrganisationNodeLevel2.Manager.LoginName/>
  <ParentCase.OrganisationNodeLevel2.Manager.LastName/>
  <ParentCase.OrganisationNodeLevel2.Manager.Email/>
  <ParentCase.OrganisationNodeLevel2.Manager.FirstName/>
  <ParentCase.OrganisationNodeLevel2.Manager.FullName/>
  <ParentCase.OrganisationNodeLevel2.Manager.Organisation/>
  <ParentCase.OrganisationNodeLevel2.Manager.SubscribeToMyCases/>
  <ParentCase.OrganisationNodeLevel2.Manager.Signature/>
  <ParentCase.OrganisationNodeLevel2.Manager.Posistion/>
  <ParentCase.OrganisationNodeLevel2.Code/>
  <ParentCase.OrganisationNodeLevel2.Name/>
  <ParentCase.OrganisationNodeLevel3.Address.VisitAddress/>
  <ParentCase.OrganisationNodeLevel3.Address.CoAddress/>
  <ParentCase.OrganisationNodeLevel3.Address.Email/>
  <ParentCase.OrganisationNodeLevel3.Address.Street/>
  <ParentCase.OrganisationNodeLevel3.Address.Municipality/>
  <ParentCase.OrganisationNodeLevel3.Address.Country/>
  <ParentCase.OrganisationNodeLevel3.Address.ZipCode/>
  <ParentCase.OrganisationNodeLevel3.Address.Region/>
  <ParentCase.OrganisationNodeLevel3.Address.Phone.Work/>
  <ParentCase.OrganisationNodeLevel3.Address.Phone.Fax/>
  <ParentCase.OrganisationNodeLevel3.Address.Phone.Home/>
  <ParentCase.OrganisationNodeLevel3.Address.Phone.Mobile/>
  <ParentCase.OrganisationNodeLevel3.Address.Phone.Default/>
  <ParentCase.OrganisationNodeLevel3.Address.Phone.Switchboard/>
  <ParentCase.OrganisationNodeLevel3.Description/>
  <ParentCase.OrganisationNodeLevel3.Manager.Address.VisitAddress/>
  <ParentCase.OrganisationNodeLevel3.Manager.Address.CoAddress/>
  <ParentCase.OrganisationNodeLevel3.Manager.Address.Email/>
  <ParentCase.OrganisationNodeLevel3.Manager.Address.Street/>
  <ParentCase.OrganisationNodeLevel3.Manager.Address.Municipality/>
  <ParentCase.OrganisationNodeLevel3.Manager.Address.Country/>
  <ParentCase.OrganisationNodeLevel3.Manager.Address.ZipCode/>
  <ParentCase.OrganisationNodeLevel3.Manager.Address.Region/>
  <ParentCase.OrganisationNodeLevel3.Manager.Address.Phone.Work/>
  <ParentCase.OrganisationNodeLevel3.Manager.Address.Phone.Fax/>
  <ParentCase.OrganisationNodeLevel3.Manager.Address.Phone.Home/>
  <ParentCase.OrganisationNodeLevel3.Manager.Address.Phone.Mobile/>
  <ParentCase.OrganisationNodeLevel3.Manager.Address.Phone.Default/>
  <ParentCase.OrganisationNodeLevel3.Manager.Address.Phone.Switchboard/>
  <ParentCase.OrganisationNodeLevel3.Manager.LoginName/>
  <ParentCase.OrganisationNodeLevel3.Manager.LastName/>
  <ParentCase.OrganisationNodeLevel3.Manager.Email/>
  <ParentCase.OrganisationNodeLevel3.Manager.FirstName/>
  <ParentCase.OrganisationNodeLevel3.Manager.FullName/>
  <ParentCase.OrganisationNodeLevel3.Manager.Organisation/>
  <ParentCase.OrganisationNodeLevel3.Manager.SubscribeToMyCases/>
  <ParentCase.OrganisationNodeLevel3.Manager.Signature/>
  <ParentCase.OrganisationNodeLevel3.Manager.Posistion/>
  <ParentCase.OrganisationNodeLevel3.Code/>
  <ParentCase.OrganisationNodeLevel3.Name/>
  <ParentCase.OrganisationNodeLevel4.Address.VisitAddress/>
  <ParentCase.OrganisationNodeLevel4.Address.CoAddress/>
  <ParentCase.OrganisationNodeLevel4.Address.Email/>
  <ParentCase.OrganisationNodeLevel4.Address.Street/>
  <ParentCase.OrganisationNodeLevel4.Address.Municipality/>
  <ParentCase.OrganisationNodeLevel4.Address.Country/>
  <ParentCase.OrganisationNodeLevel4.Address.ZipCode/>
  <ParentCase.OrganisationNodeLevel4.Address.Region/>
  <ParentCase.OrganisationNodeLevel4.Address.Phone.Work/>
  <ParentCase.OrganisationNodeLevel4.Address.Phone.Fax/>
  <ParentCase.OrganisationNodeLevel4.Address.Phone.Home/>
  <ParentCase.OrganisationNodeLevel4.Address.Phone.Mobile/>
  <ParentCase.OrganisationNodeLevel4.Address.Phone.Default/>
  <ParentCase.OrganisationNodeLevel4.Address.Phone.Switchboard/>
  <ParentCase.OrganisationNodeLevel4.Description/>
  <ParentCase.OrganisationNodeLevel4.Manager.Address.VisitAddress/>
  <ParentCase.OrganisationNodeLevel4.Manager.Address.CoAddress/>
  <ParentCase.OrganisationNodeLevel4.Manager.Address.Email/>
  <ParentCase.OrganisationNodeLevel4.Manager.Address.Street/>
  <ParentCase.OrganisationNodeLevel4.Manager.Address.Municipality/>
  <ParentCase.OrganisationNodeLevel4.Manager.Address.Country/>
  <ParentCase.OrganisationNodeLevel4.Manager.Address.ZipCode/>
  <ParentCase.OrganisationNodeLevel4.Manager.Address.Region/>
  <ParentCase.OrganisationNodeLevel4.Manager.Address.Phone.Work/>
  <ParentCase.OrganisationNodeLevel4.Manager.Address.Phone.Fax/>
  <ParentCase.OrganisationNodeLevel4.Manager.Address.Phone.Home/>
  <ParentCase.OrganisationNodeLevel4.Manager.Address.Phone.Mobile/>
  <ParentCase.OrganisationNodeLevel4.Manager.Address.Phone.Default/>
  <ParentCase.OrganisationNodeLevel4.Manager.Address.Phone.Switchboard/>
  <ParentCase.OrganisationNodeLevel4.Manager.LoginName/>
  <ParentCase.OrganisationNodeLevel4.Manager.LastName/>
  <ParentCase.OrganisationNodeLevel4.Manager.Email/>
  <ParentCase.OrganisationNodeLevel4.Manager.FirstName/>
  <ParentCase.OrganisationNodeLevel4.Manager.FullName/>
  <ParentCase.OrganisationNodeLevel4.Manager.Organisation/>
  <ParentCase.OrganisationNodeLevel4.Manager.SubscribeToMyCases/>
  <ParentCase.OrganisationNodeLevel4.Manager.Signature/>
  <ParentCase.OrganisationNodeLevel4.Manager.Posistion/>
  <ParentCase.OrganisationNodeLevel4.Code/>
  <ParentCase.OrganisationNodeLevel4.Name/>
  <ParentCase.OrganisationNodeLevel5.Address.VisitAddress/>
  <ParentCase.OrganisationNodeLevel5.Address.CoAddress/>
  <ParentCase.OrganisationNodeLevel5.Address.Email/>
  <ParentCase.OrganisationNodeLevel5.Address.Street/>
  <ParentCase.OrganisationNodeLevel5.Address.Municipality/>
  <ParentCase.OrganisationNodeLevel5.Address.Country/>
  <ParentCase.OrganisationNodeLevel5.Address.ZipCode/>
  <ParentCase.OrganisationNodeLevel5.Address.Region/>
  <ParentCase.OrganisationNodeLevel5.Address.Phone.Work/>
  <ParentCase.OrganisationNodeLevel5.Address.Phone.Fax/>
  <ParentCase.OrganisationNodeLevel5.Address.Phone.Home/>
  <ParentCase.OrganisationNodeLevel5.Address.Phone.Mobile/>
  <ParentCase.OrganisationNodeLevel5.Address.Phone.Default/>
  <ParentCase.OrganisationNodeLevel5.Address.Phone.Switchboard/>
  <ParentCase.OrganisationNodeLevel5.Description/>
  <ParentCase.OrganisationNodeLevel5.Manager.Address.VisitAddress/>
  <ParentCase.OrganisationNodeLevel5.Manager.Address.CoAddress/>
  <ParentCase.OrganisationNodeLevel5.Manager.Address.Email/>
  <ParentCase.OrganisationNodeLevel5.Manager.Address.Street/>
  <ParentCase.OrganisationNodeLevel5.Manager.Address.Municipality/>
  <ParentCase.OrganisationNodeLevel5.Manager.Address.Country/>
  <ParentCase.OrganisationNodeLevel5.Manager.Address.ZipCode/>
  <ParentCase.OrganisationNodeLevel5.Manager.Address.Region/>
  <ParentCase.OrganisationNodeLevel5.Manager.Address.Phone.Work/>
  <ParentCase.OrganisationNodeLevel5.Manager.Address.Phone.Fax/>
  <ParentCase.OrganisationNodeLevel5.Manager.Address.Phone.Home/>
  <ParentCase.OrganisationNodeLevel5.Manager.Address.Phone.Mobile/>
  <ParentCase.OrganisationNodeLevel5.Manager.Address.Phone.Default/>
  <ParentCase.OrganisationNodeLevel5.Manager.Address.Phone.Switchboard/>
  <ParentCase.OrganisationNodeLevel5.Manager.LoginName/>
  <ParentCase.OrganisationNodeLevel5.Manager.LastName/>
  <ParentCase.OrganisationNodeLevel5.Manager.Email/>
  <ParentCase.OrganisationNodeLevel5.Manager.FirstName/>
  <ParentCase.OrganisationNodeLevel5.Manager.FullName/>
  <ParentCase.OrganisationNodeLevel5.Manager.Organisation/>
  <ParentCase.OrganisationNodeLevel5.Manager.SubscribeToMyCases/>
  <ParentCase.OrganisationNodeLevel5.Manager.Signature/>
  <ParentCase.OrganisationNodeLevel5.Manager.Posistion/>
  <ParentCase.OrganisationNodeLevel5.Code/>
  <ParentCase.OrganisationNodeLevel5.Name/>
  <ParentCase.OrganisationNode.Address.VisitAddress/>
  <ParentCase.OrganisationNode.Address.CoAddress/>
  <ParentCase.OrganisationNode.Address.Email/>
  <ParentCase.OrganisationNode.Address.Street/>
  <ParentCase.OrganisationNode.Address.Municipality/>
  <ParentCase.OrganisationNode.Address.Country/>
  <ParentCase.OrganisationNode.Address.ZipCode/>
  <ParentCase.OrganisationNode.Address.Region/>
  <ParentCase.OrganisationNode.Address.Phone.Work/>
  <ParentCase.OrganisationNode.Address.Phone.Fax/>
  <ParentCase.OrganisationNode.Address.Phone.Home/>
  <ParentCase.OrganisationNode.Address.Phone.Mobile/>
  <ParentCase.OrganisationNode.Address.Phone.Default/>
  <ParentCase.OrganisationNode.Address.Phone.Switchboard>010-355 40 00</ParentCase.OrganisationNode.Address.Phone.Switchboard>
  <ParentCase.OrganisationNode.Description/>
  <ParentCase.OrganisationNode.Manager.Address.VisitAddress/>
  <ParentCase.OrganisationNode.Manager.Address.CoAddress/>
  <ParentCase.OrganisationNode.Manager.Address.Email/>
  <ParentCase.OrganisationNode.Manager.Address.Street/>
  <ParentCase.OrganisationNode.Manager.Address.Municipality/>
  <ParentCase.OrganisationNode.Manager.Address.Country/>
  <ParentCase.OrganisationNode.Manager.Address.ZipCode/>
  <ParentCase.OrganisationNode.Manager.Address.Region/>
  <ParentCase.OrganisationNode.Manager.Address.Phone.Work/>
  <ParentCase.OrganisationNode.Manager.Address.Phone.Fax/>
  <ParentCase.OrganisationNode.Manager.Address.Phone.Home/>
  <ParentCase.OrganisationNode.Manager.Address.Phone.Mobile/>
  <ParentCase.OrganisationNode.Manager.Address.Phone.Default/>
  <ParentCase.OrganisationNode.Manager.Address.Phone.Switchboard/>
  <ParentCase.OrganisationNode.Manager.LoginName>KS\DN</ParentCase.OrganisationNode.Manager.LoginName>
  <ParentCase.OrganisationNode.Manager.LastName>Niklasson</ParentCase.OrganisationNode.Manager.LastName>
  <ParentCase.OrganisationNode.Manager.Email/>
  <ParentCase.OrganisationNode.Manager.FirstName>Daniel</ParentCase.OrganisationNode.Manager.FirstName>
  <ParentCase.OrganisationNode.Manager.FullName>Daniel Niklasson</ParentCase.OrganisationNode.Manager.FullName>
  <ParentCase.OrganisationNode.Manager.Organisation>KS\DN</ParentCase.OrganisationNode.Manager.Organisation>
  <ParentCase.OrganisationNode.Manager.SubscribeToMyCases>False</ParentCase.OrganisationNode.Manager.SubscribeToMyCases>
  <ParentCase.OrganisationNode.Manager.Signature>DN</ParentCase.OrganisationNode.Manager.Signature>
  <ParentCase.OrganisationNode.Manager.Posistion> </ParentCase.OrganisationNode.Manager.Posistion>
  <ParentCase.OrganisationNode.Code>ESB</ParentCase.OrganisationNode.Code>
  <ParentCase.OrganisationNode.Name>Enheten för samhällsbyggnad</ParentCase.OrganisationNode.Name>
  <ParentCase.CaseSubscribers>Evolution.Core.Collections.EntitySubscriberCollection</ParentCase.CaseSubscribers>
  <ParentCase.ActivityAreaProcess.Description>Detaljplan</ParentCase.ActivityAreaProcess.Description>
  <ParentCase.ActivityAreaProcess.Category/>
  <ParentCase.ActivityAreaProcess.Code>214</ParentCase.ActivityAreaProcess.Code>
  <ParentCase.ActivityAreaProcess.Note/>
  <ParentCase.ActivityAreaProcess.ProcessCode>214</ParentCase.ActivityAreaProcess.ProcessCode>
  <ParentCase.RemovalDate/>
  <ParentCase.Secrecy/>
  <ParentCase.SequenceId.SequenceFull>KS 2022/10</ParentCase.SequenceId.SequenceFull>
  <ParentCase.SequenceId.Code>KS</ParentCase.SequenceId.Code>
  <ParentCase.SequenceId.Number>10</ParentCase.SequenceId.Number>
  <ParentCase.SequenceId.SequenceNumber>2022/10</ParentCase.SequenceId.SequenceNumber>
  <ParentCase.SequenceId.Year>2022</ParentCase.SequenceId.Year>
  <ParentCase.CreateDate>2022-01-18 14:54:37</ParentCase.CreateDate>
  <ParentCase.CaseTypeCode>NORMAL</ParentCase.CaseTypeCode>
  <ParentCase.CaseTypeName>Ärende</ParentCase.CaseTypeName>
</Global_Decision>
</file>

<file path=customXml/itemProps1.xml><?xml version="1.0" encoding="utf-8"?>
<ds:datastoreItem xmlns:ds="http://schemas.openxmlformats.org/officeDocument/2006/customXml" ds:itemID="{5F40EA72-1D6D-4211-A7A2-40670737D6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A262CD-A6C9-4974-8392-D3F8DCE023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1</TotalTime>
  <Pages>2</Pages>
  <Words>432</Words>
  <Characters>2291</Characters>
  <Application>Microsoft Office Word</Application>
  <DocSecurity>4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Worddokument från nya mallen</vt:lpstr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Worddokument från nya mallen</dc:title>
  <dc:subject/>
  <dc:creator>Västerviks kommun</dc:creator>
  <cp:keywords/>
  <dc:description/>
  <cp:lastModifiedBy>Anna Herge</cp:lastModifiedBy>
  <cp:revision>2</cp:revision>
  <cp:lastPrinted>2022-06-21T13:16:00Z</cp:lastPrinted>
  <dcterms:created xsi:type="dcterms:W3CDTF">2024-01-19T12:32:00Z</dcterms:created>
  <dcterms:modified xsi:type="dcterms:W3CDTF">2024-01-19T12:32:00Z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Id">
    <vt:lpwstr>Global_Decision</vt:lpwstr>
  </property>
  <property fmtid="{D5CDD505-2E9C-101B-9397-08002B2CF9AE}" pid="3" name="ResxId">
    <vt:lpwstr>Protokollsutdrag 2022</vt:lpwstr>
  </property>
  <property fmtid="{D5CDD505-2E9C-101B-9397-08002B2CF9AE}" pid="4" name="DocumentId">
    <vt:lpwstr>06e97371-bdcd-436c-aac8-542e91f22017</vt:lpwstr>
  </property>
</Properties>
</file>