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tbl>
      <w:tblPr>
        <w:tblStyle w:val="T2"/>
        <w:tblW w:w="0" w:type="auto"/>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ayout w:type="fixed"/>
        <w:tblLook w:val="04A0"/>
      </w:tblPr>
      <w:tblGrid/>
      <w:tr>
        <w:tc>
          <w:tcPr>
            <w:tcW w:w="9628" w:type="dxa"/>
          </w:tcPr>
          <w:p>
            <w:pPr>
              <w:spacing w:before="120" w:beforeAutospacing="0" w:afterAutospacing="0"/>
              <w:rPr>
                <w:rFonts w:ascii="Franklin Gothic Demi" w:hAnsi="Franklin Gothic Demi"/>
                <w:sz w:val="28"/>
                <w:szCs w:val="28"/>
              </w:rPr>
            </w:pPr>
            <w:r>
              <w:rPr>
                <w:rFonts w:ascii="Franklin Gothic Demi" w:hAnsi="Franklin Gothic Demi"/>
                <w:sz w:val="36"/>
                <w:szCs w:val="36"/>
              </w:rPr>
              <w:t>Planbeskrivning</w:t>
            </w:r>
          </w:p>
        </w:tc>
      </w:tr>
      <w:tr>
        <w:tc>
          <w:tcPr>
            <w:tcW w:w="9628" w:type="dxa"/>
          </w:tcPr>
          <w:p>
            <w:pPr>
              <w:spacing w:after="240" w:beforeAutospacing="0" w:afterAutospacing="0"/>
              <w:rPr>
                <w:sz w:val="28"/>
                <w:szCs w:val="28"/>
              </w:rPr>
            </w:pPr>
            <w:r>
              <w:rPr>
                <w:sz w:val="28"/>
                <w:szCs w:val="28"/>
              </w:rPr>
              <w:t>Antagandehandling</w:t>
            </w:r>
          </w:p>
        </w:tc>
      </w:tr>
      <w:tr>
        <w:trPr>
          <w:trHeight w:hRule="exact" w:val="5670"/>
        </w:trPr>
        <w:tc>
          <w:tcPr>
            <w:tcW w:w="9628" w:type="dxa"/>
          </w:tcPr>
          <w:p>
            <w:pPr>
              <w:rPr>
                <w:rFonts w:ascii="Franklin Gothic Demi" w:hAnsi="Franklin Gothic Demi"/>
              </w:rPr>
            </w:pPr>
            <w:r>
              <w:rPr>
                <w:rFonts w:ascii="Franklin Gothic Demi" w:hAnsi="Franklin Gothic Demi"/>
                <w:noProof w:val="1"/>
              </w:rPr>
              <mc:AlternateContent>
                <mc:Choice Requires="wps">
                  <w:drawing>
                    <wp:anchor xmlns:wp="http://schemas.openxmlformats.org/drawingml/2006/wordprocessingDrawing" distT="0" distB="0" distL="114300" distR="114300" simplePos="0" relativeHeight="1" behindDoc="0" locked="0" layoutInCell="1" allowOverlap="1">
                      <wp:simplePos x="0" y="0"/>
                      <wp:positionH relativeFrom="column">
                        <wp:posOffset>1192530</wp:posOffset>
                      </wp:positionH>
                      <wp:positionV relativeFrom="paragraph">
                        <wp:posOffset>886460</wp:posOffset>
                      </wp:positionV>
                      <wp:extent cx="2280285" cy="1809750"/>
                      <wp:effectExtent l="38100" t="38100" r="43815" b="38100"/>
                      <wp:wrapNone/>
                      <wp:docPr id="453208491" name="Frihandsfigur: Form 3"/>
                      <wp:cNvGraphicFramePr/>
                      <a:graphic xmlns:a="http://schemas.openxmlformats.org/drawingml/2006/main">
                        <a:graphicData uri="http://schemas.microsoft.com/office/word/2010/wordprocessingShape">
                          <wps:wsp>
                            <wps:cNvSpPr/>
                            <wps:spPr>
                              <a:xfrm>
                                <a:off x="0" y="0"/>
                                <a:ext cx="2280285" cy="1809750"/>
                              </a:xfrm>
                              <a:custGeom>
                                <a:gdLst>
                                  <a:gd name="connsiteX0" fmla="*/ 0 w 2278380"/>
                                  <a:gd name="connsiteY0" fmla="*/ 76200 h 1973580"/>
                                  <a:gd name="connsiteX1" fmla="*/ 1836420 w 2278380"/>
                                  <a:gd name="connsiteY1" fmla="*/ 0 h 1973580"/>
                                  <a:gd name="connsiteX2" fmla="*/ 1996440 w 2278380"/>
                                  <a:gd name="connsiteY2" fmla="*/ 1074420 h 1973580"/>
                                  <a:gd name="connsiteX3" fmla="*/ 2125980 w 2278380"/>
                                  <a:gd name="connsiteY3" fmla="*/ 1059180 h 1973580"/>
                                  <a:gd name="connsiteX4" fmla="*/ 2278380 w 2278380"/>
                                  <a:gd name="connsiteY4" fmla="*/ 1600200 h 1973580"/>
                                  <a:gd name="connsiteX5" fmla="*/ 2209800 w 2278380"/>
                                  <a:gd name="connsiteY5" fmla="*/ 1684020 h 1973580"/>
                                  <a:gd name="connsiteX6" fmla="*/ 2209800 w 2278380"/>
                                  <a:gd name="connsiteY6" fmla="*/ 1783080 h 1973580"/>
                                  <a:gd name="connsiteX7" fmla="*/ 2019300 w 2278380"/>
                                  <a:gd name="connsiteY7" fmla="*/ 1851660 h 1973580"/>
                                  <a:gd name="connsiteX8" fmla="*/ 1836420 w 2278380"/>
                                  <a:gd name="connsiteY8" fmla="*/ 1706880 h 1973580"/>
                                  <a:gd name="connsiteX9" fmla="*/ 1363980 w 2278380"/>
                                  <a:gd name="connsiteY9" fmla="*/ 1767840 h 1973580"/>
                                  <a:gd name="connsiteX10" fmla="*/ 1325880 w 2278380"/>
                                  <a:gd name="connsiteY10" fmla="*/ 1821180 h 1973580"/>
                                  <a:gd name="connsiteX11" fmla="*/ 784860 w 2278380"/>
                                  <a:gd name="connsiteY11" fmla="*/ 1927860 h 1973580"/>
                                  <a:gd name="connsiteX12" fmla="*/ 289560 w 2278380"/>
                                  <a:gd name="connsiteY12" fmla="*/ 1973580 h 1973580"/>
                                  <a:gd name="connsiteX13" fmla="*/ 0 w 2278380"/>
                                  <a:gd name="connsiteY13" fmla="*/ 76200 h 1973580"/>
                                  <a:gd name="connsiteX0" fmla="*/ 0 w 2278380"/>
                                  <a:gd name="connsiteY0" fmla="*/ 76200 h 1981200"/>
                                  <a:gd name="connsiteX1" fmla="*/ 1836420 w 2278380"/>
                                  <a:gd name="connsiteY1" fmla="*/ 0 h 1981200"/>
                                  <a:gd name="connsiteX2" fmla="*/ 1996440 w 2278380"/>
                                  <a:gd name="connsiteY2" fmla="*/ 1074420 h 1981200"/>
                                  <a:gd name="connsiteX3" fmla="*/ 2125980 w 2278380"/>
                                  <a:gd name="connsiteY3" fmla="*/ 1059180 h 1981200"/>
                                  <a:gd name="connsiteX4" fmla="*/ 2278380 w 2278380"/>
                                  <a:gd name="connsiteY4" fmla="*/ 1600200 h 1981200"/>
                                  <a:gd name="connsiteX5" fmla="*/ 2209800 w 2278380"/>
                                  <a:gd name="connsiteY5" fmla="*/ 1684020 h 1981200"/>
                                  <a:gd name="connsiteX6" fmla="*/ 2209800 w 2278380"/>
                                  <a:gd name="connsiteY6" fmla="*/ 1783080 h 1981200"/>
                                  <a:gd name="connsiteX7" fmla="*/ 2019300 w 2278380"/>
                                  <a:gd name="connsiteY7" fmla="*/ 1851660 h 1981200"/>
                                  <a:gd name="connsiteX8" fmla="*/ 1836420 w 2278380"/>
                                  <a:gd name="connsiteY8" fmla="*/ 1706880 h 1981200"/>
                                  <a:gd name="connsiteX9" fmla="*/ 1363980 w 2278380"/>
                                  <a:gd name="connsiteY9" fmla="*/ 1767840 h 1981200"/>
                                  <a:gd name="connsiteX10" fmla="*/ 1325880 w 2278380"/>
                                  <a:gd name="connsiteY10" fmla="*/ 1821180 h 1981200"/>
                                  <a:gd name="connsiteX11" fmla="*/ 784860 w 2278380"/>
                                  <a:gd name="connsiteY11" fmla="*/ 1927860 h 1981200"/>
                                  <a:gd name="connsiteX12" fmla="*/ 342900 w 2278380"/>
                                  <a:gd name="connsiteY12" fmla="*/ 1981200 h 1981200"/>
                                  <a:gd name="connsiteX13" fmla="*/ 0 w 2278380"/>
                                  <a:gd name="connsiteY13" fmla="*/ 76200 h 1981200"/>
                                  <a:gd name="connsiteX0" fmla="*/ 0 w 2278380"/>
                                  <a:gd name="connsiteY0" fmla="*/ 76200 h 1981200"/>
                                  <a:gd name="connsiteX1" fmla="*/ 1836420 w 2278380"/>
                                  <a:gd name="connsiteY1" fmla="*/ 0 h 1981200"/>
                                  <a:gd name="connsiteX2" fmla="*/ 1996440 w 2278380"/>
                                  <a:gd name="connsiteY2" fmla="*/ 1074420 h 1981200"/>
                                  <a:gd name="connsiteX3" fmla="*/ 2125980 w 2278380"/>
                                  <a:gd name="connsiteY3" fmla="*/ 1059180 h 1981200"/>
                                  <a:gd name="connsiteX4" fmla="*/ 2278380 w 2278380"/>
                                  <a:gd name="connsiteY4" fmla="*/ 1600200 h 1981200"/>
                                  <a:gd name="connsiteX5" fmla="*/ 2209800 w 2278380"/>
                                  <a:gd name="connsiteY5" fmla="*/ 1684020 h 1981200"/>
                                  <a:gd name="connsiteX6" fmla="*/ 2209800 w 2278380"/>
                                  <a:gd name="connsiteY6" fmla="*/ 1783080 h 1981200"/>
                                  <a:gd name="connsiteX7" fmla="*/ 2026920 w 2278380"/>
                                  <a:gd name="connsiteY7" fmla="*/ 1828800 h 1981200"/>
                                  <a:gd name="connsiteX8" fmla="*/ 1836420 w 2278380"/>
                                  <a:gd name="connsiteY8" fmla="*/ 1706880 h 1981200"/>
                                  <a:gd name="connsiteX9" fmla="*/ 1363980 w 2278380"/>
                                  <a:gd name="connsiteY9" fmla="*/ 1767840 h 1981200"/>
                                  <a:gd name="connsiteX10" fmla="*/ 1325880 w 2278380"/>
                                  <a:gd name="connsiteY10" fmla="*/ 1821180 h 1981200"/>
                                  <a:gd name="connsiteX11" fmla="*/ 784860 w 2278380"/>
                                  <a:gd name="connsiteY11" fmla="*/ 1927860 h 1981200"/>
                                  <a:gd name="connsiteX12" fmla="*/ 342900 w 2278380"/>
                                  <a:gd name="connsiteY12" fmla="*/ 1981200 h 1981200"/>
                                  <a:gd name="connsiteX13" fmla="*/ 0 w 2278380"/>
                                  <a:gd name="connsiteY13" fmla="*/ 76200 h 1981200"/>
                                  <a:gd name="connsiteX0" fmla="*/ 0 w 2247900"/>
                                  <a:gd name="connsiteY0" fmla="*/ 76200 h 1981200"/>
                                  <a:gd name="connsiteX1" fmla="*/ 1836420 w 2247900"/>
                                  <a:gd name="connsiteY1" fmla="*/ 0 h 1981200"/>
                                  <a:gd name="connsiteX2" fmla="*/ 1996440 w 2247900"/>
                                  <a:gd name="connsiteY2" fmla="*/ 1074420 h 1981200"/>
                                  <a:gd name="connsiteX3" fmla="*/ 2125980 w 2247900"/>
                                  <a:gd name="connsiteY3" fmla="*/ 1059180 h 1981200"/>
                                  <a:gd name="connsiteX4" fmla="*/ 2247900 w 2247900"/>
                                  <a:gd name="connsiteY4" fmla="*/ 1600200 h 1981200"/>
                                  <a:gd name="connsiteX5" fmla="*/ 2209800 w 2247900"/>
                                  <a:gd name="connsiteY5" fmla="*/ 1684020 h 1981200"/>
                                  <a:gd name="connsiteX6" fmla="*/ 2209800 w 2247900"/>
                                  <a:gd name="connsiteY6" fmla="*/ 1783080 h 1981200"/>
                                  <a:gd name="connsiteX7" fmla="*/ 2026920 w 2247900"/>
                                  <a:gd name="connsiteY7" fmla="*/ 1828800 h 1981200"/>
                                  <a:gd name="connsiteX8" fmla="*/ 1836420 w 2247900"/>
                                  <a:gd name="connsiteY8" fmla="*/ 1706880 h 1981200"/>
                                  <a:gd name="connsiteX9" fmla="*/ 1363980 w 2247900"/>
                                  <a:gd name="connsiteY9" fmla="*/ 1767840 h 1981200"/>
                                  <a:gd name="connsiteX10" fmla="*/ 1325880 w 2247900"/>
                                  <a:gd name="connsiteY10" fmla="*/ 1821180 h 1981200"/>
                                  <a:gd name="connsiteX11" fmla="*/ 784860 w 2247900"/>
                                  <a:gd name="connsiteY11" fmla="*/ 1927860 h 1981200"/>
                                  <a:gd name="connsiteX12" fmla="*/ 342900 w 2247900"/>
                                  <a:gd name="connsiteY12" fmla="*/ 1981200 h 1981200"/>
                                  <a:gd name="connsiteX13" fmla="*/ 0 w 2247900"/>
                                  <a:gd name="connsiteY13" fmla="*/ 76200 h 1981200"/>
                                  <a:gd name="connsiteX0" fmla="*/ 0 w 2270760"/>
                                  <a:gd name="connsiteY0" fmla="*/ 76200 h 1981200"/>
                                  <a:gd name="connsiteX1" fmla="*/ 1836420 w 2270760"/>
                                  <a:gd name="connsiteY1" fmla="*/ 0 h 1981200"/>
                                  <a:gd name="connsiteX2" fmla="*/ 1996440 w 2270760"/>
                                  <a:gd name="connsiteY2" fmla="*/ 1074420 h 1981200"/>
                                  <a:gd name="connsiteX3" fmla="*/ 2125980 w 2270760"/>
                                  <a:gd name="connsiteY3" fmla="*/ 1059180 h 1981200"/>
                                  <a:gd name="connsiteX4" fmla="*/ 2270760 w 2270760"/>
                                  <a:gd name="connsiteY4" fmla="*/ 1600200 h 1981200"/>
                                  <a:gd name="connsiteX5" fmla="*/ 2209800 w 2270760"/>
                                  <a:gd name="connsiteY5" fmla="*/ 1684020 h 1981200"/>
                                  <a:gd name="connsiteX6" fmla="*/ 2209800 w 2270760"/>
                                  <a:gd name="connsiteY6" fmla="*/ 1783080 h 1981200"/>
                                  <a:gd name="connsiteX7" fmla="*/ 2026920 w 2270760"/>
                                  <a:gd name="connsiteY7" fmla="*/ 1828800 h 1981200"/>
                                  <a:gd name="connsiteX8" fmla="*/ 1836420 w 2270760"/>
                                  <a:gd name="connsiteY8" fmla="*/ 1706880 h 1981200"/>
                                  <a:gd name="connsiteX9" fmla="*/ 1363980 w 2270760"/>
                                  <a:gd name="connsiteY9" fmla="*/ 1767840 h 1981200"/>
                                  <a:gd name="connsiteX10" fmla="*/ 1325880 w 2270760"/>
                                  <a:gd name="connsiteY10" fmla="*/ 1821180 h 1981200"/>
                                  <a:gd name="connsiteX11" fmla="*/ 784860 w 2270760"/>
                                  <a:gd name="connsiteY11" fmla="*/ 1927860 h 1981200"/>
                                  <a:gd name="connsiteX12" fmla="*/ 342900 w 2270760"/>
                                  <a:gd name="connsiteY12" fmla="*/ 1981200 h 1981200"/>
                                  <a:gd name="connsiteX13" fmla="*/ 0 w 2270760"/>
                                  <a:gd name="connsiteY13" fmla="*/ 76200 h 1981200"/>
                                  <a:gd name="connsiteX0" fmla="*/ 0 w 2270760"/>
                                  <a:gd name="connsiteY0" fmla="*/ 76200 h 1981200"/>
                                  <a:gd name="connsiteX1" fmla="*/ 1836420 w 2270760"/>
                                  <a:gd name="connsiteY1" fmla="*/ 0 h 1981200"/>
                                  <a:gd name="connsiteX2" fmla="*/ 1996440 w 2270760"/>
                                  <a:gd name="connsiteY2" fmla="*/ 1074420 h 1981200"/>
                                  <a:gd name="connsiteX3" fmla="*/ 2171700 w 2270760"/>
                                  <a:gd name="connsiteY3" fmla="*/ 1074420 h 1981200"/>
                                  <a:gd name="connsiteX4" fmla="*/ 2270760 w 2270760"/>
                                  <a:gd name="connsiteY4" fmla="*/ 1600200 h 1981200"/>
                                  <a:gd name="connsiteX5" fmla="*/ 2209800 w 2270760"/>
                                  <a:gd name="connsiteY5" fmla="*/ 1684020 h 1981200"/>
                                  <a:gd name="connsiteX6" fmla="*/ 2209800 w 2270760"/>
                                  <a:gd name="connsiteY6" fmla="*/ 1783080 h 1981200"/>
                                  <a:gd name="connsiteX7" fmla="*/ 2026920 w 2270760"/>
                                  <a:gd name="connsiteY7" fmla="*/ 1828800 h 1981200"/>
                                  <a:gd name="connsiteX8" fmla="*/ 1836420 w 2270760"/>
                                  <a:gd name="connsiteY8" fmla="*/ 1706880 h 1981200"/>
                                  <a:gd name="connsiteX9" fmla="*/ 1363980 w 2270760"/>
                                  <a:gd name="connsiteY9" fmla="*/ 1767840 h 1981200"/>
                                  <a:gd name="connsiteX10" fmla="*/ 1325880 w 2270760"/>
                                  <a:gd name="connsiteY10" fmla="*/ 1821180 h 1981200"/>
                                  <a:gd name="connsiteX11" fmla="*/ 784860 w 2270760"/>
                                  <a:gd name="connsiteY11" fmla="*/ 1927860 h 1981200"/>
                                  <a:gd name="connsiteX12" fmla="*/ 342900 w 2270760"/>
                                  <a:gd name="connsiteY12" fmla="*/ 1981200 h 1981200"/>
                                  <a:gd name="connsiteX13" fmla="*/ 0 w 2270760"/>
                                  <a:gd name="connsiteY13" fmla="*/ 76200 h 1981200"/>
                                  <a:gd name="csX0" fmla="*/ 0 w 2270760"/>
                                  <a:gd name="csY0" fmla="*/ 76200 h 1981200"/>
                                  <a:gd name="csX1" fmla="*/ 1836420 w 2270760"/>
                                  <a:gd name="csY1" fmla="*/ 0 h 1981200"/>
                                  <a:gd name="csX2" fmla="*/ 1996440 w 2270760"/>
                                  <a:gd name="csY2" fmla="*/ 1074420 h 1981200"/>
                                  <a:gd name="csX3" fmla="*/ 2171700 w 2270760"/>
                                  <a:gd name="csY3" fmla="*/ 1074420 h 1981200"/>
                                  <a:gd name="csX4" fmla="*/ 2270760 w 2270760"/>
                                  <a:gd name="csY4" fmla="*/ 1600200 h 1981200"/>
                                  <a:gd name="csX5" fmla="*/ 2209800 w 2270760"/>
                                  <a:gd name="csY5" fmla="*/ 1684020 h 1981200"/>
                                  <a:gd name="csX6" fmla="*/ 2209800 w 2270760"/>
                                  <a:gd name="csY6" fmla="*/ 1783080 h 1981200"/>
                                  <a:gd name="csX7" fmla="*/ 2026920 w 2270760"/>
                                  <a:gd name="csY7" fmla="*/ 1828800 h 1981200"/>
                                  <a:gd name="csX8" fmla="*/ 1836420 w 2270760"/>
                                  <a:gd name="csY8" fmla="*/ 1706880 h 1981200"/>
                                  <a:gd name="csX9" fmla="*/ 1363980 w 2270760"/>
                                  <a:gd name="csY9" fmla="*/ 1767840 h 1981200"/>
                                  <a:gd name="csX10" fmla="*/ 1268730 w 2270760"/>
                                  <a:gd name="csY10" fmla="*/ 1792605 h 1981200"/>
                                  <a:gd name="csX11" fmla="*/ 784860 w 2270760"/>
                                  <a:gd name="csY11" fmla="*/ 1927860 h 1981200"/>
                                  <a:gd name="csX12" fmla="*/ 342900 w 2270760"/>
                                  <a:gd name="csY12" fmla="*/ 1981200 h 1981200"/>
                                  <a:gd name="csX13" fmla="*/ 0 w 2270760"/>
                                  <a:gd name="csY13" fmla="*/ 76200 h 1981200"/>
                                  <a:gd name="csX0" fmla="*/ 0 w 2270760"/>
                                  <a:gd name="csY0" fmla="*/ 76200 h 1981200"/>
                                  <a:gd name="csX1" fmla="*/ 1836420 w 2270760"/>
                                  <a:gd name="csY1" fmla="*/ 0 h 1981200"/>
                                  <a:gd name="csX2" fmla="*/ 1996440 w 2270760"/>
                                  <a:gd name="csY2" fmla="*/ 1074420 h 1981200"/>
                                  <a:gd name="csX3" fmla="*/ 2171700 w 2270760"/>
                                  <a:gd name="csY3" fmla="*/ 1074420 h 1981200"/>
                                  <a:gd name="csX4" fmla="*/ 2270760 w 2270760"/>
                                  <a:gd name="csY4" fmla="*/ 1600200 h 1981200"/>
                                  <a:gd name="csX5" fmla="*/ 2209800 w 2270760"/>
                                  <a:gd name="csY5" fmla="*/ 1684020 h 1981200"/>
                                  <a:gd name="csX6" fmla="*/ 2209800 w 2270760"/>
                                  <a:gd name="csY6" fmla="*/ 1783080 h 1981200"/>
                                  <a:gd name="csX7" fmla="*/ 2026920 w 2270760"/>
                                  <a:gd name="csY7" fmla="*/ 1828800 h 1981200"/>
                                  <a:gd name="csX8" fmla="*/ 1836420 w 2270760"/>
                                  <a:gd name="csY8" fmla="*/ 1706880 h 1981200"/>
                                  <a:gd name="csX9" fmla="*/ 1363980 w 2270760"/>
                                  <a:gd name="csY9" fmla="*/ 1767840 h 1981200"/>
                                  <a:gd name="csX10" fmla="*/ 1335405 w 2270760"/>
                                  <a:gd name="csY10" fmla="*/ 1811655 h 1981200"/>
                                  <a:gd name="csX11" fmla="*/ 784860 w 2270760"/>
                                  <a:gd name="csY11" fmla="*/ 1927860 h 1981200"/>
                                  <a:gd name="csX12" fmla="*/ 342900 w 2270760"/>
                                  <a:gd name="csY12" fmla="*/ 1981200 h 1981200"/>
                                  <a:gd name="csX13" fmla="*/ 0 w 2270760"/>
                                  <a:gd name="csY13" fmla="*/ 76200 h 1981200"/>
                                  <a:gd name="csX0" fmla="*/ 0 w 2270760"/>
                                  <a:gd name="csY0" fmla="*/ 76200 h 1981200"/>
                                  <a:gd name="csX1" fmla="*/ 1836420 w 2270760"/>
                                  <a:gd name="csY1" fmla="*/ 0 h 1981200"/>
                                  <a:gd name="csX2" fmla="*/ 1996440 w 2270760"/>
                                  <a:gd name="csY2" fmla="*/ 1074420 h 1981200"/>
                                  <a:gd name="csX3" fmla="*/ 2171700 w 2270760"/>
                                  <a:gd name="csY3" fmla="*/ 1074420 h 1981200"/>
                                  <a:gd name="csX4" fmla="*/ 2270760 w 2270760"/>
                                  <a:gd name="csY4" fmla="*/ 1600200 h 1981200"/>
                                  <a:gd name="csX5" fmla="*/ 2209800 w 2270760"/>
                                  <a:gd name="csY5" fmla="*/ 1684020 h 1981200"/>
                                  <a:gd name="csX6" fmla="*/ 2209800 w 2270760"/>
                                  <a:gd name="csY6" fmla="*/ 1783080 h 1981200"/>
                                  <a:gd name="csX7" fmla="*/ 2026920 w 2270760"/>
                                  <a:gd name="csY7" fmla="*/ 1828800 h 1981200"/>
                                  <a:gd name="csX8" fmla="*/ 1836420 w 2270760"/>
                                  <a:gd name="csY8" fmla="*/ 1706880 h 1981200"/>
                                  <a:gd name="csX9" fmla="*/ 1363980 w 2270760"/>
                                  <a:gd name="csY9" fmla="*/ 1767840 h 1981200"/>
                                  <a:gd name="csX10" fmla="*/ 1306830 w 2270760"/>
                                  <a:gd name="csY10" fmla="*/ 1916430 h 1981200"/>
                                  <a:gd name="csX11" fmla="*/ 784860 w 2270760"/>
                                  <a:gd name="csY11" fmla="*/ 1927860 h 1981200"/>
                                  <a:gd name="csX12" fmla="*/ 342900 w 2270760"/>
                                  <a:gd name="csY12" fmla="*/ 1981200 h 1981200"/>
                                  <a:gd name="csX13" fmla="*/ 0 w 2270760"/>
                                  <a:gd name="csY13" fmla="*/ 76200 h 1981200"/>
                                  <a:gd name="csX0" fmla="*/ 0 w 2270760"/>
                                  <a:gd name="csY0" fmla="*/ 76200 h 1981200"/>
                                  <a:gd name="csX1" fmla="*/ 1836420 w 2270760"/>
                                  <a:gd name="csY1" fmla="*/ 0 h 1981200"/>
                                  <a:gd name="csX2" fmla="*/ 1996440 w 2270760"/>
                                  <a:gd name="csY2" fmla="*/ 1074420 h 1981200"/>
                                  <a:gd name="csX3" fmla="*/ 2171700 w 2270760"/>
                                  <a:gd name="csY3" fmla="*/ 1074420 h 1981200"/>
                                  <a:gd name="csX4" fmla="*/ 2270760 w 2270760"/>
                                  <a:gd name="csY4" fmla="*/ 1600200 h 1981200"/>
                                  <a:gd name="csX5" fmla="*/ 2209800 w 2270760"/>
                                  <a:gd name="csY5" fmla="*/ 1684020 h 1981200"/>
                                  <a:gd name="csX6" fmla="*/ 2209800 w 2270760"/>
                                  <a:gd name="csY6" fmla="*/ 1783080 h 1981200"/>
                                  <a:gd name="csX7" fmla="*/ 2026920 w 2270760"/>
                                  <a:gd name="csY7" fmla="*/ 1828800 h 1981200"/>
                                  <a:gd name="csX8" fmla="*/ 1836420 w 2270760"/>
                                  <a:gd name="csY8" fmla="*/ 1706880 h 1981200"/>
                                  <a:gd name="csX9" fmla="*/ 1354455 w 2270760"/>
                                  <a:gd name="csY9" fmla="*/ 1739265 h 1981200"/>
                                  <a:gd name="csX10" fmla="*/ 1306830 w 2270760"/>
                                  <a:gd name="csY10" fmla="*/ 1916430 h 1981200"/>
                                  <a:gd name="csX11" fmla="*/ 784860 w 2270760"/>
                                  <a:gd name="csY11" fmla="*/ 1927860 h 1981200"/>
                                  <a:gd name="csX12" fmla="*/ 342900 w 2270760"/>
                                  <a:gd name="csY12" fmla="*/ 1981200 h 1981200"/>
                                  <a:gd name="csX13" fmla="*/ 0 w 2270760"/>
                                  <a:gd name="csY13" fmla="*/ 76200 h 1981200"/>
                                  <a:gd name="csX0" fmla="*/ 0 w 2270760"/>
                                  <a:gd name="csY0" fmla="*/ 76200 h 1981200"/>
                                  <a:gd name="csX1" fmla="*/ 1836420 w 2270760"/>
                                  <a:gd name="csY1" fmla="*/ 0 h 1981200"/>
                                  <a:gd name="csX2" fmla="*/ 1996440 w 2270760"/>
                                  <a:gd name="csY2" fmla="*/ 1074420 h 1981200"/>
                                  <a:gd name="csX3" fmla="*/ 2171700 w 2270760"/>
                                  <a:gd name="csY3" fmla="*/ 1074420 h 1981200"/>
                                  <a:gd name="csX4" fmla="*/ 2270760 w 2270760"/>
                                  <a:gd name="csY4" fmla="*/ 1600200 h 1981200"/>
                                  <a:gd name="csX5" fmla="*/ 2209800 w 2270760"/>
                                  <a:gd name="csY5" fmla="*/ 1684020 h 1981200"/>
                                  <a:gd name="csX6" fmla="*/ 2209800 w 2270760"/>
                                  <a:gd name="csY6" fmla="*/ 1783080 h 1981200"/>
                                  <a:gd name="csX7" fmla="*/ 2026920 w 2270760"/>
                                  <a:gd name="csY7" fmla="*/ 1828800 h 1981200"/>
                                  <a:gd name="csX8" fmla="*/ 1836420 w 2270760"/>
                                  <a:gd name="csY8" fmla="*/ 1678305 h 1981200"/>
                                  <a:gd name="csX9" fmla="*/ 1354455 w 2270760"/>
                                  <a:gd name="csY9" fmla="*/ 1739265 h 1981200"/>
                                  <a:gd name="csX10" fmla="*/ 1306830 w 2270760"/>
                                  <a:gd name="csY10" fmla="*/ 1916430 h 1981200"/>
                                  <a:gd name="csX11" fmla="*/ 784860 w 2270760"/>
                                  <a:gd name="csY11" fmla="*/ 1927860 h 1981200"/>
                                  <a:gd name="csX12" fmla="*/ 342900 w 2270760"/>
                                  <a:gd name="csY12" fmla="*/ 1981200 h 1981200"/>
                                  <a:gd name="csX13" fmla="*/ 0 w 2270760"/>
                                  <a:gd name="csY13" fmla="*/ 76200 h 1981200"/>
                                  <a:gd name="csX0" fmla="*/ 0 w 2270760"/>
                                  <a:gd name="csY0" fmla="*/ 76200 h 1981200"/>
                                  <a:gd name="csX1" fmla="*/ 1836420 w 2270760"/>
                                  <a:gd name="csY1" fmla="*/ 0 h 1981200"/>
                                  <a:gd name="csX2" fmla="*/ 1996440 w 2270760"/>
                                  <a:gd name="csY2" fmla="*/ 1074420 h 1981200"/>
                                  <a:gd name="csX3" fmla="*/ 2171700 w 2270760"/>
                                  <a:gd name="csY3" fmla="*/ 1074420 h 1981200"/>
                                  <a:gd name="csX4" fmla="*/ 2270760 w 2270760"/>
                                  <a:gd name="csY4" fmla="*/ 1600200 h 1981200"/>
                                  <a:gd name="csX5" fmla="*/ 2209800 w 2270760"/>
                                  <a:gd name="csY5" fmla="*/ 1684020 h 1981200"/>
                                  <a:gd name="csX6" fmla="*/ 2209800 w 2270760"/>
                                  <a:gd name="csY6" fmla="*/ 1783080 h 1981200"/>
                                  <a:gd name="csX7" fmla="*/ 2026920 w 2270760"/>
                                  <a:gd name="csY7" fmla="*/ 1828800 h 1981200"/>
                                  <a:gd name="csX8" fmla="*/ 1836420 w 2270760"/>
                                  <a:gd name="csY8" fmla="*/ 1678305 h 1981200"/>
                                  <a:gd name="csX9" fmla="*/ 1354455 w 2270760"/>
                                  <a:gd name="csY9" fmla="*/ 1739265 h 1981200"/>
                                  <a:gd name="csX10" fmla="*/ 1316355 w 2270760"/>
                                  <a:gd name="csY10" fmla="*/ 1868805 h 1981200"/>
                                  <a:gd name="csX11" fmla="*/ 784860 w 2270760"/>
                                  <a:gd name="csY11" fmla="*/ 1927860 h 1981200"/>
                                  <a:gd name="csX12" fmla="*/ 342900 w 2270760"/>
                                  <a:gd name="csY12" fmla="*/ 1981200 h 1981200"/>
                                  <a:gd name="csX13" fmla="*/ 0 w 2270760"/>
                                  <a:gd name="csY13" fmla="*/ 76200 h 1981200"/>
                                  <a:gd name="csX0" fmla="*/ 0 w 2270760"/>
                                  <a:gd name="csY0" fmla="*/ 76200 h 1981200"/>
                                  <a:gd name="csX1" fmla="*/ 1836420 w 2270760"/>
                                  <a:gd name="csY1" fmla="*/ 0 h 1981200"/>
                                  <a:gd name="csX2" fmla="*/ 1996440 w 2270760"/>
                                  <a:gd name="csY2" fmla="*/ 1074420 h 1981200"/>
                                  <a:gd name="csX3" fmla="*/ 2171700 w 2270760"/>
                                  <a:gd name="csY3" fmla="*/ 1074420 h 1981200"/>
                                  <a:gd name="csX4" fmla="*/ 2270760 w 2270760"/>
                                  <a:gd name="csY4" fmla="*/ 1600200 h 1981200"/>
                                  <a:gd name="csX5" fmla="*/ 2209800 w 2270760"/>
                                  <a:gd name="csY5" fmla="*/ 1684020 h 1981200"/>
                                  <a:gd name="csX6" fmla="*/ 2209800 w 2270760"/>
                                  <a:gd name="csY6" fmla="*/ 1783080 h 1981200"/>
                                  <a:gd name="csX7" fmla="*/ 2026920 w 2270760"/>
                                  <a:gd name="csY7" fmla="*/ 1828800 h 1981200"/>
                                  <a:gd name="csX8" fmla="*/ 1836420 w 2270760"/>
                                  <a:gd name="csY8" fmla="*/ 1678305 h 1981200"/>
                                  <a:gd name="csX9" fmla="*/ 1354455 w 2270760"/>
                                  <a:gd name="csY9" fmla="*/ 1739265 h 1981200"/>
                                  <a:gd name="csX10" fmla="*/ 1373505 w 2270760"/>
                                  <a:gd name="csY10" fmla="*/ 1821180 h 1981200"/>
                                  <a:gd name="csX11" fmla="*/ 784860 w 2270760"/>
                                  <a:gd name="csY11" fmla="*/ 1927860 h 1981200"/>
                                  <a:gd name="csX12" fmla="*/ 342900 w 2270760"/>
                                  <a:gd name="csY12" fmla="*/ 1981200 h 1981200"/>
                                  <a:gd name="csX13" fmla="*/ 0 w 2270760"/>
                                  <a:gd name="csY13" fmla="*/ 76200 h 1981200"/>
                                  <a:gd name="csX0" fmla="*/ 0 w 2270760"/>
                                  <a:gd name="csY0" fmla="*/ 76200 h 1981200"/>
                                  <a:gd name="csX1" fmla="*/ 1836420 w 2270760"/>
                                  <a:gd name="csY1" fmla="*/ 0 h 1981200"/>
                                  <a:gd name="csX2" fmla="*/ 1996440 w 2270760"/>
                                  <a:gd name="csY2" fmla="*/ 1074420 h 1981200"/>
                                  <a:gd name="csX3" fmla="*/ 2171700 w 2270760"/>
                                  <a:gd name="csY3" fmla="*/ 1074420 h 1981200"/>
                                  <a:gd name="csX4" fmla="*/ 2270760 w 2270760"/>
                                  <a:gd name="csY4" fmla="*/ 1600200 h 1981200"/>
                                  <a:gd name="csX5" fmla="*/ 2209800 w 2270760"/>
                                  <a:gd name="csY5" fmla="*/ 1684020 h 1981200"/>
                                  <a:gd name="csX6" fmla="*/ 2209800 w 2270760"/>
                                  <a:gd name="csY6" fmla="*/ 1783080 h 1981200"/>
                                  <a:gd name="csX7" fmla="*/ 2017395 w 2270760"/>
                                  <a:gd name="csY7" fmla="*/ 1800225 h 1981200"/>
                                  <a:gd name="csX8" fmla="*/ 1836420 w 2270760"/>
                                  <a:gd name="csY8" fmla="*/ 1678305 h 1981200"/>
                                  <a:gd name="csX9" fmla="*/ 1354455 w 2270760"/>
                                  <a:gd name="csY9" fmla="*/ 1739265 h 1981200"/>
                                  <a:gd name="csX10" fmla="*/ 1373505 w 2270760"/>
                                  <a:gd name="csY10" fmla="*/ 1821180 h 1981200"/>
                                  <a:gd name="csX11" fmla="*/ 784860 w 2270760"/>
                                  <a:gd name="csY11" fmla="*/ 1927860 h 1981200"/>
                                  <a:gd name="csX12" fmla="*/ 342900 w 2270760"/>
                                  <a:gd name="csY12" fmla="*/ 1981200 h 1981200"/>
                                  <a:gd name="csX13" fmla="*/ 0 w 2270760"/>
                                  <a:gd name="csY13" fmla="*/ 76200 h 1981200"/>
                                  <a:gd name="csX0" fmla="*/ 0 w 2270760"/>
                                  <a:gd name="csY0" fmla="*/ 76200 h 1981200"/>
                                  <a:gd name="csX1" fmla="*/ 1836420 w 2270760"/>
                                  <a:gd name="csY1" fmla="*/ 0 h 1981200"/>
                                  <a:gd name="csX2" fmla="*/ 1996440 w 2270760"/>
                                  <a:gd name="csY2" fmla="*/ 1074420 h 1981200"/>
                                  <a:gd name="csX3" fmla="*/ 2171700 w 2270760"/>
                                  <a:gd name="csY3" fmla="*/ 1074420 h 1981200"/>
                                  <a:gd name="csX4" fmla="*/ 2270760 w 2270760"/>
                                  <a:gd name="csY4" fmla="*/ 1600200 h 1981200"/>
                                  <a:gd name="csX5" fmla="*/ 2209800 w 2270760"/>
                                  <a:gd name="csY5" fmla="*/ 1684020 h 1981200"/>
                                  <a:gd name="csX6" fmla="*/ 2171700 w 2270760"/>
                                  <a:gd name="csY6" fmla="*/ 1764030 h 1981200"/>
                                  <a:gd name="csX7" fmla="*/ 2017395 w 2270760"/>
                                  <a:gd name="csY7" fmla="*/ 1800225 h 1981200"/>
                                  <a:gd name="csX8" fmla="*/ 1836420 w 2270760"/>
                                  <a:gd name="csY8" fmla="*/ 1678305 h 1981200"/>
                                  <a:gd name="csX9" fmla="*/ 1354455 w 2270760"/>
                                  <a:gd name="csY9" fmla="*/ 1739265 h 1981200"/>
                                  <a:gd name="csX10" fmla="*/ 1373505 w 2270760"/>
                                  <a:gd name="csY10" fmla="*/ 1821180 h 1981200"/>
                                  <a:gd name="csX11" fmla="*/ 784860 w 2270760"/>
                                  <a:gd name="csY11" fmla="*/ 1927860 h 1981200"/>
                                  <a:gd name="csX12" fmla="*/ 342900 w 2270760"/>
                                  <a:gd name="csY12" fmla="*/ 1981200 h 1981200"/>
                                  <a:gd name="csX13" fmla="*/ 0 w 2270760"/>
                                  <a:gd name="csY13" fmla="*/ 76200 h 1981200"/>
                                  <a:gd name="csX0" fmla="*/ 0 w 2270760"/>
                                  <a:gd name="csY0" fmla="*/ 76200 h 1981200"/>
                                  <a:gd name="csX1" fmla="*/ 1836420 w 2270760"/>
                                  <a:gd name="csY1" fmla="*/ 0 h 1981200"/>
                                  <a:gd name="csX2" fmla="*/ 1996440 w 2270760"/>
                                  <a:gd name="csY2" fmla="*/ 1074420 h 1981200"/>
                                  <a:gd name="csX3" fmla="*/ 2171700 w 2270760"/>
                                  <a:gd name="csY3" fmla="*/ 1074420 h 1981200"/>
                                  <a:gd name="csX4" fmla="*/ 2270760 w 2270760"/>
                                  <a:gd name="csY4" fmla="*/ 1600200 h 1981200"/>
                                  <a:gd name="csX5" fmla="*/ 2209800 w 2270760"/>
                                  <a:gd name="csY5" fmla="*/ 1684020 h 1981200"/>
                                  <a:gd name="csX6" fmla="*/ 2171700 w 2270760"/>
                                  <a:gd name="csY6" fmla="*/ 1764030 h 1981200"/>
                                  <a:gd name="csX7" fmla="*/ 2017395 w 2270760"/>
                                  <a:gd name="csY7" fmla="*/ 1800225 h 1981200"/>
                                  <a:gd name="csX8" fmla="*/ 1864995 w 2270760"/>
                                  <a:gd name="csY8" fmla="*/ 1659255 h 1981200"/>
                                  <a:gd name="csX9" fmla="*/ 1354455 w 2270760"/>
                                  <a:gd name="csY9" fmla="*/ 1739265 h 1981200"/>
                                  <a:gd name="csX10" fmla="*/ 1373505 w 2270760"/>
                                  <a:gd name="csY10" fmla="*/ 1821180 h 1981200"/>
                                  <a:gd name="csX11" fmla="*/ 784860 w 2270760"/>
                                  <a:gd name="csY11" fmla="*/ 1927860 h 1981200"/>
                                  <a:gd name="csX12" fmla="*/ 342900 w 2270760"/>
                                  <a:gd name="csY12" fmla="*/ 1981200 h 1981200"/>
                                  <a:gd name="csX13" fmla="*/ 0 w 2270760"/>
                                  <a:gd name="csY13" fmla="*/ 76200 h 1981200"/>
                                  <a:gd name="csX0" fmla="*/ 0 w 2270760"/>
                                  <a:gd name="csY0" fmla="*/ 76200 h 1981200"/>
                                  <a:gd name="csX1" fmla="*/ 1836420 w 2270760"/>
                                  <a:gd name="csY1" fmla="*/ 0 h 1981200"/>
                                  <a:gd name="csX2" fmla="*/ 1996440 w 2270760"/>
                                  <a:gd name="csY2" fmla="*/ 1074420 h 1981200"/>
                                  <a:gd name="csX3" fmla="*/ 2171700 w 2270760"/>
                                  <a:gd name="csY3" fmla="*/ 1074420 h 1981200"/>
                                  <a:gd name="csX4" fmla="*/ 2270760 w 2270760"/>
                                  <a:gd name="csY4" fmla="*/ 1600200 h 1981200"/>
                                  <a:gd name="csX5" fmla="*/ 2209800 w 2270760"/>
                                  <a:gd name="csY5" fmla="*/ 1684020 h 1981200"/>
                                  <a:gd name="csX6" fmla="*/ 2171700 w 2270760"/>
                                  <a:gd name="csY6" fmla="*/ 1764030 h 1981200"/>
                                  <a:gd name="csX7" fmla="*/ 2017395 w 2270760"/>
                                  <a:gd name="csY7" fmla="*/ 1800225 h 1981200"/>
                                  <a:gd name="csX8" fmla="*/ 1864995 w 2270760"/>
                                  <a:gd name="csY8" fmla="*/ 1659255 h 1981200"/>
                                  <a:gd name="csX9" fmla="*/ 1354455 w 2270760"/>
                                  <a:gd name="csY9" fmla="*/ 1739265 h 1981200"/>
                                  <a:gd name="csX10" fmla="*/ 1373505 w 2270760"/>
                                  <a:gd name="csY10" fmla="*/ 1821180 h 1981200"/>
                                  <a:gd name="csX11" fmla="*/ 784860 w 2270760"/>
                                  <a:gd name="csY11" fmla="*/ 1927860 h 1981200"/>
                                  <a:gd name="csX12" fmla="*/ 342900 w 2270760"/>
                                  <a:gd name="csY12" fmla="*/ 1981200 h 1981200"/>
                                  <a:gd name="csX13" fmla="*/ 0 w 2270760"/>
                                  <a:gd name="csY13" fmla="*/ 76200 h 1981200"/>
                                  <a:gd name="csX0" fmla="*/ 0 w 2270760"/>
                                  <a:gd name="csY0" fmla="*/ 76200 h 1981200"/>
                                  <a:gd name="csX1" fmla="*/ 1836420 w 2270760"/>
                                  <a:gd name="csY1" fmla="*/ 0 h 1981200"/>
                                  <a:gd name="csX2" fmla="*/ 1996440 w 2270760"/>
                                  <a:gd name="csY2" fmla="*/ 1074420 h 1981200"/>
                                  <a:gd name="csX3" fmla="*/ 2171700 w 2270760"/>
                                  <a:gd name="csY3" fmla="*/ 1074420 h 1981200"/>
                                  <a:gd name="csX4" fmla="*/ 2270760 w 2270760"/>
                                  <a:gd name="csY4" fmla="*/ 1600200 h 1981200"/>
                                  <a:gd name="csX5" fmla="*/ 2209800 w 2270760"/>
                                  <a:gd name="csY5" fmla="*/ 1684020 h 1981200"/>
                                  <a:gd name="csX6" fmla="*/ 2171700 w 2270760"/>
                                  <a:gd name="csY6" fmla="*/ 1764030 h 1981200"/>
                                  <a:gd name="csX7" fmla="*/ 2017395 w 2270760"/>
                                  <a:gd name="csY7" fmla="*/ 1800225 h 1981200"/>
                                  <a:gd name="csX8" fmla="*/ 1864995 w 2270760"/>
                                  <a:gd name="csY8" fmla="*/ 1659255 h 1981200"/>
                                  <a:gd name="csX9" fmla="*/ 1354455 w 2270760"/>
                                  <a:gd name="csY9" fmla="*/ 1739265 h 1981200"/>
                                  <a:gd name="csX10" fmla="*/ 1373505 w 2270760"/>
                                  <a:gd name="csY10" fmla="*/ 1821180 h 1981200"/>
                                  <a:gd name="csX11" fmla="*/ 784860 w 2270760"/>
                                  <a:gd name="csY11" fmla="*/ 1927860 h 1981200"/>
                                  <a:gd name="csX12" fmla="*/ 342900 w 2270760"/>
                                  <a:gd name="csY12" fmla="*/ 1981200 h 1981200"/>
                                  <a:gd name="csX13" fmla="*/ 0 w 2270760"/>
                                  <a:gd name="csY13" fmla="*/ 76200 h 1981200"/>
                                  <a:gd name="csX0" fmla="*/ 0 w 2270760"/>
                                  <a:gd name="csY0" fmla="*/ 76200 h 1981200"/>
                                  <a:gd name="csX1" fmla="*/ 1836420 w 2270760"/>
                                  <a:gd name="csY1" fmla="*/ 0 h 1981200"/>
                                  <a:gd name="csX2" fmla="*/ 1996440 w 2270760"/>
                                  <a:gd name="csY2" fmla="*/ 1074420 h 1981200"/>
                                  <a:gd name="csX3" fmla="*/ 2190750 w 2270760"/>
                                  <a:gd name="csY3" fmla="*/ 1369695 h 1981200"/>
                                  <a:gd name="csX4" fmla="*/ 2270760 w 2270760"/>
                                  <a:gd name="csY4" fmla="*/ 1600200 h 1981200"/>
                                  <a:gd name="csX5" fmla="*/ 2209800 w 2270760"/>
                                  <a:gd name="csY5" fmla="*/ 1684020 h 1981200"/>
                                  <a:gd name="csX6" fmla="*/ 2171700 w 2270760"/>
                                  <a:gd name="csY6" fmla="*/ 1764030 h 1981200"/>
                                  <a:gd name="csX7" fmla="*/ 2017395 w 2270760"/>
                                  <a:gd name="csY7" fmla="*/ 1800225 h 1981200"/>
                                  <a:gd name="csX8" fmla="*/ 1864995 w 2270760"/>
                                  <a:gd name="csY8" fmla="*/ 1659255 h 1981200"/>
                                  <a:gd name="csX9" fmla="*/ 1354455 w 2270760"/>
                                  <a:gd name="csY9" fmla="*/ 1739265 h 1981200"/>
                                  <a:gd name="csX10" fmla="*/ 1373505 w 2270760"/>
                                  <a:gd name="csY10" fmla="*/ 1821180 h 1981200"/>
                                  <a:gd name="csX11" fmla="*/ 784860 w 2270760"/>
                                  <a:gd name="csY11" fmla="*/ 1927860 h 1981200"/>
                                  <a:gd name="csX12" fmla="*/ 342900 w 2270760"/>
                                  <a:gd name="csY12" fmla="*/ 1981200 h 1981200"/>
                                  <a:gd name="csX13" fmla="*/ 0 w 2270760"/>
                                  <a:gd name="csY13" fmla="*/ 76200 h 1981200"/>
                                  <a:gd name="csX0" fmla="*/ 0 w 2270760"/>
                                  <a:gd name="csY0" fmla="*/ 76200 h 1981200"/>
                                  <a:gd name="csX1" fmla="*/ 1836420 w 2270760"/>
                                  <a:gd name="csY1" fmla="*/ 0 h 1981200"/>
                                  <a:gd name="csX2" fmla="*/ 1996440 w 2270760"/>
                                  <a:gd name="csY2" fmla="*/ 1074420 h 1981200"/>
                                  <a:gd name="csX3" fmla="*/ 2066925 w 2270760"/>
                                  <a:gd name="csY3" fmla="*/ 1190625 h 1981200"/>
                                  <a:gd name="csX4" fmla="*/ 2190750 w 2270760"/>
                                  <a:gd name="csY4" fmla="*/ 1369695 h 1981200"/>
                                  <a:gd name="csX5" fmla="*/ 2270760 w 2270760"/>
                                  <a:gd name="csY5" fmla="*/ 1600200 h 1981200"/>
                                  <a:gd name="csX6" fmla="*/ 2209800 w 2270760"/>
                                  <a:gd name="csY6" fmla="*/ 1684020 h 1981200"/>
                                  <a:gd name="csX7" fmla="*/ 2171700 w 2270760"/>
                                  <a:gd name="csY7" fmla="*/ 1764030 h 1981200"/>
                                  <a:gd name="csX8" fmla="*/ 2017395 w 2270760"/>
                                  <a:gd name="csY8" fmla="*/ 1800225 h 1981200"/>
                                  <a:gd name="csX9" fmla="*/ 1864995 w 2270760"/>
                                  <a:gd name="csY9" fmla="*/ 1659255 h 1981200"/>
                                  <a:gd name="csX10" fmla="*/ 1354455 w 2270760"/>
                                  <a:gd name="csY10" fmla="*/ 1739265 h 1981200"/>
                                  <a:gd name="csX11" fmla="*/ 1373505 w 2270760"/>
                                  <a:gd name="csY11" fmla="*/ 1821180 h 1981200"/>
                                  <a:gd name="csX12" fmla="*/ 784860 w 2270760"/>
                                  <a:gd name="csY12" fmla="*/ 1927860 h 1981200"/>
                                  <a:gd name="csX13" fmla="*/ 342900 w 2270760"/>
                                  <a:gd name="csY13" fmla="*/ 1981200 h 1981200"/>
                                  <a:gd name="csX14" fmla="*/ 0 w 2270760"/>
                                  <a:gd name="csY14" fmla="*/ 76200 h 1981200"/>
                                  <a:gd name="csX0" fmla="*/ 0 w 2270760"/>
                                  <a:gd name="csY0" fmla="*/ 76200 h 1981200"/>
                                  <a:gd name="csX1" fmla="*/ 1836420 w 2270760"/>
                                  <a:gd name="csY1" fmla="*/ 0 h 1981200"/>
                                  <a:gd name="csX2" fmla="*/ 1996440 w 2270760"/>
                                  <a:gd name="csY2" fmla="*/ 1074420 h 1981200"/>
                                  <a:gd name="csX3" fmla="*/ 2114550 w 2270760"/>
                                  <a:gd name="csY3" fmla="*/ 1371600 h 1981200"/>
                                  <a:gd name="csX4" fmla="*/ 2190750 w 2270760"/>
                                  <a:gd name="csY4" fmla="*/ 1369695 h 1981200"/>
                                  <a:gd name="csX5" fmla="*/ 2270760 w 2270760"/>
                                  <a:gd name="csY5" fmla="*/ 1600200 h 1981200"/>
                                  <a:gd name="csX6" fmla="*/ 2209800 w 2270760"/>
                                  <a:gd name="csY6" fmla="*/ 1684020 h 1981200"/>
                                  <a:gd name="csX7" fmla="*/ 2171700 w 2270760"/>
                                  <a:gd name="csY7" fmla="*/ 1764030 h 1981200"/>
                                  <a:gd name="csX8" fmla="*/ 2017395 w 2270760"/>
                                  <a:gd name="csY8" fmla="*/ 1800225 h 1981200"/>
                                  <a:gd name="csX9" fmla="*/ 1864995 w 2270760"/>
                                  <a:gd name="csY9" fmla="*/ 1659255 h 1981200"/>
                                  <a:gd name="csX10" fmla="*/ 1354455 w 2270760"/>
                                  <a:gd name="csY10" fmla="*/ 1739265 h 1981200"/>
                                  <a:gd name="csX11" fmla="*/ 1373505 w 2270760"/>
                                  <a:gd name="csY11" fmla="*/ 1821180 h 1981200"/>
                                  <a:gd name="csX12" fmla="*/ 784860 w 2270760"/>
                                  <a:gd name="csY12" fmla="*/ 1927860 h 1981200"/>
                                  <a:gd name="csX13" fmla="*/ 342900 w 2270760"/>
                                  <a:gd name="csY13" fmla="*/ 1981200 h 1981200"/>
                                  <a:gd name="csX14" fmla="*/ 0 w 2270760"/>
                                  <a:gd name="csY14" fmla="*/ 76200 h 1981200"/>
                                  <a:gd name="csX0" fmla="*/ 0 w 2270760"/>
                                  <a:gd name="csY0" fmla="*/ 76200 h 1981200"/>
                                  <a:gd name="csX1" fmla="*/ 1836420 w 2270760"/>
                                  <a:gd name="csY1" fmla="*/ 0 h 1981200"/>
                                  <a:gd name="csX2" fmla="*/ 1996440 w 2270760"/>
                                  <a:gd name="csY2" fmla="*/ 1074420 h 1981200"/>
                                  <a:gd name="csX3" fmla="*/ 2114550 w 2270760"/>
                                  <a:gd name="csY3" fmla="*/ 1371600 h 1981200"/>
                                  <a:gd name="csX4" fmla="*/ 2247900 w 2270760"/>
                                  <a:gd name="csY4" fmla="*/ 1398270 h 1981200"/>
                                  <a:gd name="csX5" fmla="*/ 2270760 w 2270760"/>
                                  <a:gd name="csY5" fmla="*/ 1600200 h 1981200"/>
                                  <a:gd name="csX6" fmla="*/ 2209800 w 2270760"/>
                                  <a:gd name="csY6" fmla="*/ 1684020 h 1981200"/>
                                  <a:gd name="csX7" fmla="*/ 2171700 w 2270760"/>
                                  <a:gd name="csY7" fmla="*/ 1764030 h 1981200"/>
                                  <a:gd name="csX8" fmla="*/ 2017395 w 2270760"/>
                                  <a:gd name="csY8" fmla="*/ 1800225 h 1981200"/>
                                  <a:gd name="csX9" fmla="*/ 1864995 w 2270760"/>
                                  <a:gd name="csY9" fmla="*/ 1659255 h 1981200"/>
                                  <a:gd name="csX10" fmla="*/ 1354455 w 2270760"/>
                                  <a:gd name="csY10" fmla="*/ 1739265 h 1981200"/>
                                  <a:gd name="csX11" fmla="*/ 1373505 w 2270760"/>
                                  <a:gd name="csY11" fmla="*/ 1821180 h 1981200"/>
                                  <a:gd name="csX12" fmla="*/ 784860 w 2270760"/>
                                  <a:gd name="csY12" fmla="*/ 1927860 h 1981200"/>
                                  <a:gd name="csX13" fmla="*/ 342900 w 2270760"/>
                                  <a:gd name="csY13" fmla="*/ 1981200 h 1981200"/>
                                  <a:gd name="csX14" fmla="*/ 0 w 2270760"/>
                                  <a:gd name="csY14" fmla="*/ 76200 h 1981200"/>
                                  <a:gd name="csX0" fmla="*/ 0 w 2270760"/>
                                  <a:gd name="csY0" fmla="*/ 76200 h 1981200"/>
                                  <a:gd name="csX1" fmla="*/ 1836420 w 2270760"/>
                                  <a:gd name="csY1" fmla="*/ 0 h 1981200"/>
                                  <a:gd name="csX2" fmla="*/ 1996440 w 2270760"/>
                                  <a:gd name="csY2" fmla="*/ 1074420 h 1981200"/>
                                  <a:gd name="csX3" fmla="*/ 2114550 w 2270760"/>
                                  <a:gd name="csY3" fmla="*/ 1371600 h 1981200"/>
                                  <a:gd name="csX4" fmla="*/ 2247900 w 2270760"/>
                                  <a:gd name="csY4" fmla="*/ 1398270 h 1981200"/>
                                  <a:gd name="csX5" fmla="*/ 2270760 w 2270760"/>
                                  <a:gd name="csY5" fmla="*/ 1543050 h 1981200"/>
                                  <a:gd name="csX6" fmla="*/ 2209800 w 2270760"/>
                                  <a:gd name="csY6" fmla="*/ 1684020 h 1981200"/>
                                  <a:gd name="csX7" fmla="*/ 2171700 w 2270760"/>
                                  <a:gd name="csY7" fmla="*/ 1764030 h 1981200"/>
                                  <a:gd name="csX8" fmla="*/ 2017395 w 2270760"/>
                                  <a:gd name="csY8" fmla="*/ 1800225 h 1981200"/>
                                  <a:gd name="csX9" fmla="*/ 1864995 w 2270760"/>
                                  <a:gd name="csY9" fmla="*/ 1659255 h 1981200"/>
                                  <a:gd name="csX10" fmla="*/ 1354455 w 2270760"/>
                                  <a:gd name="csY10" fmla="*/ 1739265 h 1981200"/>
                                  <a:gd name="csX11" fmla="*/ 1373505 w 2270760"/>
                                  <a:gd name="csY11" fmla="*/ 1821180 h 1981200"/>
                                  <a:gd name="csX12" fmla="*/ 784860 w 2270760"/>
                                  <a:gd name="csY12" fmla="*/ 1927860 h 1981200"/>
                                  <a:gd name="csX13" fmla="*/ 342900 w 2270760"/>
                                  <a:gd name="csY13" fmla="*/ 1981200 h 1981200"/>
                                  <a:gd name="csX14" fmla="*/ 0 w 2270760"/>
                                  <a:gd name="csY14" fmla="*/ 76200 h 1981200"/>
                                  <a:gd name="csX0" fmla="*/ 0 w 2270760"/>
                                  <a:gd name="csY0" fmla="*/ 76200 h 1981200"/>
                                  <a:gd name="csX1" fmla="*/ 1836420 w 2270760"/>
                                  <a:gd name="csY1" fmla="*/ 0 h 1981200"/>
                                  <a:gd name="csX2" fmla="*/ 1996440 w 2270760"/>
                                  <a:gd name="csY2" fmla="*/ 1074420 h 1981200"/>
                                  <a:gd name="csX3" fmla="*/ 2114550 w 2270760"/>
                                  <a:gd name="csY3" fmla="*/ 1371600 h 1981200"/>
                                  <a:gd name="csX4" fmla="*/ 2247900 w 2270760"/>
                                  <a:gd name="csY4" fmla="*/ 1398270 h 1981200"/>
                                  <a:gd name="csX5" fmla="*/ 2270760 w 2270760"/>
                                  <a:gd name="csY5" fmla="*/ 1543050 h 1981200"/>
                                  <a:gd name="csX6" fmla="*/ 2209800 w 2270760"/>
                                  <a:gd name="csY6" fmla="*/ 1626870 h 1981200"/>
                                  <a:gd name="csX7" fmla="*/ 2171700 w 2270760"/>
                                  <a:gd name="csY7" fmla="*/ 1764030 h 1981200"/>
                                  <a:gd name="csX8" fmla="*/ 2017395 w 2270760"/>
                                  <a:gd name="csY8" fmla="*/ 1800225 h 1981200"/>
                                  <a:gd name="csX9" fmla="*/ 1864995 w 2270760"/>
                                  <a:gd name="csY9" fmla="*/ 1659255 h 1981200"/>
                                  <a:gd name="csX10" fmla="*/ 1354455 w 2270760"/>
                                  <a:gd name="csY10" fmla="*/ 1739265 h 1981200"/>
                                  <a:gd name="csX11" fmla="*/ 1373505 w 2270760"/>
                                  <a:gd name="csY11" fmla="*/ 1821180 h 1981200"/>
                                  <a:gd name="csX12" fmla="*/ 784860 w 2270760"/>
                                  <a:gd name="csY12" fmla="*/ 1927860 h 1981200"/>
                                  <a:gd name="csX13" fmla="*/ 342900 w 2270760"/>
                                  <a:gd name="csY13" fmla="*/ 1981200 h 1981200"/>
                                  <a:gd name="csX14" fmla="*/ 0 w 2270760"/>
                                  <a:gd name="csY14" fmla="*/ 76200 h 1981200"/>
                                  <a:gd name="csX0" fmla="*/ 0 w 2270760"/>
                                  <a:gd name="csY0" fmla="*/ 76200 h 1981200"/>
                                  <a:gd name="csX1" fmla="*/ 1836420 w 2270760"/>
                                  <a:gd name="csY1" fmla="*/ 0 h 1981200"/>
                                  <a:gd name="csX2" fmla="*/ 1996440 w 2270760"/>
                                  <a:gd name="csY2" fmla="*/ 1074420 h 1981200"/>
                                  <a:gd name="csX3" fmla="*/ 2114550 w 2270760"/>
                                  <a:gd name="csY3" fmla="*/ 1371600 h 1981200"/>
                                  <a:gd name="csX4" fmla="*/ 2247900 w 2270760"/>
                                  <a:gd name="csY4" fmla="*/ 1398270 h 1981200"/>
                                  <a:gd name="csX5" fmla="*/ 2270760 w 2270760"/>
                                  <a:gd name="csY5" fmla="*/ 1562100 h 1981200"/>
                                  <a:gd name="csX6" fmla="*/ 2209800 w 2270760"/>
                                  <a:gd name="csY6" fmla="*/ 1626870 h 1981200"/>
                                  <a:gd name="csX7" fmla="*/ 2171700 w 2270760"/>
                                  <a:gd name="csY7" fmla="*/ 1764030 h 1981200"/>
                                  <a:gd name="csX8" fmla="*/ 2017395 w 2270760"/>
                                  <a:gd name="csY8" fmla="*/ 1800225 h 1981200"/>
                                  <a:gd name="csX9" fmla="*/ 1864995 w 2270760"/>
                                  <a:gd name="csY9" fmla="*/ 1659255 h 1981200"/>
                                  <a:gd name="csX10" fmla="*/ 1354455 w 2270760"/>
                                  <a:gd name="csY10" fmla="*/ 1739265 h 1981200"/>
                                  <a:gd name="csX11" fmla="*/ 1373505 w 2270760"/>
                                  <a:gd name="csY11" fmla="*/ 1821180 h 1981200"/>
                                  <a:gd name="csX12" fmla="*/ 784860 w 2270760"/>
                                  <a:gd name="csY12" fmla="*/ 1927860 h 1981200"/>
                                  <a:gd name="csX13" fmla="*/ 342900 w 2270760"/>
                                  <a:gd name="csY13" fmla="*/ 1981200 h 1981200"/>
                                  <a:gd name="csX14" fmla="*/ 0 w 2270760"/>
                                  <a:gd name="csY14" fmla="*/ 76200 h 1981200"/>
                                  <a:gd name="csX0" fmla="*/ 0 w 2270760"/>
                                  <a:gd name="csY0" fmla="*/ 76200 h 1981200"/>
                                  <a:gd name="csX1" fmla="*/ 1836420 w 2270760"/>
                                  <a:gd name="csY1" fmla="*/ 0 h 1981200"/>
                                  <a:gd name="csX2" fmla="*/ 1996440 w 2270760"/>
                                  <a:gd name="csY2" fmla="*/ 1074420 h 1981200"/>
                                  <a:gd name="csX3" fmla="*/ 2114550 w 2270760"/>
                                  <a:gd name="csY3" fmla="*/ 1371600 h 1981200"/>
                                  <a:gd name="csX4" fmla="*/ 2247900 w 2270760"/>
                                  <a:gd name="csY4" fmla="*/ 1398270 h 1981200"/>
                                  <a:gd name="csX5" fmla="*/ 2270760 w 2270760"/>
                                  <a:gd name="csY5" fmla="*/ 1562100 h 1981200"/>
                                  <a:gd name="csX6" fmla="*/ 2209800 w 2270760"/>
                                  <a:gd name="csY6" fmla="*/ 1626870 h 1981200"/>
                                  <a:gd name="csX7" fmla="*/ 2171700 w 2270760"/>
                                  <a:gd name="csY7" fmla="*/ 1764030 h 1981200"/>
                                  <a:gd name="csX8" fmla="*/ 2055495 w 2270760"/>
                                  <a:gd name="csY8" fmla="*/ 1781175 h 1981200"/>
                                  <a:gd name="csX9" fmla="*/ 1864995 w 2270760"/>
                                  <a:gd name="csY9" fmla="*/ 1659255 h 1981200"/>
                                  <a:gd name="csX10" fmla="*/ 1354455 w 2270760"/>
                                  <a:gd name="csY10" fmla="*/ 1739265 h 1981200"/>
                                  <a:gd name="csX11" fmla="*/ 1373505 w 2270760"/>
                                  <a:gd name="csY11" fmla="*/ 1821180 h 1981200"/>
                                  <a:gd name="csX12" fmla="*/ 784860 w 2270760"/>
                                  <a:gd name="csY12" fmla="*/ 1927860 h 1981200"/>
                                  <a:gd name="csX13" fmla="*/ 342900 w 2270760"/>
                                  <a:gd name="csY13" fmla="*/ 1981200 h 1981200"/>
                                  <a:gd name="csX14" fmla="*/ 0 w 2270760"/>
                                  <a:gd name="csY14" fmla="*/ 76200 h 1981200"/>
                                  <a:gd name="csX0" fmla="*/ 0 w 2270760"/>
                                  <a:gd name="csY0" fmla="*/ 76200 h 1981200"/>
                                  <a:gd name="csX1" fmla="*/ 1836420 w 2270760"/>
                                  <a:gd name="csY1" fmla="*/ 0 h 1981200"/>
                                  <a:gd name="csX2" fmla="*/ 1996440 w 2270760"/>
                                  <a:gd name="csY2" fmla="*/ 1074420 h 1981200"/>
                                  <a:gd name="csX3" fmla="*/ 2114550 w 2270760"/>
                                  <a:gd name="csY3" fmla="*/ 1371600 h 1981200"/>
                                  <a:gd name="csX4" fmla="*/ 2247900 w 2270760"/>
                                  <a:gd name="csY4" fmla="*/ 1398270 h 1981200"/>
                                  <a:gd name="csX5" fmla="*/ 2270760 w 2270760"/>
                                  <a:gd name="csY5" fmla="*/ 1562100 h 1981200"/>
                                  <a:gd name="csX6" fmla="*/ 2162175 w 2270760"/>
                                  <a:gd name="csY6" fmla="*/ 1664970 h 1981200"/>
                                  <a:gd name="csX7" fmla="*/ 2171700 w 2270760"/>
                                  <a:gd name="csY7" fmla="*/ 1764030 h 1981200"/>
                                  <a:gd name="csX8" fmla="*/ 2055495 w 2270760"/>
                                  <a:gd name="csY8" fmla="*/ 1781175 h 1981200"/>
                                  <a:gd name="csX9" fmla="*/ 1864995 w 2270760"/>
                                  <a:gd name="csY9" fmla="*/ 1659255 h 1981200"/>
                                  <a:gd name="csX10" fmla="*/ 1354455 w 2270760"/>
                                  <a:gd name="csY10" fmla="*/ 1739265 h 1981200"/>
                                  <a:gd name="csX11" fmla="*/ 1373505 w 2270760"/>
                                  <a:gd name="csY11" fmla="*/ 1821180 h 1981200"/>
                                  <a:gd name="csX12" fmla="*/ 784860 w 2270760"/>
                                  <a:gd name="csY12" fmla="*/ 1927860 h 1981200"/>
                                  <a:gd name="csX13" fmla="*/ 342900 w 2270760"/>
                                  <a:gd name="csY13" fmla="*/ 1981200 h 1981200"/>
                                  <a:gd name="csX14" fmla="*/ 0 w 2270760"/>
                                  <a:gd name="csY14" fmla="*/ 76200 h 1981200"/>
                                  <a:gd name="csX0" fmla="*/ 0 w 2280285"/>
                                  <a:gd name="csY0" fmla="*/ 76200 h 1981200"/>
                                  <a:gd name="csX1" fmla="*/ 1836420 w 2280285"/>
                                  <a:gd name="csY1" fmla="*/ 0 h 1981200"/>
                                  <a:gd name="csX2" fmla="*/ 1996440 w 2280285"/>
                                  <a:gd name="csY2" fmla="*/ 1074420 h 1981200"/>
                                  <a:gd name="csX3" fmla="*/ 2114550 w 2280285"/>
                                  <a:gd name="csY3" fmla="*/ 1371600 h 1981200"/>
                                  <a:gd name="csX4" fmla="*/ 2247900 w 2280285"/>
                                  <a:gd name="csY4" fmla="*/ 1398270 h 1981200"/>
                                  <a:gd name="csX5" fmla="*/ 2280285 w 2280285"/>
                                  <a:gd name="csY5" fmla="*/ 1533525 h 1981200"/>
                                  <a:gd name="csX6" fmla="*/ 2162175 w 2280285"/>
                                  <a:gd name="csY6" fmla="*/ 1664970 h 1981200"/>
                                  <a:gd name="csX7" fmla="*/ 2171700 w 2280285"/>
                                  <a:gd name="csY7" fmla="*/ 1764030 h 1981200"/>
                                  <a:gd name="csX8" fmla="*/ 2055495 w 2280285"/>
                                  <a:gd name="csY8" fmla="*/ 1781175 h 1981200"/>
                                  <a:gd name="csX9" fmla="*/ 1864995 w 2280285"/>
                                  <a:gd name="csY9" fmla="*/ 1659255 h 1981200"/>
                                  <a:gd name="csX10" fmla="*/ 1354455 w 2280285"/>
                                  <a:gd name="csY10" fmla="*/ 1739265 h 1981200"/>
                                  <a:gd name="csX11" fmla="*/ 1373505 w 2280285"/>
                                  <a:gd name="csY11" fmla="*/ 1821180 h 1981200"/>
                                  <a:gd name="csX12" fmla="*/ 784860 w 2280285"/>
                                  <a:gd name="csY12" fmla="*/ 1927860 h 1981200"/>
                                  <a:gd name="csX13" fmla="*/ 342900 w 2280285"/>
                                  <a:gd name="csY13" fmla="*/ 1981200 h 1981200"/>
                                  <a:gd name="csX14" fmla="*/ 0 w 2280285"/>
                                  <a:gd name="csY14" fmla="*/ 76200 h 1981200"/>
                                  <a:gd name="csX0" fmla="*/ 0 w 2280285"/>
                                  <a:gd name="csY0" fmla="*/ 76200 h 1981200"/>
                                  <a:gd name="csX1" fmla="*/ 1836420 w 2280285"/>
                                  <a:gd name="csY1" fmla="*/ 0 h 1981200"/>
                                  <a:gd name="csX2" fmla="*/ 2015490 w 2280285"/>
                                  <a:gd name="csY2" fmla="*/ 1064895 h 1981200"/>
                                  <a:gd name="csX3" fmla="*/ 2114550 w 2280285"/>
                                  <a:gd name="csY3" fmla="*/ 1371600 h 1981200"/>
                                  <a:gd name="csX4" fmla="*/ 2247900 w 2280285"/>
                                  <a:gd name="csY4" fmla="*/ 1398270 h 1981200"/>
                                  <a:gd name="csX5" fmla="*/ 2280285 w 2280285"/>
                                  <a:gd name="csY5" fmla="*/ 1533525 h 1981200"/>
                                  <a:gd name="csX6" fmla="*/ 2162175 w 2280285"/>
                                  <a:gd name="csY6" fmla="*/ 1664970 h 1981200"/>
                                  <a:gd name="csX7" fmla="*/ 2171700 w 2280285"/>
                                  <a:gd name="csY7" fmla="*/ 1764030 h 1981200"/>
                                  <a:gd name="csX8" fmla="*/ 2055495 w 2280285"/>
                                  <a:gd name="csY8" fmla="*/ 1781175 h 1981200"/>
                                  <a:gd name="csX9" fmla="*/ 1864995 w 2280285"/>
                                  <a:gd name="csY9" fmla="*/ 1659255 h 1981200"/>
                                  <a:gd name="csX10" fmla="*/ 1354455 w 2280285"/>
                                  <a:gd name="csY10" fmla="*/ 1739265 h 1981200"/>
                                  <a:gd name="csX11" fmla="*/ 1373505 w 2280285"/>
                                  <a:gd name="csY11" fmla="*/ 1821180 h 1981200"/>
                                  <a:gd name="csX12" fmla="*/ 784860 w 2280285"/>
                                  <a:gd name="csY12" fmla="*/ 1927860 h 1981200"/>
                                  <a:gd name="csX13" fmla="*/ 342900 w 2280285"/>
                                  <a:gd name="csY13" fmla="*/ 1981200 h 1981200"/>
                                  <a:gd name="csX14" fmla="*/ 0 w 2280285"/>
                                  <a:gd name="csY14" fmla="*/ 76200 h 1981200"/>
                                  <a:gd name="csX0" fmla="*/ 0 w 2280285"/>
                                  <a:gd name="csY0" fmla="*/ 76200 h 1981200"/>
                                  <a:gd name="csX1" fmla="*/ 1836420 w 2280285"/>
                                  <a:gd name="csY1" fmla="*/ 0 h 1981200"/>
                                  <a:gd name="csX2" fmla="*/ 2015490 w 2280285"/>
                                  <a:gd name="csY2" fmla="*/ 1064895 h 1981200"/>
                                  <a:gd name="csX3" fmla="*/ 2114550 w 2280285"/>
                                  <a:gd name="csY3" fmla="*/ 1371600 h 1981200"/>
                                  <a:gd name="csX4" fmla="*/ 2247900 w 2280285"/>
                                  <a:gd name="csY4" fmla="*/ 1398270 h 1981200"/>
                                  <a:gd name="csX5" fmla="*/ 2280285 w 2280285"/>
                                  <a:gd name="csY5" fmla="*/ 1533525 h 1981200"/>
                                  <a:gd name="csX6" fmla="*/ 2162175 w 2280285"/>
                                  <a:gd name="csY6" fmla="*/ 1664970 h 1981200"/>
                                  <a:gd name="csX7" fmla="*/ 2171700 w 2280285"/>
                                  <a:gd name="csY7" fmla="*/ 1764030 h 1981200"/>
                                  <a:gd name="csX8" fmla="*/ 2055495 w 2280285"/>
                                  <a:gd name="csY8" fmla="*/ 1781175 h 1981200"/>
                                  <a:gd name="csX9" fmla="*/ 1864995 w 2280285"/>
                                  <a:gd name="csY9" fmla="*/ 1659255 h 1981200"/>
                                  <a:gd name="csX10" fmla="*/ 1344930 w 2280285"/>
                                  <a:gd name="csY10" fmla="*/ 1691640 h 1981200"/>
                                  <a:gd name="csX11" fmla="*/ 1373505 w 2280285"/>
                                  <a:gd name="csY11" fmla="*/ 1821180 h 1981200"/>
                                  <a:gd name="csX12" fmla="*/ 784860 w 2280285"/>
                                  <a:gd name="csY12" fmla="*/ 1927860 h 1981200"/>
                                  <a:gd name="csX13" fmla="*/ 342900 w 2280285"/>
                                  <a:gd name="csY13" fmla="*/ 1981200 h 1981200"/>
                                  <a:gd name="csX14" fmla="*/ 0 w 2280285"/>
                                  <a:gd name="csY14" fmla="*/ 76200 h 1981200"/>
                                  <a:gd name="csX0" fmla="*/ 0 w 2280285"/>
                                  <a:gd name="csY0" fmla="*/ 76200 h 1981200"/>
                                  <a:gd name="csX1" fmla="*/ 1836420 w 2280285"/>
                                  <a:gd name="csY1" fmla="*/ 0 h 1981200"/>
                                  <a:gd name="csX2" fmla="*/ 2015490 w 2280285"/>
                                  <a:gd name="csY2" fmla="*/ 1064895 h 1981200"/>
                                  <a:gd name="csX3" fmla="*/ 2114550 w 2280285"/>
                                  <a:gd name="csY3" fmla="*/ 1371600 h 1981200"/>
                                  <a:gd name="csX4" fmla="*/ 2247900 w 2280285"/>
                                  <a:gd name="csY4" fmla="*/ 1398270 h 1981200"/>
                                  <a:gd name="csX5" fmla="*/ 2280285 w 2280285"/>
                                  <a:gd name="csY5" fmla="*/ 1533525 h 1981200"/>
                                  <a:gd name="csX6" fmla="*/ 2162175 w 2280285"/>
                                  <a:gd name="csY6" fmla="*/ 1664970 h 1981200"/>
                                  <a:gd name="csX7" fmla="*/ 2171700 w 2280285"/>
                                  <a:gd name="csY7" fmla="*/ 1764030 h 1981200"/>
                                  <a:gd name="csX8" fmla="*/ 2055495 w 2280285"/>
                                  <a:gd name="csY8" fmla="*/ 1781175 h 1981200"/>
                                  <a:gd name="csX9" fmla="*/ 1845945 w 2280285"/>
                                  <a:gd name="csY9" fmla="*/ 1611630 h 1981200"/>
                                  <a:gd name="csX10" fmla="*/ 1344930 w 2280285"/>
                                  <a:gd name="csY10" fmla="*/ 1691640 h 1981200"/>
                                  <a:gd name="csX11" fmla="*/ 1373505 w 2280285"/>
                                  <a:gd name="csY11" fmla="*/ 1821180 h 1981200"/>
                                  <a:gd name="csX12" fmla="*/ 784860 w 2280285"/>
                                  <a:gd name="csY12" fmla="*/ 1927860 h 1981200"/>
                                  <a:gd name="csX13" fmla="*/ 342900 w 2280285"/>
                                  <a:gd name="csY13" fmla="*/ 1981200 h 1981200"/>
                                  <a:gd name="csX14" fmla="*/ 0 w 2280285"/>
                                  <a:gd name="csY14" fmla="*/ 76200 h 1981200"/>
                                  <a:gd name="csX0" fmla="*/ 0 w 2280285"/>
                                  <a:gd name="csY0" fmla="*/ 76200 h 1981200"/>
                                  <a:gd name="csX1" fmla="*/ 1836420 w 2280285"/>
                                  <a:gd name="csY1" fmla="*/ 0 h 1981200"/>
                                  <a:gd name="csX2" fmla="*/ 2015490 w 2280285"/>
                                  <a:gd name="csY2" fmla="*/ 1064895 h 1981200"/>
                                  <a:gd name="csX3" fmla="*/ 2114550 w 2280285"/>
                                  <a:gd name="csY3" fmla="*/ 1371600 h 1981200"/>
                                  <a:gd name="csX4" fmla="*/ 2247900 w 2280285"/>
                                  <a:gd name="csY4" fmla="*/ 1398270 h 1981200"/>
                                  <a:gd name="csX5" fmla="*/ 2280285 w 2280285"/>
                                  <a:gd name="csY5" fmla="*/ 1533525 h 1981200"/>
                                  <a:gd name="csX6" fmla="*/ 2162175 w 2280285"/>
                                  <a:gd name="csY6" fmla="*/ 1664970 h 1981200"/>
                                  <a:gd name="csX7" fmla="*/ 2171700 w 2280285"/>
                                  <a:gd name="csY7" fmla="*/ 1764030 h 1981200"/>
                                  <a:gd name="csX8" fmla="*/ 2055495 w 2280285"/>
                                  <a:gd name="csY8" fmla="*/ 1781175 h 1981200"/>
                                  <a:gd name="csX9" fmla="*/ 1845945 w 2280285"/>
                                  <a:gd name="csY9" fmla="*/ 1611630 h 1981200"/>
                                  <a:gd name="csX10" fmla="*/ 1344930 w 2280285"/>
                                  <a:gd name="csY10" fmla="*/ 1691640 h 1981200"/>
                                  <a:gd name="csX11" fmla="*/ 1373505 w 2280285"/>
                                  <a:gd name="csY11" fmla="*/ 1821180 h 1981200"/>
                                  <a:gd name="csX12" fmla="*/ 784860 w 2280285"/>
                                  <a:gd name="csY12" fmla="*/ 1927860 h 1981200"/>
                                  <a:gd name="csX13" fmla="*/ 342900 w 2280285"/>
                                  <a:gd name="csY13" fmla="*/ 1981200 h 1981200"/>
                                  <a:gd name="csX14" fmla="*/ 0 w 2280285"/>
                                  <a:gd name="csY14" fmla="*/ 76200 h 1981200"/>
                                  <a:gd name="csX0" fmla="*/ 0 w 2280285"/>
                                  <a:gd name="csY0" fmla="*/ 76200 h 1981200"/>
                                  <a:gd name="csX1" fmla="*/ 1836420 w 2280285"/>
                                  <a:gd name="csY1" fmla="*/ 0 h 1981200"/>
                                  <a:gd name="csX2" fmla="*/ 2015490 w 2280285"/>
                                  <a:gd name="csY2" fmla="*/ 1064895 h 1981200"/>
                                  <a:gd name="csX3" fmla="*/ 2114550 w 2280285"/>
                                  <a:gd name="csY3" fmla="*/ 1371600 h 1981200"/>
                                  <a:gd name="csX4" fmla="*/ 2247900 w 2280285"/>
                                  <a:gd name="csY4" fmla="*/ 1398270 h 1981200"/>
                                  <a:gd name="csX5" fmla="*/ 2280285 w 2280285"/>
                                  <a:gd name="csY5" fmla="*/ 1533525 h 1981200"/>
                                  <a:gd name="csX6" fmla="*/ 2162175 w 2280285"/>
                                  <a:gd name="csY6" fmla="*/ 1664970 h 1981200"/>
                                  <a:gd name="csX7" fmla="*/ 2171700 w 2280285"/>
                                  <a:gd name="csY7" fmla="*/ 1764030 h 1981200"/>
                                  <a:gd name="csX8" fmla="*/ 2055495 w 2280285"/>
                                  <a:gd name="csY8" fmla="*/ 1781175 h 1981200"/>
                                  <a:gd name="csX9" fmla="*/ 1845945 w 2280285"/>
                                  <a:gd name="csY9" fmla="*/ 1611630 h 1981200"/>
                                  <a:gd name="csX10" fmla="*/ 1335405 w 2280285"/>
                                  <a:gd name="csY10" fmla="*/ 1691640 h 1981200"/>
                                  <a:gd name="csX11" fmla="*/ 1373505 w 2280285"/>
                                  <a:gd name="csY11" fmla="*/ 1821180 h 1981200"/>
                                  <a:gd name="csX12" fmla="*/ 784860 w 2280285"/>
                                  <a:gd name="csY12" fmla="*/ 1927860 h 1981200"/>
                                  <a:gd name="csX13" fmla="*/ 342900 w 2280285"/>
                                  <a:gd name="csY13" fmla="*/ 1981200 h 1981200"/>
                                  <a:gd name="csX14" fmla="*/ 0 w 2280285"/>
                                  <a:gd name="csY14" fmla="*/ 76200 h 1981200"/>
                                  <a:gd name="csX0" fmla="*/ 0 w 2280285"/>
                                  <a:gd name="csY0" fmla="*/ 76200 h 1981200"/>
                                  <a:gd name="csX1" fmla="*/ 1836420 w 2280285"/>
                                  <a:gd name="csY1" fmla="*/ 0 h 1981200"/>
                                  <a:gd name="csX2" fmla="*/ 2015490 w 2280285"/>
                                  <a:gd name="csY2" fmla="*/ 1064895 h 1981200"/>
                                  <a:gd name="csX3" fmla="*/ 2114550 w 2280285"/>
                                  <a:gd name="csY3" fmla="*/ 1371600 h 1981200"/>
                                  <a:gd name="csX4" fmla="*/ 2247900 w 2280285"/>
                                  <a:gd name="csY4" fmla="*/ 1398270 h 1981200"/>
                                  <a:gd name="csX5" fmla="*/ 2280285 w 2280285"/>
                                  <a:gd name="csY5" fmla="*/ 1533525 h 1981200"/>
                                  <a:gd name="csX6" fmla="*/ 2162175 w 2280285"/>
                                  <a:gd name="csY6" fmla="*/ 1664970 h 1981200"/>
                                  <a:gd name="csX7" fmla="*/ 2171700 w 2280285"/>
                                  <a:gd name="csY7" fmla="*/ 1764030 h 1981200"/>
                                  <a:gd name="csX8" fmla="*/ 2055495 w 2280285"/>
                                  <a:gd name="csY8" fmla="*/ 1800225 h 1981200"/>
                                  <a:gd name="csX9" fmla="*/ 1845945 w 2280285"/>
                                  <a:gd name="csY9" fmla="*/ 1611630 h 1981200"/>
                                  <a:gd name="csX10" fmla="*/ 1335405 w 2280285"/>
                                  <a:gd name="csY10" fmla="*/ 1691640 h 1981200"/>
                                  <a:gd name="csX11" fmla="*/ 1373505 w 2280285"/>
                                  <a:gd name="csY11" fmla="*/ 1821180 h 1981200"/>
                                  <a:gd name="csX12" fmla="*/ 784860 w 2280285"/>
                                  <a:gd name="csY12" fmla="*/ 1927860 h 1981200"/>
                                  <a:gd name="csX13" fmla="*/ 342900 w 2280285"/>
                                  <a:gd name="csY13" fmla="*/ 1981200 h 1981200"/>
                                  <a:gd name="csX14" fmla="*/ 0 w 2280285"/>
                                  <a:gd name="csY14" fmla="*/ 76200 h 1981200"/>
                                  <a:gd name="csX0" fmla="*/ 0 w 2280285"/>
                                  <a:gd name="csY0" fmla="*/ 76200 h 1981200"/>
                                  <a:gd name="csX1" fmla="*/ 1836420 w 2280285"/>
                                  <a:gd name="csY1" fmla="*/ 0 h 1981200"/>
                                  <a:gd name="csX2" fmla="*/ 2015490 w 2280285"/>
                                  <a:gd name="csY2" fmla="*/ 1064895 h 1981200"/>
                                  <a:gd name="csX3" fmla="*/ 2114550 w 2280285"/>
                                  <a:gd name="csY3" fmla="*/ 1371600 h 1981200"/>
                                  <a:gd name="csX4" fmla="*/ 2247900 w 2280285"/>
                                  <a:gd name="csY4" fmla="*/ 1398270 h 1981200"/>
                                  <a:gd name="csX5" fmla="*/ 2280285 w 2280285"/>
                                  <a:gd name="csY5" fmla="*/ 1533525 h 1981200"/>
                                  <a:gd name="csX6" fmla="*/ 2162175 w 2280285"/>
                                  <a:gd name="csY6" fmla="*/ 1664970 h 1981200"/>
                                  <a:gd name="csX7" fmla="*/ 2171700 w 2280285"/>
                                  <a:gd name="csY7" fmla="*/ 1764030 h 1981200"/>
                                  <a:gd name="csX8" fmla="*/ 2055495 w 2280285"/>
                                  <a:gd name="csY8" fmla="*/ 1781175 h 1981200"/>
                                  <a:gd name="csX9" fmla="*/ 1845945 w 2280285"/>
                                  <a:gd name="csY9" fmla="*/ 1611630 h 1981200"/>
                                  <a:gd name="csX10" fmla="*/ 1335405 w 2280285"/>
                                  <a:gd name="csY10" fmla="*/ 1691640 h 1981200"/>
                                  <a:gd name="csX11" fmla="*/ 1373505 w 2280285"/>
                                  <a:gd name="csY11" fmla="*/ 1821180 h 1981200"/>
                                  <a:gd name="csX12" fmla="*/ 784860 w 2280285"/>
                                  <a:gd name="csY12" fmla="*/ 1927860 h 1981200"/>
                                  <a:gd name="csX13" fmla="*/ 342900 w 2280285"/>
                                  <a:gd name="csY13" fmla="*/ 1981200 h 1981200"/>
                                  <a:gd name="csX14" fmla="*/ 0 w 2280285"/>
                                  <a:gd name="csY14" fmla="*/ 76200 h 1981200"/>
                                  <a:gd name="csX0" fmla="*/ 0 w 2280285"/>
                                  <a:gd name="csY0" fmla="*/ 76200 h 1981200"/>
                                  <a:gd name="csX1" fmla="*/ 1836420 w 2280285"/>
                                  <a:gd name="csY1" fmla="*/ 0 h 1981200"/>
                                  <a:gd name="csX2" fmla="*/ 2015490 w 2280285"/>
                                  <a:gd name="csY2" fmla="*/ 1064895 h 1981200"/>
                                  <a:gd name="csX3" fmla="*/ 2114550 w 2280285"/>
                                  <a:gd name="csY3" fmla="*/ 1371600 h 1981200"/>
                                  <a:gd name="csX4" fmla="*/ 2247900 w 2280285"/>
                                  <a:gd name="csY4" fmla="*/ 1398270 h 1981200"/>
                                  <a:gd name="csX5" fmla="*/ 2280285 w 2280285"/>
                                  <a:gd name="csY5" fmla="*/ 1533525 h 1981200"/>
                                  <a:gd name="csX6" fmla="*/ 2162175 w 2280285"/>
                                  <a:gd name="csY6" fmla="*/ 1664970 h 1981200"/>
                                  <a:gd name="csX7" fmla="*/ 2171700 w 2280285"/>
                                  <a:gd name="csY7" fmla="*/ 1764030 h 1981200"/>
                                  <a:gd name="csX8" fmla="*/ 2055495 w 2280285"/>
                                  <a:gd name="csY8" fmla="*/ 1781175 h 1981200"/>
                                  <a:gd name="csX9" fmla="*/ 1845945 w 2280285"/>
                                  <a:gd name="csY9" fmla="*/ 1611630 h 1981200"/>
                                  <a:gd name="csX10" fmla="*/ 1335405 w 2280285"/>
                                  <a:gd name="csY10" fmla="*/ 1691640 h 1981200"/>
                                  <a:gd name="csX11" fmla="*/ 784860 w 2280285"/>
                                  <a:gd name="csY11" fmla="*/ 1927860 h 1981200"/>
                                  <a:gd name="csX12" fmla="*/ 342900 w 2280285"/>
                                  <a:gd name="csY12" fmla="*/ 1981200 h 1981200"/>
                                  <a:gd name="csX13" fmla="*/ 0 w 2280285"/>
                                  <a:gd name="csY13" fmla="*/ 76200 h 1981200"/>
                                  <a:gd name="csX0" fmla="*/ 0 w 2280285"/>
                                  <a:gd name="csY0" fmla="*/ 76200 h 1981200"/>
                                  <a:gd name="csX1" fmla="*/ 1836420 w 2280285"/>
                                  <a:gd name="csY1" fmla="*/ 0 h 1981200"/>
                                  <a:gd name="csX2" fmla="*/ 2015490 w 2280285"/>
                                  <a:gd name="csY2" fmla="*/ 1064895 h 1981200"/>
                                  <a:gd name="csX3" fmla="*/ 2114550 w 2280285"/>
                                  <a:gd name="csY3" fmla="*/ 1371600 h 1981200"/>
                                  <a:gd name="csX4" fmla="*/ 2247900 w 2280285"/>
                                  <a:gd name="csY4" fmla="*/ 1398270 h 1981200"/>
                                  <a:gd name="csX5" fmla="*/ 2280285 w 2280285"/>
                                  <a:gd name="csY5" fmla="*/ 1533525 h 1981200"/>
                                  <a:gd name="csX6" fmla="*/ 2162175 w 2280285"/>
                                  <a:gd name="csY6" fmla="*/ 1664970 h 1981200"/>
                                  <a:gd name="csX7" fmla="*/ 2171700 w 2280285"/>
                                  <a:gd name="csY7" fmla="*/ 1764030 h 1981200"/>
                                  <a:gd name="csX8" fmla="*/ 2055495 w 2280285"/>
                                  <a:gd name="csY8" fmla="*/ 1781175 h 1981200"/>
                                  <a:gd name="csX9" fmla="*/ 1845945 w 2280285"/>
                                  <a:gd name="csY9" fmla="*/ 1611630 h 1981200"/>
                                  <a:gd name="csX10" fmla="*/ 1335405 w 2280285"/>
                                  <a:gd name="csY10" fmla="*/ 1691640 h 1981200"/>
                                  <a:gd name="csX11" fmla="*/ 342900 w 2280285"/>
                                  <a:gd name="csY11" fmla="*/ 1981200 h 1981200"/>
                                  <a:gd name="csX12" fmla="*/ 0 w 2280285"/>
                                  <a:gd name="csY12" fmla="*/ 76200 h 1981200"/>
                                  <a:gd name="csX0" fmla="*/ 0 w 2280285"/>
                                  <a:gd name="csY0" fmla="*/ 76200 h 1809750"/>
                                  <a:gd name="csX1" fmla="*/ 1836420 w 2280285"/>
                                  <a:gd name="csY1" fmla="*/ 0 h 1809750"/>
                                  <a:gd name="csX2" fmla="*/ 2015490 w 2280285"/>
                                  <a:gd name="csY2" fmla="*/ 1064895 h 1809750"/>
                                  <a:gd name="csX3" fmla="*/ 2114550 w 2280285"/>
                                  <a:gd name="csY3" fmla="*/ 1371600 h 1809750"/>
                                  <a:gd name="csX4" fmla="*/ 2247900 w 2280285"/>
                                  <a:gd name="csY4" fmla="*/ 1398270 h 1809750"/>
                                  <a:gd name="csX5" fmla="*/ 2280285 w 2280285"/>
                                  <a:gd name="csY5" fmla="*/ 1533525 h 1809750"/>
                                  <a:gd name="csX6" fmla="*/ 2162175 w 2280285"/>
                                  <a:gd name="csY6" fmla="*/ 1664970 h 1809750"/>
                                  <a:gd name="csX7" fmla="*/ 2171700 w 2280285"/>
                                  <a:gd name="csY7" fmla="*/ 1764030 h 1809750"/>
                                  <a:gd name="csX8" fmla="*/ 2055495 w 2280285"/>
                                  <a:gd name="csY8" fmla="*/ 1781175 h 1809750"/>
                                  <a:gd name="csX9" fmla="*/ 1845945 w 2280285"/>
                                  <a:gd name="csY9" fmla="*/ 1611630 h 1809750"/>
                                  <a:gd name="csX10" fmla="*/ 1335405 w 2280285"/>
                                  <a:gd name="csY10" fmla="*/ 1691640 h 1809750"/>
                                  <a:gd name="csX11" fmla="*/ 323850 w 2280285"/>
                                  <a:gd name="csY11" fmla="*/ 1809750 h 1809750"/>
                                  <a:gd name="csX12" fmla="*/ 0 w 2280285"/>
                                  <a:gd name="csY12" fmla="*/ 76200 h 1809750"/>
                                  <a:gd name="csX0" fmla="*/ 0 w 2280285"/>
                                  <a:gd name="csY0" fmla="*/ 76200 h 1809750"/>
                                  <a:gd name="csX1" fmla="*/ 1836420 w 2280285"/>
                                  <a:gd name="csY1" fmla="*/ 0 h 1809750"/>
                                  <a:gd name="csX2" fmla="*/ 2015490 w 2280285"/>
                                  <a:gd name="csY2" fmla="*/ 1064895 h 1809750"/>
                                  <a:gd name="csX3" fmla="*/ 2114550 w 2280285"/>
                                  <a:gd name="csY3" fmla="*/ 1371600 h 1809750"/>
                                  <a:gd name="csX4" fmla="*/ 2247900 w 2280285"/>
                                  <a:gd name="csY4" fmla="*/ 1398270 h 1809750"/>
                                  <a:gd name="csX5" fmla="*/ 2280285 w 2280285"/>
                                  <a:gd name="csY5" fmla="*/ 1533525 h 1809750"/>
                                  <a:gd name="csX6" fmla="*/ 2162175 w 2280285"/>
                                  <a:gd name="csY6" fmla="*/ 1664970 h 1809750"/>
                                  <a:gd name="csX7" fmla="*/ 2171700 w 2280285"/>
                                  <a:gd name="csY7" fmla="*/ 1764030 h 1809750"/>
                                  <a:gd name="csX8" fmla="*/ 2055495 w 2280285"/>
                                  <a:gd name="csY8" fmla="*/ 1781175 h 1809750"/>
                                  <a:gd name="csX9" fmla="*/ 1845945 w 2280285"/>
                                  <a:gd name="csY9" fmla="*/ 1611630 h 1809750"/>
                                  <a:gd name="csX10" fmla="*/ 1335405 w 2280285"/>
                                  <a:gd name="csY10" fmla="*/ 1691640 h 1809750"/>
                                  <a:gd name="csX11" fmla="*/ 323850 w 2280285"/>
                                  <a:gd name="csY11" fmla="*/ 1809750 h 1809750"/>
                                  <a:gd name="csX12" fmla="*/ 0 w 2280285"/>
                                  <a:gd name="csY12" fmla="*/ 76200 h 1809750"/>
                                  <a:gd name="csX0" fmla="*/ 0 w 2280285"/>
                                  <a:gd name="csY0" fmla="*/ 76200 h 1809750"/>
                                  <a:gd name="csX1" fmla="*/ 1836420 w 2280285"/>
                                  <a:gd name="csY1" fmla="*/ 0 h 1809750"/>
                                  <a:gd name="csX2" fmla="*/ 2015490 w 2280285"/>
                                  <a:gd name="csY2" fmla="*/ 1064895 h 1809750"/>
                                  <a:gd name="csX3" fmla="*/ 2114550 w 2280285"/>
                                  <a:gd name="csY3" fmla="*/ 1371600 h 1809750"/>
                                  <a:gd name="csX4" fmla="*/ 2247900 w 2280285"/>
                                  <a:gd name="csY4" fmla="*/ 1398270 h 1809750"/>
                                  <a:gd name="csX5" fmla="*/ 2280285 w 2280285"/>
                                  <a:gd name="csY5" fmla="*/ 1533525 h 1809750"/>
                                  <a:gd name="csX6" fmla="*/ 2162175 w 2280285"/>
                                  <a:gd name="csY6" fmla="*/ 1664970 h 1809750"/>
                                  <a:gd name="csX7" fmla="*/ 2171700 w 2280285"/>
                                  <a:gd name="csY7" fmla="*/ 1764030 h 1809750"/>
                                  <a:gd name="csX8" fmla="*/ 2055495 w 2280285"/>
                                  <a:gd name="csY8" fmla="*/ 1781175 h 1809750"/>
                                  <a:gd name="csX9" fmla="*/ 1845945 w 2280285"/>
                                  <a:gd name="csY9" fmla="*/ 1611630 h 1809750"/>
                                  <a:gd name="csX10" fmla="*/ 1335405 w 2280285"/>
                                  <a:gd name="csY10" fmla="*/ 1691640 h 1809750"/>
                                  <a:gd name="csX11" fmla="*/ 323850 w 2280285"/>
                                  <a:gd name="csY11" fmla="*/ 1809750 h 1809750"/>
                                  <a:gd name="csX12" fmla="*/ 0 w 2280285"/>
                                  <a:gd name="csY12" fmla="*/ 76200 h 1809750"/>
                                  <a:gd name="csX0" fmla="*/ 0 w 2280285"/>
                                  <a:gd name="csY0" fmla="*/ 76200 h 1809750"/>
                                  <a:gd name="csX1" fmla="*/ 1836420 w 2280285"/>
                                  <a:gd name="csY1" fmla="*/ 0 h 1809750"/>
                                  <a:gd name="csX2" fmla="*/ 2015490 w 2280285"/>
                                  <a:gd name="csY2" fmla="*/ 1064895 h 1809750"/>
                                  <a:gd name="csX3" fmla="*/ 2114550 w 2280285"/>
                                  <a:gd name="csY3" fmla="*/ 1371600 h 1809750"/>
                                  <a:gd name="csX4" fmla="*/ 2247900 w 2280285"/>
                                  <a:gd name="csY4" fmla="*/ 1398270 h 1809750"/>
                                  <a:gd name="csX5" fmla="*/ 2280285 w 2280285"/>
                                  <a:gd name="csY5" fmla="*/ 1533525 h 1809750"/>
                                  <a:gd name="csX6" fmla="*/ 2162175 w 2280285"/>
                                  <a:gd name="csY6" fmla="*/ 1664970 h 1809750"/>
                                  <a:gd name="csX7" fmla="*/ 2171700 w 2280285"/>
                                  <a:gd name="csY7" fmla="*/ 1764030 h 1809750"/>
                                  <a:gd name="csX8" fmla="*/ 2055495 w 2280285"/>
                                  <a:gd name="csY8" fmla="*/ 1781175 h 1809750"/>
                                  <a:gd name="csX9" fmla="*/ 1817370 w 2280285"/>
                                  <a:gd name="csY9" fmla="*/ 1583055 h 1809750"/>
                                  <a:gd name="csX10" fmla="*/ 1335405 w 2280285"/>
                                  <a:gd name="csY10" fmla="*/ 1691640 h 1809750"/>
                                  <a:gd name="csX11" fmla="*/ 323850 w 2280285"/>
                                  <a:gd name="csY11" fmla="*/ 1809750 h 1809750"/>
                                  <a:gd name="csX12" fmla="*/ 0 w 2280285"/>
                                  <a:gd name="csY12" fmla="*/ 76200 h 1809750"/>
                                  <a:gd name="csX0" fmla="*/ 0 w 2280285"/>
                                  <a:gd name="csY0" fmla="*/ 76200 h 1809750"/>
                                  <a:gd name="csX1" fmla="*/ 1836420 w 2280285"/>
                                  <a:gd name="csY1" fmla="*/ 0 h 1809750"/>
                                  <a:gd name="csX2" fmla="*/ 2015490 w 2280285"/>
                                  <a:gd name="csY2" fmla="*/ 1064895 h 1809750"/>
                                  <a:gd name="csX3" fmla="*/ 2114550 w 2280285"/>
                                  <a:gd name="csY3" fmla="*/ 1371600 h 1809750"/>
                                  <a:gd name="csX4" fmla="*/ 2247900 w 2280285"/>
                                  <a:gd name="csY4" fmla="*/ 1398270 h 1809750"/>
                                  <a:gd name="csX5" fmla="*/ 2280285 w 2280285"/>
                                  <a:gd name="csY5" fmla="*/ 1533525 h 1809750"/>
                                  <a:gd name="csX6" fmla="*/ 2162175 w 2280285"/>
                                  <a:gd name="csY6" fmla="*/ 1664970 h 1809750"/>
                                  <a:gd name="csX7" fmla="*/ 2171700 w 2280285"/>
                                  <a:gd name="csY7" fmla="*/ 1764030 h 1809750"/>
                                  <a:gd name="csX8" fmla="*/ 2055495 w 2280285"/>
                                  <a:gd name="csY8" fmla="*/ 1781175 h 1809750"/>
                                  <a:gd name="csX9" fmla="*/ 1817370 w 2280285"/>
                                  <a:gd name="csY9" fmla="*/ 1583055 h 1809750"/>
                                  <a:gd name="csX10" fmla="*/ 1335405 w 2280285"/>
                                  <a:gd name="csY10" fmla="*/ 1691640 h 1809750"/>
                                  <a:gd name="csX11" fmla="*/ 323850 w 2280285"/>
                                  <a:gd name="csY11" fmla="*/ 1809750 h 1809750"/>
                                  <a:gd name="csX12" fmla="*/ 0 w 2280285"/>
                                  <a:gd name="csY12" fmla="*/ 76200 h 1809750"/>
                                  <a:gd name="csX0" fmla="*/ 0 w 2280285"/>
                                  <a:gd name="csY0" fmla="*/ 76200 h 1809750"/>
                                  <a:gd name="csX1" fmla="*/ 1836420 w 2280285"/>
                                  <a:gd name="csY1" fmla="*/ 0 h 1809750"/>
                                  <a:gd name="csX2" fmla="*/ 2015490 w 2280285"/>
                                  <a:gd name="csY2" fmla="*/ 1064895 h 1809750"/>
                                  <a:gd name="csX3" fmla="*/ 2114550 w 2280285"/>
                                  <a:gd name="csY3" fmla="*/ 1371600 h 1809750"/>
                                  <a:gd name="csX4" fmla="*/ 2247900 w 2280285"/>
                                  <a:gd name="csY4" fmla="*/ 1398270 h 1809750"/>
                                  <a:gd name="csX5" fmla="*/ 2280285 w 2280285"/>
                                  <a:gd name="csY5" fmla="*/ 1533525 h 1809750"/>
                                  <a:gd name="csX6" fmla="*/ 2162175 w 2280285"/>
                                  <a:gd name="csY6" fmla="*/ 1664970 h 1809750"/>
                                  <a:gd name="csX7" fmla="*/ 2171700 w 2280285"/>
                                  <a:gd name="csY7" fmla="*/ 1764030 h 1809750"/>
                                  <a:gd name="csX8" fmla="*/ 2055495 w 2280285"/>
                                  <a:gd name="csY8" fmla="*/ 1781175 h 1809750"/>
                                  <a:gd name="csX9" fmla="*/ 1817370 w 2280285"/>
                                  <a:gd name="csY9" fmla="*/ 1583055 h 1809750"/>
                                  <a:gd name="csX10" fmla="*/ 1335405 w 2280285"/>
                                  <a:gd name="csY10" fmla="*/ 1691640 h 1809750"/>
                                  <a:gd name="csX11" fmla="*/ 323850 w 2280285"/>
                                  <a:gd name="csY11" fmla="*/ 1809750 h 1809750"/>
                                  <a:gd name="csX12" fmla="*/ 0 w 2280285"/>
                                  <a:gd name="csY12" fmla="*/ 76200 h 1809750"/>
                                  <a:gd name="csX0" fmla="*/ 0 w 2280285"/>
                                  <a:gd name="csY0" fmla="*/ 76200 h 1809750"/>
                                  <a:gd name="csX1" fmla="*/ 1836420 w 2280285"/>
                                  <a:gd name="csY1" fmla="*/ 0 h 1809750"/>
                                  <a:gd name="csX2" fmla="*/ 2015490 w 2280285"/>
                                  <a:gd name="csY2" fmla="*/ 1064895 h 1809750"/>
                                  <a:gd name="csX3" fmla="*/ 2114550 w 2280285"/>
                                  <a:gd name="csY3" fmla="*/ 1371600 h 1809750"/>
                                  <a:gd name="csX4" fmla="*/ 2247900 w 2280285"/>
                                  <a:gd name="csY4" fmla="*/ 1398270 h 1809750"/>
                                  <a:gd name="csX5" fmla="*/ 2280285 w 2280285"/>
                                  <a:gd name="csY5" fmla="*/ 1533525 h 1809750"/>
                                  <a:gd name="csX6" fmla="*/ 2162175 w 2280285"/>
                                  <a:gd name="csY6" fmla="*/ 1664970 h 1809750"/>
                                  <a:gd name="csX7" fmla="*/ 2171700 w 2280285"/>
                                  <a:gd name="csY7" fmla="*/ 1764030 h 1809750"/>
                                  <a:gd name="csX8" fmla="*/ 2055495 w 2280285"/>
                                  <a:gd name="csY8" fmla="*/ 1781175 h 1809750"/>
                                  <a:gd name="csX9" fmla="*/ 1817370 w 2280285"/>
                                  <a:gd name="csY9" fmla="*/ 1583055 h 1809750"/>
                                  <a:gd name="csX10" fmla="*/ 1335405 w 2280285"/>
                                  <a:gd name="csY10" fmla="*/ 1691640 h 1809750"/>
                                  <a:gd name="csX11" fmla="*/ 323850 w 2280285"/>
                                  <a:gd name="csY11" fmla="*/ 1809750 h 1809750"/>
                                  <a:gd name="csX12" fmla="*/ 0 w 2280285"/>
                                  <a:gd name="csY12" fmla="*/ 76200 h 1809750"/>
                                </a:gd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2280285" h="1809750">
                                    <a:moveTo>
                                      <a:pt x="0" y="76200"/>
                                    </a:moveTo>
                                    <a:lnTo>
                                      <a:pt x="1836420" y="0"/>
                                    </a:lnTo>
                                    <a:lnTo>
                                      <a:pt x="2015490" y="1064895"/>
                                    </a:lnTo>
                                    <a:lnTo>
                                      <a:pt x="2114550" y="1371600"/>
                                    </a:lnTo>
                                    <a:lnTo>
                                      <a:pt x="2247900" y="1398270"/>
                                    </a:lnTo>
                                    <a:lnTo>
                                      <a:pt x="2280285" y="1533525"/>
                                    </a:lnTo>
                                    <a:lnTo>
                                      <a:pt x="2162175" y="1664970"/>
                                    </a:lnTo>
                                    <a:lnTo>
                                      <a:pt x="2171700" y="1764030"/>
                                    </a:lnTo>
                                    <a:lnTo>
                                      <a:pt x="2055495" y="1781175"/>
                                    </a:lnTo>
                                    <a:cubicBezTo>
                                      <a:pt x="1991995" y="1740535"/>
                                      <a:pt x="1908810" y="1597977"/>
                                      <a:pt x="1817370" y="1583055"/>
                                    </a:cubicBezTo>
                                    <a:cubicBezTo>
                                      <a:pt x="1725930" y="1568133"/>
                                      <a:pt x="1515110" y="1642745"/>
                                      <a:pt x="1335405" y="1691640"/>
                                    </a:cubicBezTo>
                                    <a:cubicBezTo>
                                      <a:pt x="998220" y="1731010"/>
                                      <a:pt x="899160" y="1779905"/>
                                      <a:pt x="323850" y="1809750"/>
                                    </a:cubicBezTo>
                                    <a:lnTo>
                                      <a:pt x="0" y="76200"/>
                                    </a:lnTo>
                                    <a:close/>
                                  </a:path>
                                </a:pathLst>
                              </a:custGeom>
                              <a:noFill/>
                              <a:ln w="38100">
                                <a:solidFill>
                                  <a:srgbClr val="EE0000"/>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3" o:spid="_x0000_s1026" style="position:absolute;width:179.55pt;height:142.5pt;z-index:1;mso-wrap-distance-left:9pt;mso-wrap-distance-top:0pt;mso-wrap-distance-right:9pt;mso-wrap-distance-bottom:0pt;margin-left:93.9pt;margin-top:69.8pt;mso-position-horizontal:absolute;mso-position-horizontal-relative:text;mso-position-vertical:absolute;mso-position-vertical-relative:text;v-text-anchor:middle" o:allowincell="t" filled="f" strokecolor="#EE0000" strokeweight="3pt" stroked="t" coordsize="3591,2850" path="m0,76200l1836420,,2015490,1064895,2114550,1371600,2247900,1398270,2280285,1533525,2162175,1664970,2171700,1764030,2055495,1781175,c1991995,1740535,1908810,1597977,1817370,1583055,1725930,1568133,1515110,1642745,1335405,1691640,998220,1731010,899160,1779905,323850,1809750,l,76200,xe">
                      <v:textbox inset="3mm,1mm,3mm,1mm">
                        <w:txbxContent>
                          <w:p/>
                        </w:txbxContent>
                      </v:textbox>
                      <v:stroke dashstyle="shortdash"/>
                    </v:shape>
                  </w:pict>
                </mc:Fallback>
              </mc:AlternateContent>
            </w:r>
            <w:r>
              <w:rPr>
                <w:rFonts w:ascii="Franklin Gothic Demi" w:hAnsi="Franklin Gothic Demi"/>
                <w:noProof w:val="1"/>
              </w:rPr>
              <w:drawing>
                <wp:inline xmlns:wp="http://schemas.openxmlformats.org/drawingml/2006/wordprocessingDrawing" distT="0" distB="0" distL="0" distR="0">
                  <wp:extent cx="4248150" cy="3600450"/>
                  <wp:effectExtent l="0" t="0" r="0" b="0"/>
                  <wp:docPr id="111465614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656146" name="Picture 2"/>
                          <pic:cNvPicPr/>
                        </pic:nvPicPr>
                        <pic:blipFill dpi="0">
                          <a:blip xmlns:r="http://schemas.openxmlformats.org/officeDocument/2006/relationships" r:embed="Relimage1"/>
                          <a:srcRect/>
                          <a:stretch>
                            <a:fillRect/>
                          </a:stretch>
                        </pic:blipFill>
                        <pic:spPr>
                          <a:xfrm>
                            <a:off x="0" y="0"/>
                            <a:ext cx="4248150" cy="3600450"/>
                          </a:xfrm>
                          <a:prstGeom prst="rect"/>
                        </pic:spPr>
                      </pic:pic>
                    </a:graphicData>
                  </a:graphic>
                </wp:inline>
              </w:drawing>
            </w:r>
          </w:p>
        </w:tc>
      </w:tr>
      <w:tr>
        <w:tc>
          <w:tcPr>
            <w:tcW w:w="9628" w:type="dxa"/>
          </w:tcPr>
          <w:p>
            <w:pPr>
              <w:spacing w:before="240" w:after="0" w:beforeAutospacing="0" w:afterAutospacing="0"/>
              <w:rPr>
                <w:rFonts w:ascii="Franklin Gothic Demi" w:hAnsi="Franklin Gothic Demi"/>
                <w:sz w:val="32"/>
                <w:szCs w:val="32"/>
              </w:rPr>
            </w:pPr>
            <w:r>
              <w:rPr>
                <w:rFonts w:ascii="Franklin Gothic Demi" w:hAnsi="Franklin Gothic Demi"/>
                <w:sz w:val="32"/>
                <w:szCs w:val="32"/>
              </w:rPr>
              <w:t>Detaljplan för Lindeshyttan 5:6 m.fl.</w:t>
            </w:r>
          </w:p>
        </w:tc>
      </w:tr>
      <w:tr>
        <w:tc>
          <w:tcPr>
            <w:tcW w:w="9628" w:type="dxa"/>
          </w:tcPr>
          <w:p>
            <w:pPr>
              <w:spacing w:after="0" w:beforeAutospacing="0" w:afterAutospacing="0"/>
              <w:rPr>
                <w:b w:val="1"/>
                <w:bCs w:val="1"/>
              </w:rPr>
            </w:pPr>
            <w:r>
              <w:rPr>
                <w:b w:val="1"/>
                <w:bCs w:val="1"/>
              </w:rPr>
              <w:t>Lindesberg</w:t>
            </w:r>
          </w:p>
        </w:tc>
      </w:tr>
      <w:tr>
        <w:tc>
          <w:tcPr>
            <w:tcW w:w="9628" w:type="dxa"/>
          </w:tcPr>
          <w:p>
            <w:r>
              <w:t>Lindesbergs kommun, Örebro län</w:t>
            </w:r>
          </w:p>
        </w:tc>
      </w:tr>
    </w:tbl>
    <w:tbl>
      <w:tblPr>
        <w:tblStyle w:val="T2"/>
        <w:tblW w:w="0" w:type="auto"/>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ook w:val="04A0"/>
      </w:tblPr>
      <w:tblGrid/>
      <w:tr>
        <w:tc>
          <w:tcPr>
            <w:tcW w:w="1780" w:type="dxa"/>
          </w:tcPr>
          <w:p>
            <w:pPr>
              <w:spacing w:after="0" w:beforeAutospacing="0" w:afterAutospacing="0"/>
            </w:pPr>
            <w:r>
              <w:t>Samrådstid</w:t>
            </w:r>
          </w:p>
        </w:tc>
        <w:tc>
          <w:tcPr>
            <w:tcW w:w="2887" w:type="dxa"/>
          </w:tcPr>
          <w:p>
            <w:pPr>
              <w:spacing w:after="0" w:beforeAutospacing="0" w:afterAutospacing="0"/>
            </w:pPr>
            <w:r>
              <w:t>2025-12-17-2026-01-18</w:t>
            </w:r>
          </w:p>
        </w:tc>
        <w:tc>
          <w:tcPr>
            <w:tcW w:w="1404" w:type="dxa"/>
          </w:tcPr>
          <w:p>
            <w:pPr>
              <w:spacing w:after="0" w:beforeAutospacing="0" w:afterAutospacing="0"/>
            </w:pPr>
            <w:r>
              <w:t>Antagen av</w:t>
            </w:r>
          </w:p>
        </w:tc>
        <w:tc>
          <w:tcPr>
            <w:tcW w:w="3567" w:type="dxa"/>
          </w:tcPr>
          <w:p>
            <w:pPr>
              <w:spacing w:after="0" w:beforeAutospacing="0" w:afterAutospacing="0"/>
            </w:pPr>
            <w:r>
              <w:t>XX, 202X-XX-XX</w:t>
            </w:r>
          </w:p>
        </w:tc>
      </w:tr>
      <w:tr>
        <w:tc>
          <w:tcPr>
            <w:tcW w:w="1780" w:type="dxa"/>
          </w:tcPr>
          <w:p>
            <w:r>
              <w:t>Granskningstid</w:t>
            </w:r>
          </w:p>
        </w:tc>
        <w:tc>
          <w:tcPr>
            <w:tcW w:w="2887" w:type="dxa"/>
          </w:tcPr>
          <w:p>
            <w:r>
              <w:t>2026-04-07-2026-04-29</w:t>
            </w:r>
          </w:p>
        </w:tc>
        <w:tc>
          <w:tcPr>
            <w:tcW w:w="1404" w:type="dxa"/>
          </w:tcPr>
          <w:p>
            <w:r>
              <w:t>Laga kraft</w:t>
            </w:r>
          </w:p>
        </w:tc>
        <w:tc>
          <w:tcPr>
            <w:tcW w:w="3567" w:type="dxa"/>
          </w:tcPr>
          <w:p>
            <w:r>
              <w:t>202X-XX-XX</w:t>
            </w:r>
          </w:p>
        </w:tc>
      </w:tr>
      <w:tr>
        <w:tc>
          <w:tcPr>
            <w:tcW w:w="9638" w:type="dxa"/>
            <w:gridSpan w:val="4"/>
          </w:tcPr>
          <w:p>
            <w:r>
              <w:t>Utökat förfarande enligt Plan- och bygglagen (SFS 2010:900)</w:t>
            </w:r>
          </w:p>
        </w:tc>
      </w:tr>
    </w:tbl>
    <w:p>
      <w:pPr>
        <w:rPr>
          <w:rFonts w:cstheme="minorBidi" w:eastAsiaTheme="minorHAnsi"/>
          <w:b w:val="1"/>
          <w:bCs w:val="1"/>
          <w:szCs w:val="24"/>
          <w:lang w:eastAsia="en-US"/>
        </w:rPr>
        <w:sectPr>
          <w:headerReference xmlns:r="http://schemas.openxmlformats.org/officeDocument/2006/relationships" w:type="first" r:id="RelHdr1"/>
          <w:footerReference xmlns:r="http://schemas.openxmlformats.org/officeDocument/2006/relationships" w:type="first" r:id="RelFtr1"/>
          <w:footerReference xmlns:r="http://schemas.openxmlformats.org/officeDocument/2006/relationships" w:type="default" r:id="RelFtr2"/>
          <w:footnotePr/>
          <w:endnotePr/>
          <w:type w:val="nextPage"/>
          <w:pgSz w:w="11906" w:h="16838" w:code="0"/>
          <w:pgMar w:left="1134" w:right="1134" w:top="2126" w:bottom="1418" w:header="709" w:footer="223" w:gutter="0"/>
          <w:titlePg w:val="1"/>
        </w:sectPr>
      </w:pPr>
    </w:p>
    <w:p>
      <w:pPr>
        <w:spacing w:after="120" w:beforeAutospacing="0" w:afterAutospacing="0"/>
        <w:rPr>
          <w:rFonts w:ascii="Franklin Gothic Demi" w:hAnsi="Franklin Gothic Demi" w:cs="Arial" w:eastAsia="Arial Unicode MS"/>
          <w:sz w:val="28"/>
          <w:szCs w:val="28"/>
        </w:rPr>
      </w:pPr>
      <w:r>
        <w:rPr>
          <w:rFonts w:ascii="Franklin Gothic Demi" w:hAnsi="Franklin Gothic Demi" w:cs="Arial" w:eastAsia="Arial Unicode MS"/>
          <w:sz w:val="28"/>
          <w:szCs w:val="28"/>
        </w:rPr>
        <w:t>Innehållsförteckning</w:t>
      </w:r>
    </w:p>
    <w:p>
      <w:pPr>
        <w:pStyle w:val="P8"/>
        <w:rPr>
          <w:rFonts w:asciiTheme="minorHAnsi" w:hAnsiTheme="minorHAnsi" w:cstheme="minorBidi" w:eastAsiaTheme="minorEastAsia"/>
          <w:noProof w:val="1"/>
          <w:sz w:val="24"/>
          <w:szCs w:val="24"/>
          <w:kern w:val="2"/>
        </w:rPr>
      </w:pPr>
      <w:r>
        <w:rPr>
          <w:rFonts w:cs="Arial" w:eastAsia="Arial Unicode MS"/>
          <w:sz w:val="24"/>
          <w:szCs w:val="24"/>
        </w:rPr>
        <w:fldChar w:fldCharType="begin"/>
      </w:r>
      <w:r>
        <w:rPr>
          <w:rFonts w:cs="Arial" w:eastAsia="Arial Unicode MS"/>
          <w:sz w:val="24"/>
          <w:szCs w:val="24"/>
        </w:rPr>
        <w:instrText xml:space="preserve"> TOC \o "1-1" \h \z \u </w:instrText>
      </w:r>
      <w:r>
        <w:rPr>
          <w:rFonts w:cs="Arial" w:eastAsia="Arial Unicode MS"/>
          <w:sz w:val="24"/>
          <w:szCs w:val="24"/>
        </w:rPr>
        <w:fldChar w:fldCharType="separate"/>
      </w:r>
      <w:hyperlink w:anchor="_Toc230298692">
        <w:r>
          <w:rPr>
            <w:rStyle w:val="C2"/>
            <w:noProof w:val="1"/>
          </w:rPr>
          <w:t>1.</w:t>
        </w:r>
        <w:r>
          <w:rPr>
            <w:rFonts w:asciiTheme="minorHAnsi" w:hAnsiTheme="minorHAnsi" w:cstheme="minorBidi" w:eastAsiaTheme="minorEastAsia"/>
            <w:noProof w:val="1"/>
            <w:sz w:val="24"/>
            <w:szCs w:val="24"/>
            <w:kern w:val="2"/>
          </w:rPr>
          <w:tab/>
        </w:r>
        <w:r>
          <w:rPr>
            <w:rStyle w:val="C2"/>
            <w:noProof w:val="1"/>
          </w:rPr>
          <w:t>Vad är en detaljplan</w:t>
        </w:r>
        <w:r>
          <w:rPr>
            <w:noProof w:val="1"/>
          </w:rPr>
          <w:tab/>
        </w:r>
        <w:r>
          <w:rPr>
            <w:noProof w:val="1"/>
          </w:rPr>
          <w:fldChar w:fldCharType="begin"/>
        </w:r>
        <w:r>
          <w:rPr>
            <w:noProof w:val="1"/>
          </w:rPr>
          <w:instrText xml:space="preserve"> PAGEREF _Toc230298692 \h </w:instrText>
        </w:r>
        <w:r>
          <w:rPr>
            <w:noProof w:val="1"/>
          </w:rPr>
          <w:fldChar w:fldCharType="separate"/>
        </w:r>
        <w:r>
          <w:rPr>
            <w:noProof w:val="1"/>
          </w:rPr>
          <w:t>3</w:t>
        </w:r>
        <w:r>
          <w:rPr>
            <w:noProof w:val="1"/>
          </w:rPr>
          <w:fldChar w:fldCharType="end"/>
        </w:r>
      </w:hyperlink>
    </w:p>
    <w:p>
      <w:pPr>
        <w:pStyle w:val="P8"/>
        <w:rPr>
          <w:rFonts w:asciiTheme="minorHAnsi" w:hAnsiTheme="minorHAnsi" w:cstheme="minorBidi" w:eastAsiaTheme="minorEastAsia"/>
          <w:noProof w:val="1"/>
          <w:sz w:val="24"/>
          <w:szCs w:val="24"/>
          <w:kern w:val="2"/>
        </w:rPr>
      </w:pPr>
      <w:hyperlink w:anchor="_Toc230298693">
        <w:r>
          <w:rPr>
            <w:rStyle w:val="C2"/>
            <w:noProof w:val="1"/>
          </w:rPr>
          <w:t>2.</w:t>
        </w:r>
        <w:r>
          <w:rPr>
            <w:rFonts w:asciiTheme="minorHAnsi" w:hAnsiTheme="minorHAnsi" w:cstheme="minorBidi" w:eastAsiaTheme="minorEastAsia"/>
            <w:noProof w:val="1"/>
            <w:sz w:val="24"/>
            <w:szCs w:val="24"/>
            <w:kern w:val="2"/>
          </w:rPr>
          <w:tab/>
        </w:r>
        <w:r>
          <w:rPr>
            <w:rStyle w:val="C2"/>
            <w:noProof w:val="1"/>
          </w:rPr>
          <w:t>Planhandlingar</w:t>
        </w:r>
        <w:r>
          <w:rPr>
            <w:noProof w:val="1"/>
          </w:rPr>
          <w:tab/>
        </w:r>
        <w:r>
          <w:rPr>
            <w:noProof w:val="1"/>
          </w:rPr>
          <w:fldChar w:fldCharType="begin"/>
        </w:r>
        <w:r>
          <w:rPr>
            <w:noProof w:val="1"/>
          </w:rPr>
          <w:instrText xml:space="preserve"> PAGEREF _Toc230298693 \h </w:instrText>
        </w:r>
        <w:r>
          <w:rPr>
            <w:noProof w:val="1"/>
          </w:rPr>
          <w:fldChar w:fldCharType="separate"/>
        </w:r>
        <w:r>
          <w:rPr>
            <w:noProof w:val="1"/>
          </w:rPr>
          <w:t>4</w:t>
        </w:r>
        <w:r>
          <w:rPr>
            <w:noProof w:val="1"/>
          </w:rPr>
          <w:fldChar w:fldCharType="end"/>
        </w:r>
      </w:hyperlink>
    </w:p>
    <w:p>
      <w:pPr>
        <w:pStyle w:val="P8"/>
        <w:rPr>
          <w:rFonts w:asciiTheme="minorHAnsi" w:hAnsiTheme="minorHAnsi" w:cstheme="minorBidi" w:eastAsiaTheme="minorEastAsia"/>
          <w:noProof w:val="1"/>
          <w:sz w:val="24"/>
          <w:szCs w:val="24"/>
          <w:kern w:val="2"/>
        </w:rPr>
      </w:pPr>
      <w:hyperlink w:anchor="_Toc230298694">
        <w:r>
          <w:rPr>
            <w:rStyle w:val="C2"/>
            <w:noProof w:val="1"/>
          </w:rPr>
          <w:t>3.</w:t>
        </w:r>
        <w:r>
          <w:rPr>
            <w:rFonts w:asciiTheme="minorHAnsi" w:hAnsiTheme="minorHAnsi" w:cstheme="minorBidi" w:eastAsiaTheme="minorEastAsia"/>
            <w:noProof w:val="1"/>
            <w:sz w:val="24"/>
            <w:szCs w:val="24"/>
            <w:kern w:val="2"/>
          </w:rPr>
          <w:tab/>
        </w:r>
        <w:r>
          <w:rPr>
            <w:rStyle w:val="C2"/>
            <w:noProof w:val="1"/>
          </w:rPr>
          <w:t>Detaljplanens syfte</w:t>
        </w:r>
        <w:r>
          <w:rPr>
            <w:noProof w:val="1"/>
          </w:rPr>
          <w:tab/>
        </w:r>
        <w:r>
          <w:rPr>
            <w:noProof w:val="1"/>
          </w:rPr>
          <w:fldChar w:fldCharType="begin"/>
        </w:r>
        <w:r>
          <w:rPr>
            <w:noProof w:val="1"/>
          </w:rPr>
          <w:instrText xml:space="preserve"> PAGEREF _Toc230298694 \h </w:instrText>
        </w:r>
        <w:r>
          <w:rPr>
            <w:noProof w:val="1"/>
          </w:rPr>
          <w:fldChar w:fldCharType="separate"/>
        </w:r>
        <w:r>
          <w:rPr>
            <w:noProof w:val="1"/>
          </w:rPr>
          <w:t>4</w:t>
        </w:r>
        <w:r>
          <w:rPr>
            <w:noProof w:val="1"/>
          </w:rPr>
          <w:fldChar w:fldCharType="end"/>
        </w:r>
      </w:hyperlink>
    </w:p>
    <w:p>
      <w:pPr>
        <w:pStyle w:val="P8"/>
        <w:rPr>
          <w:rFonts w:asciiTheme="minorHAnsi" w:hAnsiTheme="minorHAnsi" w:cstheme="minorBidi" w:eastAsiaTheme="minorEastAsia"/>
          <w:noProof w:val="1"/>
          <w:sz w:val="24"/>
          <w:szCs w:val="24"/>
          <w:kern w:val="2"/>
        </w:rPr>
      </w:pPr>
      <w:hyperlink w:anchor="_Toc230298695">
        <w:r>
          <w:rPr>
            <w:rStyle w:val="C2"/>
            <w:noProof w:val="1"/>
          </w:rPr>
          <w:t>4.</w:t>
        </w:r>
        <w:r>
          <w:rPr>
            <w:rFonts w:asciiTheme="minorHAnsi" w:hAnsiTheme="minorHAnsi" w:cstheme="minorBidi" w:eastAsiaTheme="minorEastAsia"/>
            <w:noProof w:val="1"/>
            <w:sz w:val="24"/>
            <w:szCs w:val="24"/>
            <w:kern w:val="2"/>
          </w:rPr>
          <w:tab/>
        </w:r>
        <w:r>
          <w:rPr>
            <w:rStyle w:val="C2"/>
            <w:noProof w:val="1"/>
          </w:rPr>
          <w:t>Beskrivning av detaljplanen</w:t>
        </w:r>
        <w:r>
          <w:rPr>
            <w:noProof w:val="1"/>
          </w:rPr>
          <w:tab/>
        </w:r>
        <w:r>
          <w:rPr>
            <w:noProof w:val="1"/>
          </w:rPr>
          <w:fldChar w:fldCharType="begin"/>
        </w:r>
        <w:r>
          <w:rPr>
            <w:noProof w:val="1"/>
          </w:rPr>
          <w:instrText xml:space="preserve"> PAGEREF _Toc230298695 \h </w:instrText>
        </w:r>
        <w:r>
          <w:rPr>
            <w:noProof w:val="1"/>
          </w:rPr>
          <w:fldChar w:fldCharType="separate"/>
        </w:r>
        <w:r>
          <w:rPr>
            <w:noProof w:val="1"/>
          </w:rPr>
          <w:t>4</w:t>
        </w:r>
        <w:r>
          <w:rPr>
            <w:noProof w:val="1"/>
          </w:rPr>
          <w:fldChar w:fldCharType="end"/>
        </w:r>
      </w:hyperlink>
    </w:p>
    <w:p>
      <w:pPr>
        <w:pStyle w:val="P8"/>
        <w:rPr>
          <w:rFonts w:asciiTheme="minorHAnsi" w:hAnsiTheme="minorHAnsi" w:cstheme="minorBidi" w:eastAsiaTheme="minorEastAsia"/>
          <w:noProof w:val="1"/>
          <w:sz w:val="24"/>
          <w:szCs w:val="24"/>
          <w:kern w:val="2"/>
        </w:rPr>
      </w:pPr>
      <w:hyperlink w:anchor="_Toc230298696">
        <w:r>
          <w:rPr>
            <w:rStyle w:val="C2"/>
            <w:noProof w:val="1"/>
          </w:rPr>
          <w:t>5.</w:t>
        </w:r>
        <w:r>
          <w:rPr>
            <w:rFonts w:asciiTheme="minorHAnsi" w:hAnsiTheme="minorHAnsi" w:cstheme="minorBidi" w:eastAsiaTheme="minorEastAsia"/>
            <w:noProof w:val="1"/>
            <w:sz w:val="24"/>
            <w:szCs w:val="24"/>
            <w:kern w:val="2"/>
          </w:rPr>
          <w:tab/>
        </w:r>
        <w:r>
          <w:rPr>
            <w:rStyle w:val="C2"/>
            <w:noProof w:val="1"/>
          </w:rPr>
          <w:t>Motiv till detaljplanens regleringar</w:t>
        </w:r>
        <w:r>
          <w:rPr>
            <w:noProof w:val="1"/>
          </w:rPr>
          <w:tab/>
        </w:r>
        <w:r>
          <w:rPr>
            <w:noProof w:val="1"/>
          </w:rPr>
          <w:fldChar w:fldCharType="begin"/>
        </w:r>
        <w:r>
          <w:rPr>
            <w:noProof w:val="1"/>
          </w:rPr>
          <w:instrText xml:space="preserve"> PAGEREF _Toc230298696 \h </w:instrText>
        </w:r>
        <w:r>
          <w:rPr>
            <w:noProof w:val="1"/>
          </w:rPr>
          <w:fldChar w:fldCharType="separate"/>
        </w:r>
        <w:r>
          <w:rPr>
            <w:noProof w:val="1"/>
          </w:rPr>
          <w:t>9</w:t>
        </w:r>
        <w:r>
          <w:rPr>
            <w:noProof w:val="1"/>
          </w:rPr>
          <w:fldChar w:fldCharType="end"/>
        </w:r>
      </w:hyperlink>
    </w:p>
    <w:p>
      <w:pPr>
        <w:pStyle w:val="P8"/>
        <w:rPr>
          <w:rFonts w:asciiTheme="minorHAnsi" w:hAnsiTheme="minorHAnsi" w:cstheme="minorBidi" w:eastAsiaTheme="minorEastAsia"/>
          <w:noProof w:val="1"/>
          <w:sz w:val="24"/>
          <w:szCs w:val="24"/>
          <w:kern w:val="2"/>
        </w:rPr>
      </w:pPr>
      <w:hyperlink w:anchor="_Toc230298697">
        <w:r>
          <w:rPr>
            <w:rStyle w:val="C2"/>
            <w:noProof w:val="1"/>
          </w:rPr>
          <w:t>6.</w:t>
        </w:r>
        <w:r>
          <w:rPr>
            <w:rFonts w:asciiTheme="minorHAnsi" w:hAnsiTheme="minorHAnsi" w:cstheme="minorBidi" w:eastAsiaTheme="minorEastAsia"/>
            <w:noProof w:val="1"/>
            <w:sz w:val="24"/>
            <w:szCs w:val="24"/>
            <w:kern w:val="2"/>
          </w:rPr>
          <w:tab/>
        </w:r>
        <w:r>
          <w:rPr>
            <w:rStyle w:val="C2"/>
            <w:noProof w:val="1"/>
          </w:rPr>
          <w:t>Planeringsförutsättningar</w:t>
        </w:r>
        <w:r>
          <w:rPr>
            <w:noProof w:val="1"/>
          </w:rPr>
          <w:tab/>
        </w:r>
        <w:r>
          <w:rPr>
            <w:noProof w:val="1"/>
          </w:rPr>
          <w:fldChar w:fldCharType="begin"/>
        </w:r>
        <w:r>
          <w:rPr>
            <w:noProof w:val="1"/>
          </w:rPr>
          <w:instrText xml:space="preserve"> PAGEREF _Toc230298697 \h </w:instrText>
        </w:r>
        <w:r>
          <w:rPr>
            <w:noProof w:val="1"/>
          </w:rPr>
          <w:fldChar w:fldCharType="separate"/>
        </w:r>
        <w:r>
          <w:rPr>
            <w:noProof w:val="1"/>
          </w:rPr>
          <w:t>11</w:t>
        </w:r>
        <w:r>
          <w:rPr>
            <w:noProof w:val="1"/>
          </w:rPr>
          <w:fldChar w:fldCharType="end"/>
        </w:r>
      </w:hyperlink>
    </w:p>
    <w:p>
      <w:pPr>
        <w:pStyle w:val="P8"/>
        <w:rPr>
          <w:rFonts w:asciiTheme="minorHAnsi" w:hAnsiTheme="minorHAnsi" w:cstheme="minorBidi" w:eastAsiaTheme="minorEastAsia"/>
          <w:noProof w:val="1"/>
          <w:sz w:val="24"/>
          <w:szCs w:val="24"/>
          <w:kern w:val="2"/>
        </w:rPr>
      </w:pPr>
      <w:hyperlink w:anchor="_Toc230298698">
        <w:r>
          <w:rPr>
            <w:rStyle w:val="C2"/>
            <w:noProof w:val="1"/>
          </w:rPr>
          <w:t>7.</w:t>
        </w:r>
        <w:r>
          <w:rPr>
            <w:rFonts w:asciiTheme="minorHAnsi" w:hAnsiTheme="minorHAnsi" w:cstheme="minorBidi" w:eastAsiaTheme="minorEastAsia"/>
            <w:noProof w:val="1"/>
            <w:sz w:val="24"/>
            <w:szCs w:val="24"/>
            <w:kern w:val="2"/>
          </w:rPr>
          <w:tab/>
        </w:r>
        <w:r>
          <w:rPr>
            <w:rStyle w:val="C2"/>
            <w:noProof w:val="1"/>
          </w:rPr>
          <w:t>Planeringsunderlag</w:t>
        </w:r>
        <w:r>
          <w:rPr>
            <w:noProof w:val="1"/>
          </w:rPr>
          <w:tab/>
        </w:r>
        <w:r>
          <w:rPr>
            <w:noProof w:val="1"/>
          </w:rPr>
          <w:fldChar w:fldCharType="begin"/>
        </w:r>
        <w:r>
          <w:rPr>
            <w:noProof w:val="1"/>
          </w:rPr>
          <w:instrText xml:space="preserve"> PAGEREF _Toc230298698 \h </w:instrText>
        </w:r>
        <w:r>
          <w:rPr>
            <w:noProof w:val="1"/>
          </w:rPr>
          <w:fldChar w:fldCharType="separate"/>
        </w:r>
        <w:r>
          <w:rPr>
            <w:noProof w:val="1"/>
          </w:rPr>
          <w:t>38</w:t>
        </w:r>
        <w:r>
          <w:rPr>
            <w:noProof w:val="1"/>
          </w:rPr>
          <w:fldChar w:fldCharType="end"/>
        </w:r>
      </w:hyperlink>
    </w:p>
    <w:p>
      <w:pPr>
        <w:pStyle w:val="P8"/>
        <w:rPr>
          <w:rFonts w:asciiTheme="minorHAnsi" w:hAnsiTheme="minorHAnsi" w:cstheme="minorBidi" w:eastAsiaTheme="minorEastAsia"/>
          <w:noProof w:val="1"/>
          <w:sz w:val="24"/>
          <w:szCs w:val="24"/>
          <w:kern w:val="2"/>
        </w:rPr>
      </w:pPr>
      <w:hyperlink w:anchor="_Toc230298699">
        <w:r>
          <w:rPr>
            <w:rStyle w:val="C2"/>
            <w:noProof w:val="1"/>
          </w:rPr>
          <w:t>8.</w:t>
        </w:r>
        <w:r>
          <w:rPr>
            <w:rFonts w:asciiTheme="minorHAnsi" w:hAnsiTheme="minorHAnsi" w:cstheme="minorBidi" w:eastAsiaTheme="minorEastAsia"/>
            <w:noProof w:val="1"/>
            <w:sz w:val="24"/>
            <w:szCs w:val="24"/>
            <w:kern w:val="2"/>
          </w:rPr>
          <w:tab/>
        </w:r>
        <w:r>
          <w:rPr>
            <w:rStyle w:val="C2"/>
            <w:noProof w:val="1"/>
          </w:rPr>
          <w:t>Konsekvenser</w:t>
        </w:r>
        <w:r>
          <w:rPr>
            <w:noProof w:val="1"/>
          </w:rPr>
          <w:tab/>
        </w:r>
        <w:r>
          <w:rPr>
            <w:noProof w:val="1"/>
          </w:rPr>
          <w:fldChar w:fldCharType="begin"/>
        </w:r>
        <w:r>
          <w:rPr>
            <w:noProof w:val="1"/>
          </w:rPr>
          <w:instrText xml:space="preserve"> PAGEREF _Toc230298699 \h </w:instrText>
        </w:r>
        <w:r>
          <w:rPr>
            <w:noProof w:val="1"/>
          </w:rPr>
          <w:fldChar w:fldCharType="separate"/>
        </w:r>
        <w:r>
          <w:rPr>
            <w:noProof w:val="1"/>
          </w:rPr>
          <w:t>40</w:t>
        </w:r>
        <w:r>
          <w:rPr>
            <w:noProof w:val="1"/>
          </w:rPr>
          <w:fldChar w:fldCharType="end"/>
        </w:r>
      </w:hyperlink>
    </w:p>
    <w:p>
      <w:pPr>
        <w:pStyle w:val="P8"/>
        <w:rPr>
          <w:rFonts w:asciiTheme="minorHAnsi" w:hAnsiTheme="minorHAnsi" w:cstheme="minorBidi" w:eastAsiaTheme="minorEastAsia"/>
          <w:noProof w:val="1"/>
          <w:sz w:val="24"/>
          <w:szCs w:val="24"/>
          <w:kern w:val="2"/>
        </w:rPr>
      </w:pPr>
      <w:hyperlink w:anchor="_Toc230298700">
        <w:r>
          <w:rPr>
            <w:rStyle w:val="C2"/>
            <w:noProof w:val="1"/>
          </w:rPr>
          <w:t>9.</w:t>
        </w:r>
        <w:r>
          <w:rPr>
            <w:rFonts w:asciiTheme="minorHAnsi" w:hAnsiTheme="minorHAnsi" w:cstheme="minorBidi" w:eastAsiaTheme="minorEastAsia"/>
            <w:noProof w:val="1"/>
            <w:sz w:val="24"/>
            <w:szCs w:val="24"/>
            <w:kern w:val="2"/>
          </w:rPr>
          <w:tab/>
        </w:r>
        <w:r>
          <w:rPr>
            <w:rStyle w:val="C2"/>
            <w:noProof w:val="1"/>
          </w:rPr>
          <w:t>Genomförandefrågor</w:t>
        </w:r>
        <w:r>
          <w:rPr>
            <w:noProof w:val="1"/>
          </w:rPr>
          <w:tab/>
        </w:r>
        <w:r>
          <w:rPr>
            <w:noProof w:val="1"/>
          </w:rPr>
          <w:fldChar w:fldCharType="begin"/>
        </w:r>
        <w:r>
          <w:rPr>
            <w:noProof w:val="1"/>
          </w:rPr>
          <w:instrText xml:space="preserve"> PAGEREF _Toc230298700 \h </w:instrText>
        </w:r>
        <w:r>
          <w:rPr>
            <w:noProof w:val="1"/>
          </w:rPr>
          <w:fldChar w:fldCharType="separate"/>
        </w:r>
        <w:r>
          <w:rPr>
            <w:noProof w:val="1"/>
          </w:rPr>
          <w:t>52</w:t>
        </w:r>
        <w:r>
          <w:rPr>
            <w:noProof w:val="1"/>
          </w:rPr>
          <w:fldChar w:fldCharType="end"/>
        </w:r>
      </w:hyperlink>
    </w:p>
    <w:p>
      <w:pPr>
        <w:pStyle w:val="P8"/>
        <w:rPr>
          <w:rFonts w:asciiTheme="minorHAnsi" w:hAnsiTheme="minorHAnsi" w:cstheme="minorBidi" w:eastAsiaTheme="minorEastAsia"/>
          <w:noProof w:val="1"/>
          <w:sz w:val="24"/>
          <w:szCs w:val="24"/>
          <w:kern w:val="2"/>
        </w:rPr>
      </w:pPr>
      <w:hyperlink w:anchor="_Toc230298701">
        <w:r>
          <w:rPr>
            <w:rStyle w:val="C2"/>
            <w:noProof w:val="1"/>
          </w:rPr>
          <w:t>10.</w:t>
        </w:r>
        <w:r>
          <w:rPr>
            <w:rFonts w:asciiTheme="minorHAnsi" w:hAnsiTheme="minorHAnsi" w:cstheme="minorBidi" w:eastAsiaTheme="minorEastAsia"/>
            <w:noProof w:val="1"/>
            <w:sz w:val="24"/>
            <w:szCs w:val="24"/>
            <w:kern w:val="2"/>
          </w:rPr>
          <w:tab/>
        </w:r>
        <w:r>
          <w:rPr>
            <w:rStyle w:val="C2"/>
            <w:noProof w:val="1"/>
          </w:rPr>
          <w:t>Medverkande</w:t>
        </w:r>
        <w:r>
          <w:rPr>
            <w:noProof w:val="1"/>
          </w:rPr>
          <w:tab/>
        </w:r>
        <w:r>
          <w:rPr>
            <w:noProof w:val="1"/>
          </w:rPr>
          <w:fldChar w:fldCharType="begin"/>
        </w:r>
        <w:r>
          <w:rPr>
            <w:noProof w:val="1"/>
          </w:rPr>
          <w:instrText xml:space="preserve"> PAGEREF _Toc230298701 \h </w:instrText>
        </w:r>
        <w:r>
          <w:rPr>
            <w:noProof w:val="1"/>
          </w:rPr>
          <w:fldChar w:fldCharType="separate"/>
        </w:r>
        <w:r>
          <w:rPr>
            <w:noProof w:val="1"/>
          </w:rPr>
          <w:t>56</w:t>
        </w:r>
        <w:r>
          <w:rPr>
            <w:noProof w:val="1"/>
          </w:rPr>
          <w:fldChar w:fldCharType="end"/>
        </w:r>
      </w:hyperlink>
    </w:p>
    <w:p>
      <w:pPr>
        <w:rPr>
          <w:rFonts w:eastAsia="Arial Unicode MS"/>
        </w:rPr>
      </w:pPr>
      <w:r>
        <w:rPr>
          <w:szCs w:val="24"/>
        </w:rPr>
        <w:fldChar w:fldCharType="end"/>
      </w:r>
    </w:p>
    <w:p>
      <w:pPr>
        <w:rPr>
          <w:szCs w:val="24"/>
        </w:rPr>
        <w:sectPr>
          <w:headerReference xmlns:r="http://schemas.openxmlformats.org/officeDocument/2006/relationships" w:type="default" r:id="RelHdr2"/>
          <w:headerReference xmlns:r="http://schemas.openxmlformats.org/officeDocument/2006/relationships" w:type="even" r:id="RelHdr3"/>
          <w:footerReference xmlns:r="http://schemas.openxmlformats.org/officeDocument/2006/relationships" w:type="first" r:id="RelFtr3"/>
          <w:footerReference xmlns:r="http://schemas.openxmlformats.org/officeDocument/2006/relationships" w:type="default" r:id="RelFtr4"/>
          <w:footnotePr/>
          <w:endnotePr/>
          <w:type w:val="nextPage"/>
          <w:pgSz w:w="11907" w:h="16840" w:code="0"/>
          <w:pgMar w:left="1191" w:right="1134" w:top="794" w:bottom="1418" w:header="720" w:footer="454" w:gutter="0"/>
          <w:cols w:equalWidth="1" w:space="720"/>
        </w:sectPr>
      </w:pPr>
    </w:p>
    <w:p>
      <w:pPr>
        <w:pStyle w:val="P1"/>
        <w:numPr>
          <w:ilvl w:val="0"/>
          <w:numId w:val="9"/>
        </w:numPr>
      </w:pPr>
      <w:bookmarkStart w:id="0" w:name="_Toc230298692"/>
      <w:bookmarkStart w:id="1" w:name="_Hlk155268359"/>
      <w:r>
        <w:t>Vad är en detaljplan</w:t>
      </w:r>
      <w:bookmarkEnd w:id="0"/>
    </w:p>
    <w:p>
      <w:pPr>
        <w:rPr>
          <w:rFonts w:cstheme="minorBidi" w:eastAsiaTheme="minorHAnsi"/>
          <w:color w:val="000000" w:themeColor="text1"/>
          <w:szCs w:val="24"/>
          <w:lang w:eastAsia="en-US"/>
        </w:rPr>
      </w:pPr>
      <w:r>
        <w:rPr>
          <w:rFonts w:cstheme="minorBidi" w:eastAsiaTheme="minorHAnsi"/>
          <w:szCs w:val="24"/>
          <w:lang w:eastAsia="en-US"/>
        </w:rPr>
        <w:t xml:space="preserve">En detaljplan är ett juridiskt bindande dokument där kommunen tar ställning till vad mark-och vattenområden får användas till. Exempelvis kan en detaljplan reglera om en markbit får användas till bostäder, industri eller parkmark men också hur höga byggnader får vara och var gator får anläggas. En detaljplan omfattar oftast ett större kvarter eller några fastigheter och kan upprättas både när det ska </w:t>
      </w:r>
      <w:r>
        <w:rPr>
          <w:rFonts w:cstheme="minorBidi" w:eastAsiaTheme="minorHAnsi"/>
          <w:color w:val="000000" w:themeColor="text1"/>
          <w:szCs w:val="24"/>
          <w:lang w:eastAsia="en-US"/>
        </w:rPr>
        <w:t>byggas nytt och när bebyggelse ska förändras eller bevaras.</w:t>
      </w:r>
    </w:p>
    <w:p>
      <w:pPr>
        <w:rPr>
          <w:rFonts w:cstheme="minorBidi" w:eastAsiaTheme="minorHAnsi"/>
          <w:color w:val="000000" w:themeColor="text1"/>
          <w:szCs w:val="24"/>
          <w:lang w:eastAsia="en-US"/>
        </w:rPr>
      </w:pPr>
    </w:p>
    <w:p>
      <w:pPr>
        <w:rPr>
          <w:rFonts w:cstheme="minorBidi" w:eastAsiaTheme="minorHAnsi"/>
          <w:szCs w:val="24"/>
          <w:lang w:eastAsia="en-US"/>
        </w:rPr>
      </w:pPr>
      <w:r>
        <w:rPr>
          <w:rFonts w:cstheme="minorBidi" w:eastAsiaTheme="minorHAnsi"/>
          <w:szCs w:val="24"/>
          <w:lang w:eastAsia="en-US"/>
        </w:rPr>
        <w:t>Planarbetet pågår under en längre tid med ett antal processteg där många olika frågor studeras och utreds. Avvägningar görs också mellan allmänna och enskilda intressen. Framtagandet av en detaljplan är en demokratisk process där medborgare och övriga intressenter såsom kommunala förvaltningar, statliga myndigheter, fastighetsägare, organisationer med flera får möjlighet att få insyn i arbetet och lämna synpunkter innan detaljplanen är klar. Synpunkterna tas sedan med som underlag i det fortsatta planarbetet. Läs mer om detaljplaneprocessen nedan.</w:t>
      </w:r>
    </w:p>
    <w:p>
      <w:pPr>
        <w:rPr>
          <w:rFonts w:cstheme="minorBidi" w:eastAsiaTheme="minorHAnsi"/>
          <w:szCs w:val="24"/>
          <w:lang w:eastAsia="en-US"/>
        </w:rPr>
      </w:pPr>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Om detta dokument</w:t>
      </w:r>
    </w:p>
    <w:p>
      <w:pPr>
        <w:rPr>
          <w:rFonts w:cstheme="minorBidi" w:eastAsiaTheme="minorHAnsi"/>
          <w:szCs w:val="24"/>
          <w:lang w:eastAsia="en-US"/>
        </w:rPr>
      </w:pPr>
      <w:r>
        <w:rPr>
          <w:rFonts w:cstheme="minorBidi" w:eastAsiaTheme="minorHAnsi"/>
          <w:szCs w:val="24"/>
          <w:lang w:eastAsia="en-US"/>
        </w:rPr>
        <w:t>Detta dokument är en beskrivning av detaljplanen. Det innehåller en detaljerad beskrivning av planbestämmelserna och de ställningstaganden som har gjorts. Dokumentet behandlar även förutsättningarna och tidigare ställningstaganden på platsen samt vilka konsekvenser som planen kan tänkas medföra. Slutligen finns även en beskrivning av hur ett genomförande av detaljplanen ska hanteras.</w:t>
      </w:r>
    </w:p>
    <w:p>
      <w:pPr>
        <w:rPr>
          <w:rFonts w:cstheme="minorBidi" w:eastAsiaTheme="minorHAnsi"/>
          <w:szCs w:val="24"/>
          <w:lang w:eastAsia="en-US"/>
        </w:rPr>
      </w:pPr>
    </w:p>
    <w:p>
      <w:pPr>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Planprocessen</w:t>
      </w:r>
    </w:p>
    <w:p>
      <w:pPr>
        <w:rPr>
          <w:rFonts w:cstheme="minorBidi" w:eastAsiaTheme="minorHAnsi"/>
          <w:szCs w:val="24"/>
          <w:lang w:eastAsia="en-US"/>
        </w:rPr>
      </w:pPr>
      <w:r>
        <w:rPr>
          <w:rFonts w:cstheme="minorBidi" w:eastAsiaTheme="minorHAnsi"/>
          <w:szCs w:val="24"/>
          <w:lang w:eastAsia="en-US"/>
        </w:rPr>
        <w:t>Planprocessen regleras genom Plan- och bygglagen (PBL 2010:900) och den syftar till att pröva om ett förslag till markanvändning är lämplig på den specifika platsen.</w:t>
      </w:r>
    </w:p>
    <w:p>
      <w:pPr>
        <w:rPr>
          <w:rFonts w:cstheme="minorBidi" w:eastAsiaTheme="minorHAnsi"/>
          <w:szCs w:val="24"/>
          <w:lang w:eastAsia="en-US"/>
        </w:rPr>
      </w:pPr>
      <w:r>
        <w:rPr>
          <w:rFonts w:cstheme="minorBidi" w:eastAsiaTheme="minorHAnsi"/>
          <w:szCs w:val="24"/>
          <w:lang w:eastAsia="en-US"/>
        </w:rPr>
        <w:t xml:space="preserve">Planprocessen består av ett flertal skeenden och av dessa är två extra viktiga, </w:t>
      </w:r>
      <w:r>
        <w:rPr>
          <w:rFonts w:cstheme="minorBidi" w:eastAsiaTheme="minorHAnsi"/>
          <w:i w:val="1"/>
          <w:iCs w:val="1"/>
          <w:szCs w:val="24"/>
          <w:lang w:eastAsia="en-US"/>
        </w:rPr>
        <w:t>samråd</w:t>
      </w:r>
      <w:r>
        <w:rPr>
          <w:rFonts w:cstheme="minorBidi" w:eastAsiaTheme="minorHAnsi"/>
          <w:szCs w:val="24"/>
          <w:lang w:eastAsia="en-US"/>
        </w:rPr>
        <w:t xml:space="preserve"> och </w:t>
      </w:r>
      <w:r>
        <w:rPr>
          <w:rFonts w:cstheme="minorBidi" w:eastAsiaTheme="minorHAnsi"/>
          <w:i w:val="1"/>
          <w:iCs w:val="1"/>
          <w:szCs w:val="24"/>
          <w:lang w:eastAsia="en-US"/>
        </w:rPr>
        <w:t>granskning</w:t>
      </w:r>
      <w:r>
        <w:rPr>
          <w:rFonts w:cstheme="minorBidi" w:eastAsiaTheme="minorHAnsi"/>
          <w:szCs w:val="24"/>
          <w:lang w:eastAsia="en-US"/>
        </w:rPr>
        <w:t>. Under samråd och granskning ställs förslaget till detaljplanen ut bland annat på kommunens webbplats för att kunna samla in yttranden från sakägare, allmänhet, företag och myndigheter.</w:t>
      </w:r>
    </w:p>
    <w:p>
      <w:pPr>
        <w:rPr>
          <w:rFonts w:cstheme="minorBidi" w:eastAsiaTheme="minorHAnsi"/>
          <w:noProof w:val="1"/>
          <w:szCs w:val="24"/>
          <w:lang w:bidi="de-DE" w:eastAsia="de-DE"/>
        </w:rPr>
      </w:pPr>
      <w:r>
        <w:rPr>
          <w:rFonts w:cstheme="minorBidi" w:eastAsiaTheme="minorHAnsi"/>
          <w:noProof w:val="1"/>
          <w:szCs w:val="24"/>
          <w:lang w:bidi="de-DE" w:eastAsia="de-DE"/>
        </w:rPr>
        <w:t>Processen för att ta fram en detaljplan skiljer sig åt beroende på vilket planförfarande som används.</w:t>
      </w:r>
    </w:p>
    <w:p>
      <w:pPr>
        <w:rPr>
          <w:rFonts w:cstheme="minorBidi" w:eastAsiaTheme="minorHAnsi"/>
          <w:noProof w:val="1"/>
          <w:szCs w:val="24"/>
          <w:lang w:bidi="de-DE" w:eastAsia="de-DE"/>
        </w:rPr>
      </w:pPr>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Planförfarande</w:t>
      </w:r>
    </w:p>
    <w:p>
      <w:pPr>
        <w:rPr>
          <w:rFonts w:cstheme="minorBidi" w:eastAsiaTheme="minorHAnsi"/>
          <w:szCs w:val="24"/>
          <w:lang w:eastAsia="en-US"/>
        </w:rPr>
      </w:pPr>
      <w:r>
        <w:rPr>
          <w:rFonts w:cstheme="minorBidi" w:eastAsiaTheme="minorHAnsi"/>
          <w:szCs w:val="24"/>
          <w:lang w:eastAsia="en-US"/>
        </w:rPr>
        <w:t>Efter samrådet har kommunen växlat förfarande, från standard- till utökat förfarande. Ett utökat förfarande ska tillämpas om planförslaget inte är förenligt med översiktsplanen eller länsstyrelsens granskningsyttrande, eller är av betydande intresse för allmänheten, eller i övrigt av stor betydelse, eller kan antas medföra en betydande miljöpåverkan.</w:t>
      </w:r>
    </w:p>
    <w:p>
      <w:pPr>
        <w:rPr>
          <w:rFonts w:cstheme="minorBidi" w:eastAsiaTheme="minorHAnsi"/>
          <w:szCs w:val="24"/>
          <w:lang w:eastAsia="en-US"/>
        </w:rPr>
      </w:pPr>
      <w:r>
        <w:rPr>
          <w:rFonts w:cstheme="minorBidi" w:eastAsiaTheme="minorHAnsi"/>
          <w:noProof w:val="1"/>
          <w:szCs w:val="24"/>
          <w:lang w:eastAsia="en-US"/>
        </w:rPr>
        <w:drawing>
          <wp:anchor xmlns:wp="http://schemas.openxmlformats.org/drawingml/2006/wordprocessingDrawing" distT="0" distB="0" distL="114300" distR="114300" simplePos="0" relativeHeight="17" behindDoc="0" locked="0" layoutInCell="1" allowOverlap="1">
            <wp:simplePos x="0" y="0"/>
            <wp:positionH relativeFrom="page">
              <wp:posOffset>4810125</wp:posOffset>
            </wp:positionH>
            <wp:positionV relativeFrom="paragraph">
              <wp:posOffset>4445</wp:posOffset>
            </wp:positionV>
            <wp:extent cx="1903095" cy="5657850"/>
            <wp:effectExtent l="0" t="0" r="1905" b="0"/>
            <wp:wrapTight wrapText="bothSides">
              <wp:wrapPolygon edited="0">
                <wp:start x="0" y="0"/>
                <wp:lineTo x="0" y="21527"/>
                <wp:lineTo x="21405" y="21527"/>
                <wp:lineTo x="21405" y="0"/>
                <wp:lineTo x="0" y="0"/>
              </wp:wrapPolygon>
            </wp:wrapTight>
            <wp:docPr id="960263838"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851756" name="Bild 3"/>
                    <pic:cNvPicPr>
                      <a:picLocks noChangeAspect="1"/>
                    </pic:cNvPicPr>
                  </pic:nvPicPr>
                  <pic:blipFill dpi="0">
                    <a:blip xmlns:r="http://schemas.openxmlformats.org/officeDocument/2006/relationships" r:embed="Relimage3"/>
                    <a:srcRect/>
                    <a:stretch>
                      <a:fillRect/>
                    </a:stretch>
                  </pic:blipFill>
                  <pic:spPr bwMode="auto">
                    <a:xfrm>
                      <a:off x="0" y="0"/>
                      <a:ext cx="1903095" cy="5657850"/>
                    </a:xfrm>
                    <a:prstGeom prst="rect"/>
                    <a:noFill/>
                    <a:ln>
                      <a:noFill/>
                    </a:ln>
                  </pic:spPr>
                </pic:pic>
              </a:graphicData>
            </a:graphic>
          </wp:anchor>
        </w:drawing>
      </w:r>
      <w:r>
        <w:rPr>
          <w:rFonts w:cstheme="minorBidi" w:eastAsiaTheme="minorHAnsi"/>
          <w:szCs w:val="24"/>
          <w:lang w:eastAsia="en-US"/>
        </w:rPr>
        <w:t xml:space="preserve"> Anledningen till att kommunen valt att växla förfarande är på grund av att delar av detaljplanen inte överensstämmer med översiktsplanen. Detaljplanen handläggs nu med ett utökat förfarande enligt plan- och bygglagen (PBL 2010:900) i dess lydelse efter 1 januari 2015. Till höger ses en illustration över planprocessens steg.</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När kommunen växlar förfarande från standard till utökat förfarande ska underrättelsen inför granskningen kompletteras med en kungörelse. Kungörelsen ska liksom underrättelsen anslås på kommunens anslagstavla och dessutom kungöras i ortstidningen. </w:t>
      </w:r>
    </w:p>
    <w:p>
      <w:pPr>
        <w:pStyle w:val="P1"/>
        <w:numPr>
          <w:ilvl w:val="0"/>
          <w:numId w:val="9"/>
        </w:numPr>
      </w:pPr>
      <w:bookmarkEnd w:id="1"/>
      <w:bookmarkStart w:id="2" w:name="_Toc230298693"/>
      <w:r>
        <w:t>Planhandlingar</w:t>
      </w:r>
      <w:bookmarkEnd w:id="2"/>
    </w:p>
    <w:p>
      <w:pPr>
        <w:rPr>
          <w:rFonts w:cstheme="minorBidi" w:eastAsiaTheme="minorHAnsi"/>
          <w:szCs w:val="24"/>
          <w:lang w:eastAsia="en-US"/>
        </w:rPr>
      </w:pPr>
      <w:bookmarkStart w:id="3" w:name="_Hlk131402749"/>
      <w:r>
        <w:rPr>
          <w:rFonts w:cstheme="minorBidi" w:eastAsiaTheme="minorHAnsi"/>
          <w:szCs w:val="24"/>
          <w:lang w:eastAsia="en-US"/>
        </w:rPr>
        <w:t>Planhandlingarna omfattar:</w:t>
      </w:r>
    </w:p>
    <w:p>
      <w:pPr>
        <w:ind w:hanging="284" w:left="284"/>
        <w:rPr>
          <w:rFonts w:cstheme="minorBidi" w:eastAsiaTheme="minorHAnsi"/>
          <w:szCs w:val="24"/>
          <w:lang w:eastAsia="en-US"/>
        </w:rPr>
      </w:pPr>
      <w:r>
        <w:rPr>
          <w:rFonts w:cstheme="minorBidi" w:eastAsiaTheme="minorHAnsi"/>
          <w:szCs w:val="24"/>
          <w:lang w:eastAsia="en-US"/>
        </w:rPr>
        <w:t>Planbeskrivning (detta dokument)</w:t>
      </w:r>
    </w:p>
    <w:p>
      <w:pPr>
        <w:ind w:hanging="284" w:left="284"/>
        <w:rPr>
          <w:rFonts w:cstheme="minorBidi" w:eastAsiaTheme="minorHAnsi"/>
          <w:szCs w:val="24"/>
          <w:lang w:eastAsia="en-US"/>
        </w:rPr>
      </w:pPr>
      <w:r>
        <w:rPr>
          <w:rFonts w:cstheme="minorBidi" w:eastAsiaTheme="minorHAnsi"/>
          <w:szCs w:val="24"/>
          <w:lang w:eastAsia="en-US"/>
        </w:rPr>
        <w:t>Plankarta</w:t>
      </w:r>
    </w:p>
    <w:p>
      <w:pPr>
        <w:ind w:hanging="284" w:left="284"/>
        <w:rPr>
          <w:rFonts w:cstheme="minorBidi" w:eastAsiaTheme="minorHAnsi"/>
          <w:szCs w:val="24"/>
          <w:lang w:eastAsia="en-US"/>
        </w:rPr>
      </w:pPr>
      <w:r>
        <w:rPr>
          <w:rFonts w:cstheme="minorBidi" w:eastAsiaTheme="minorHAnsi"/>
          <w:szCs w:val="24"/>
          <w:lang w:eastAsia="en-US"/>
        </w:rPr>
        <w:t>Miljöundersökning</w:t>
      </w:r>
    </w:p>
    <w:p>
      <w:pPr>
        <w:ind w:hanging="284" w:left="284"/>
        <w:rPr>
          <w:rFonts w:cstheme="minorBidi" w:eastAsiaTheme="minorHAnsi"/>
          <w:szCs w:val="24"/>
          <w:lang w:eastAsia="en-US"/>
        </w:rPr>
      </w:pPr>
      <w:r>
        <w:rPr>
          <w:rFonts w:cstheme="minorBidi" w:eastAsiaTheme="minorHAnsi"/>
          <w:szCs w:val="24"/>
          <w:lang w:eastAsia="en-US"/>
        </w:rPr>
        <w:t>Fastighetsförteckning</w:t>
      </w:r>
    </w:p>
    <w:p>
      <w:pPr>
        <w:ind w:hanging="284" w:left="284"/>
        <w:rPr>
          <w:rFonts w:cstheme="minorBidi" w:eastAsiaTheme="minorHAnsi"/>
          <w:szCs w:val="24"/>
          <w:lang w:eastAsia="en-US"/>
        </w:rPr>
      </w:pPr>
      <w:r>
        <w:rPr>
          <w:rFonts w:cstheme="minorBidi" w:eastAsiaTheme="minorHAnsi"/>
          <w:szCs w:val="24"/>
          <w:lang w:eastAsia="en-US"/>
        </w:rPr>
        <w:t>Samrådsredogörelse [efter samråd]</w:t>
      </w:r>
    </w:p>
    <w:p>
      <w:pPr>
        <w:ind w:hanging="284" w:left="284"/>
        <w:rPr>
          <w:rFonts w:cstheme="minorBidi" w:eastAsiaTheme="minorHAnsi"/>
          <w:szCs w:val="24"/>
          <w:lang w:eastAsia="en-US"/>
        </w:rPr>
      </w:pPr>
      <w:r>
        <w:rPr>
          <w:rFonts w:cstheme="minorBidi" w:eastAsiaTheme="minorHAnsi"/>
          <w:szCs w:val="24"/>
          <w:lang w:eastAsia="en-US"/>
        </w:rPr>
        <w:t>Granskningsutlåtande [efter granskning]</w:t>
      </w:r>
      <w:bookmarkEnd w:id="3"/>
    </w:p>
    <w:p>
      <w:pPr>
        <w:rPr>
          <w:rFonts w:cstheme="minorBidi" w:eastAsiaTheme="minorHAnsi"/>
          <w:szCs w:val="24"/>
          <w:lang w:eastAsia="en-US"/>
        </w:rPr>
      </w:pPr>
      <w:r>
        <w:rPr>
          <w:rFonts w:cstheme="minorBidi" w:eastAsiaTheme="minorHAnsi"/>
          <w:noProof w:val="1"/>
          <w:szCs w:val="24"/>
          <w:lang w:eastAsia="en-US"/>
        </w:rPr>
        <mc:AlternateContent>
          <mc:Choice Requires="wpg">
            <w:drawing>
              <wp:anchor xmlns:wp="http://schemas.openxmlformats.org/drawingml/2006/wordprocessingDrawing" distT="0" distB="0" distL="114300" distR="114300" simplePos="0" relativeHeight="18" behindDoc="0" locked="0" layoutInCell="1" allowOverlap="1">
                <wp:simplePos x="0" y="0"/>
                <wp:positionH relativeFrom="column">
                  <wp:posOffset>3275330</wp:posOffset>
                </wp:positionH>
                <wp:positionV relativeFrom="paragraph">
                  <wp:posOffset>26035</wp:posOffset>
                </wp:positionV>
                <wp:extent cx="1272540" cy="586740"/>
                <wp:effectExtent l="0" t="19050" r="0" b="41910"/>
                <wp:wrapTight wrapText="bothSides">
                  <wp:wrapPolygon edited="0">
                    <wp:start x="0" y="-701"/>
                    <wp:lineTo x="0" y="1403"/>
                    <wp:lineTo x="10994" y="11922"/>
                    <wp:lineTo x="13904" y="22442"/>
                    <wp:lineTo x="16168" y="22442"/>
                    <wp:lineTo x="16814" y="15429"/>
                    <wp:lineTo x="15844" y="11922"/>
                    <wp:lineTo x="13904" y="11922"/>
                    <wp:lineTo x="16168" y="1403"/>
                    <wp:lineTo x="16168" y="-701"/>
                    <wp:lineTo x="0" y="-701"/>
                  </wp:wrapPolygon>
                </wp:wrapTight>
                <wp:docPr id="1910061029" name="Grupp 1"/>
                <wp:cNvGraphicFramePr/>
                <a:graphic xmlns:a="http://schemas.openxmlformats.org/drawingml/2006/main">
                  <a:graphicData uri="http://schemas.microsoft.com/office/word/2010/wordprocessingGroup">
                    <wpg:wgp>
                      <wpg:cNvGrpSpPr/>
                      <wpg:grpSpPr>
                        <a:xfrm>
                          <a:off x="0" y="0"/>
                          <a:ext cx="1272540" cy="586740"/>
                          <a:chOff x="0" y="180657"/>
                          <a:chExt cx="1273510" cy="586908"/>
                        </a:xfrm>
                      </wpg:grpSpPr>
                      <pic:pic xmlns:pic="http://schemas.openxmlformats.org/drawingml/2006/picture">
                        <pic:nvPicPr>
                          <pic:cNvPr id="30383766" name="Picture 9"/>
                          <pic:cNvPicPr>
                            <a:picLocks noChangeAspect="1"/>
                          </pic:cNvPicPr>
                        </pic:nvPicPr>
                        <pic:blipFill dpi="0">
                          <a:blip xmlns:r="http://schemas.openxmlformats.org/officeDocument/2006/relationships" r:embed="Relimage4"/>
                          <a:srcRect t="30349"/>
                          <a:stretch>
                            <a:fillRect/>
                          </a:stretch>
                        </pic:blipFill>
                        <pic:spPr bwMode="auto">
                          <a:xfrm rot="19030952">
                            <a:off x="392130" y="329226"/>
                            <a:ext cx="881380" cy="438339"/>
                          </a:xfrm>
                          <a:prstGeom prst="rect"/>
                          <a:noFill/>
                          <a:ln>
                            <a:noFill/>
                          </a:ln>
                        </pic:spPr>
                      </pic:pic>
                      <pic:pic xmlns:pic="http://schemas.openxmlformats.org/drawingml/2006/picture">
                        <pic:nvPicPr>
                          <pic:cNvPr id="531056591" name="Picture 6"/>
                          <pic:cNvPicPr>
                            <a:picLocks noChangeAspect="1"/>
                          </pic:cNvPicPr>
                        </pic:nvPicPr>
                        <pic:blipFill dpi="0">
                          <a:blip xmlns:r="http://schemas.openxmlformats.org/officeDocument/2006/relationships" r:embed="Relimage5"/>
                          <a:srcRect t="65362"/>
                          <a:stretch>
                            <a:fillRect/>
                          </a:stretch>
                        </pic:blipFill>
                        <pic:spPr bwMode="auto">
                          <a:xfrm>
                            <a:off x="0" y="180657"/>
                            <a:ext cx="966470" cy="297815"/>
                          </a:xfrm>
                          <a:prstGeom prst="rect"/>
                          <a:noFill/>
                          <a:ln>
                            <a:noFill/>
                          </a:ln>
                        </pic:spPr>
                      </pic:pic>
                    </wpg:wgp>
                  </a:graphicData>
                </a:graphic>
              </wp:anchor>
            </w:drawing>
          </mc:Choice>
          <mc:Fallback>
            <w:pict>
              <v:group xmlns:o="urn:schemas-microsoft-com:office:office" id="Grupp 1" style="position:absolute;width:100.2pt;height:46.2pt;z-index:18;mso-wrap-distance-left:9pt;mso-wrap-distance-top:0pt;mso-wrap-distance-right:9pt;mso-wrap-distance-bottom:0pt;margin-left:257.9pt;margin-top:2.05pt;mso-position-horizontal:absolute;mso-position-horizontal-relative:text;mso-position-vertical:absolute;mso-position-vertical-relative:text" coordorigin="0,180656" coordsize="1273509,586907" o:allowincell="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8" type="#_x0000_t75" style="position:absolute;left:392129;top:329225;width:881380;height:438338;rotation:20786874fd" o:preferrelative="t" filled="f" stroked="f" o:allowincell="t">
                  <v:imagedata src="Relimage4" o:title="" croptop="19890f" cropbottom="0f" cropleft="0f" cropright="0f"/>
                  <w10:wrap type="tight" anchory="line"/>
                  <o:lock aspectratio="t"/>
                </v:shape>
                <v:shape id="Picture 6" o:spid="_x0000_s1029" type="#_x0000_t75" style="position:absolute;top:180656;width:966470;height:297815" o:preferrelative="t" filled="f" stroked="f" o:allowincell="t">
                  <v:imagedata src="Relimage5" o:title="" croptop="42836f" cropbottom="0f" cropleft="0f" cropright="0f"/>
                  <w10:wrap type="tight" anchory="line"/>
                  <o:lock aspectratio="t"/>
                </v:shape>
              </v:group>
            </w:pict>
          </mc:Fallback>
        </mc:AlternateContent>
      </w:r>
    </w:p>
    <w:p>
      <w:pPr>
        <w:rPr>
          <w:rFonts w:cstheme="minorBidi" w:eastAsiaTheme="minorHAnsi"/>
          <w:szCs w:val="24"/>
          <w:lang w:eastAsia="en-US"/>
        </w:rPr>
      </w:pPr>
      <w:r>
        <w:rPr>
          <w:rFonts w:cstheme="minorBidi" w:eastAsiaTheme="minorHAnsi"/>
          <w:szCs w:val="24"/>
          <w:lang w:eastAsia="en-US"/>
        </w:rPr>
        <w:t>Utredningar, undersökningar och underlag som är bilagor till planen:</w:t>
      </w:r>
    </w:p>
    <w:p>
      <w:pPr>
        <w:ind w:hanging="284" w:left="284"/>
        <w:rPr>
          <w:rFonts w:cstheme="minorBidi" w:eastAsiaTheme="minorHAnsi"/>
          <w:szCs w:val="24"/>
          <w:lang w:eastAsia="en-US"/>
        </w:rPr>
      </w:pPr>
      <w:r>
        <w:rPr>
          <w:rFonts w:cstheme="minorBidi" w:eastAsiaTheme="minorHAnsi"/>
          <w:szCs w:val="24"/>
          <w:lang w:eastAsia="en-US"/>
        </w:rPr>
        <w:t>Inventering och artskyddsutredning Svart rödstjärt (2025)</w:t>
      </w:r>
    </w:p>
    <w:p>
      <w:pPr>
        <w:ind w:hanging="284" w:left="284"/>
        <w:rPr>
          <w:rFonts w:cstheme="minorBidi" w:eastAsiaTheme="minorHAnsi"/>
          <w:szCs w:val="24"/>
          <w:lang w:eastAsia="en-US"/>
        </w:rPr>
      </w:pPr>
      <w:r>
        <w:rPr>
          <w:rFonts w:cstheme="minorBidi" w:eastAsiaTheme="minorHAnsi"/>
          <w:szCs w:val="24"/>
          <w:lang w:eastAsia="en-US"/>
        </w:rPr>
        <w:t>Riskutredning (2025)</w:t>
      </w:r>
    </w:p>
    <w:p>
      <w:pPr>
        <w:ind w:hanging="284" w:left="284"/>
        <w:rPr>
          <w:rFonts w:cstheme="minorBidi" w:eastAsiaTheme="minorHAnsi"/>
          <w:szCs w:val="24"/>
          <w:lang w:eastAsia="en-US"/>
        </w:rPr>
      </w:pPr>
      <w:r>
        <w:rPr>
          <w:rFonts w:cstheme="minorBidi" w:eastAsiaTheme="minorHAnsi"/>
          <w:szCs w:val="24"/>
          <w:lang w:eastAsia="en-US"/>
        </w:rPr>
        <w:t>Markteknisk miljöundersökning (2025)</w:t>
      </w:r>
    </w:p>
    <w:p>
      <w:pPr>
        <w:ind w:hanging="284" w:left="284"/>
        <w:rPr>
          <w:rFonts w:cstheme="minorBidi" w:eastAsiaTheme="minorHAnsi"/>
          <w:szCs w:val="24"/>
          <w:lang w:eastAsia="en-US"/>
        </w:rPr>
      </w:pPr>
      <w:r>
        <w:rPr>
          <w:rFonts w:cstheme="minorBidi" w:eastAsiaTheme="minorHAnsi"/>
          <w:szCs w:val="24"/>
          <w:lang w:eastAsia="en-US"/>
        </w:rPr>
        <w:t>Komplettering markteknisk miljöundersökning (2026)</w:t>
      </w:r>
    </w:p>
    <w:p>
      <w:pPr>
        <w:ind w:hanging="284" w:left="284"/>
        <w:rPr>
          <w:rFonts w:cstheme="minorBidi" w:eastAsiaTheme="minorHAnsi"/>
          <w:szCs w:val="24"/>
          <w:lang w:eastAsia="en-US"/>
        </w:rPr>
      </w:pPr>
      <w:r>
        <w:rPr>
          <w:rFonts w:cstheme="minorBidi" w:eastAsiaTheme="minorHAnsi"/>
          <w:szCs w:val="24"/>
          <w:lang w:eastAsia="en-US"/>
        </w:rPr>
        <w:t>Komplettering riskutredning (2026)</w:t>
      </w:r>
    </w:p>
    <w:p>
      <w:pPr>
        <w:ind w:hanging="284" w:left="284"/>
        <w:rPr>
          <w:rFonts w:cstheme="minorBidi" w:eastAsiaTheme="minorHAnsi"/>
          <w:szCs w:val="24"/>
          <w:lang w:eastAsia="en-US"/>
        </w:rPr>
      </w:pPr>
      <w:r>
        <w:rPr>
          <w:rFonts w:cstheme="minorBidi" w:eastAsiaTheme="minorHAnsi"/>
          <w:szCs w:val="24"/>
          <w:lang w:eastAsia="en-US"/>
        </w:rPr>
        <w:t>Riskutredning detaljplan för Brodalen 1:1 (2016)</w:t>
      </w:r>
    </w:p>
    <w:p>
      <w:pPr>
        <w:ind w:hanging="284" w:left="284"/>
        <w:rPr>
          <w:rFonts w:cstheme="minorBidi" w:eastAsiaTheme="minorHAnsi"/>
          <w:szCs w:val="24"/>
          <w:lang w:eastAsia="en-US"/>
        </w:rPr>
      </w:pPr>
      <w:r>
        <w:rPr>
          <w:rFonts w:cstheme="minorBidi" w:eastAsiaTheme="minorHAnsi"/>
          <w:szCs w:val="24"/>
          <w:lang w:eastAsia="en-US"/>
        </w:rPr>
        <w:t>Underlagsrapport Risk och Säkerhet, delsträcka 32 (Trafikverket 2021)</w:t>
      </w:r>
      <w:r>
        <w:t xml:space="preserve"> </w:t>
      </w:r>
      <w:hyperlink xmlns:r="http://schemas.openxmlformats.org/officeDocument/2006/relationships" r:id="R2">
        <w:r>
          <w:rPr>
            <w:rStyle w:val="C2"/>
            <w:rFonts w:cstheme="minorBidi" w:eastAsiaTheme="minorHAnsi"/>
            <w:szCs w:val="24"/>
            <w:lang w:eastAsia="en-US"/>
          </w:rPr>
          <w:t>https://bransch.trafikverket.se/contentassets/18aa3b0f11d64ae785432167714a24bc/sjosa-skavsta/samrad-jan-2022/jp_sjosa-skavsta_pmrisk_bilaga2_20211115.pdf</w:t>
        </w:r>
      </w:hyperlink>
      <w:r>
        <w:rPr>
          <w:rFonts w:cstheme="minorBidi" w:eastAsiaTheme="minorHAnsi"/>
          <w:szCs w:val="24"/>
          <w:lang w:eastAsia="en-US"/>
        </w:rPr>
        <w:t xml:space="preserve">  </w:t>
      </w:r>
    </w:p>
    <w:p>
      <w:pPr>
        <w:pStyle w:val="P1"/>
        <w:numPr>
          <w:ilvl w:val="0"/>
          <w:numId w:val="9"/>
        </w:numPr>
      </w:pPr>
      <w:bookmarkStart w:id="4" w:name="_Toc230298694"/>
      <w:r>
        <w:t>Detaljplanens syfte</w:t>
      </w:r>
      <w:bookmarkEnd w:id="4"/>
    </w:p>
    <w:p>
      <w:pPr>
        <w:rPr>
          <w:rFonts w:cstheme="minorBidi" w:eastAsiaTheme="minorHAnsi"/>
          <w:szCs w:val="24"/>
          <w:lang w:eastAsia="en-US"/>
        </w:rPr>
      </w:pPr>
      <w:bookmarkStart w:id="5" w:name="_Hlk198120675"/>
      <w:bookmarkStart w:id="6" w:name="sy_syfte01"/>
      <w:r>
        <w:rPr>
          <w:rFonts w:cstheme="minorBidi" w:eastAsiaTheme="minorHAnsi"/>
          <w:szCs w:val="24"/>
          <w:lang w:eastAsia="en-US"/>
        </w:rPr>
        <w:t>Syftet med detaljplanen är att möjliggöra för handel och verksamhet vid mellersta infarten till Lindesbergs stad</w:t>
      </w:r>
      <w:bookmarkEnd w:id="5"/>
      <w:r>
        <w:rPr>
          <w:rFonts w:cstheme="minorBidi" w:eastAsiaTheme="minorHAnsi"/>
          <w:szCs w:val="24"/>
          <w:lang w:eastAsia="en-US"/>
        </w:rPr>
        <w:t xml:space="preserve">. Vidare är syftet med detaljplanen att ta hänsyn till de riskfaktorer och den trafikmängd som omkringliggande industri- och verksamhetsmark genererar. </w:t>
      </w:r>
    </w:p>
    <w:p>
      <w:pPr>
        <w:pStyle w:val="P1"/>
        <w:numPr>
          <w:ilvl w:val="0"/>
          <w:numId w:val="9"/>
        </w:numPr>
      </w:pPr>
      <w:bookmarkEnd w:id="6"/>
      <w:bookmarkStart w:id="7" w:name="_Toc230298695"/>
      <w:r>
        <w:t>Beskrivning av detaljplanen</w:t>
      </w:r>
      <w:bookmarkEnd w:id="7"/>
    </w:p>
    <w:p>
      <w:pPr>
        <w:rPr>
          <w:rFonts w:cstheme="minorBidi" w:eastAsiaTheme="minorHAnsi"/>
          <w:szCs w:val="24"/>
          <w:lang w:eastAsia="en-US"/>
        </w:rPr>
      </w:pPr>
      <w:r>
        <w:rPr>
          <w:rFonts w:cstheme="minorBidi" w:eastAsiaTheme="minorHAnsi"/>
          <w:szCs w:val="24"/>
          <w:lang w:eastAsia="en-US"/>
        </w:rPr>
        <w:t>I planbeskrivningen redovisas detaljplanens huvuddrag samt beskrivning av planens olika användningsområden fördelat på allmän platsmark och kvartersmark.</w:t>
      </w:r>
    </w:p>
    <w:p>
      <w:pPr>
        <w:tabs>
          <w:tab w:val="left" w:pos="567" w:leader="none"/>
        </w:tabs>
        <w:ind w:hanging="578" w:left="578"/>
        <w:rPr>
          <w:rFonts w:ascii="Franklin Gothic Demi" w:hAnsi="Franklin Gothic Demi" w:cs="Arial" w:eastAsia="Arial"/>
          <w:color w:val="000000"/>
          <w:szCs w:val="24"/>
        </w:rPr>
      </w:pPr>
      <w:r>
        <w:rPr>
          <w:rFonts w:ascii="Franklin Gothic Demi" w:hAnsi="Franklin Gothic Demi" w:cs="Arial" w:eastAsia="Arial"/>
          <w:color w:val="000000"/>
          <w:szCs w:val="24"/>
        </w:rPr>
        <w:t>Läge</w:t>
      </w:r>
    </w:p>
    <w:p>
      <w:pPr>
        <w:spacing w:after="240" w:beforeAutospacing="0" w:afterAutospacing="0"/>
        <w:rPr>
          <w:rFonts w:cstheme="minorBidi" w:eastAsiaTheme="minorHAnsi"/>
          <w:szCs w:val="24"/>
          <w:lang w:eastAsia="en-US"/>
        </w:rPr>
      </w:pPr>
      <w:r>
        <w:rPr>
          <w:rFonts w:cstheme="minorBidi" w:eastAsiaTheme="minorHAnsi"/>
          <w:szCs w:val="24"/>
          <w:lang w:eastAsia="en-US"/>
        </w:rPr>
        <w:t>Planområdet är beläget i den västra delen av Lindesbergs tätort som en del av Norra industri- och verksamhetsområdet och med närhet till riksväg 50 i väster. Området avgränsas av Fotbollsgatan i söder, Stafettgatan i öster, Bronäsvägen i norr och fastigheten Lindeshyttan 5:5 i väster. Planområdets area är ca 40 000 m2.</w:t>
      </w:r>
    </w:p>
    <w:p>
      <w:pPr>
        <w:rPr>
          <w:rFonts w:cstheme="minorBidi" w:eastAsiaTheme="minorHAnsi"/>
          <w:szCs w:val="24"/>
          <w:lang w:eastAsia="en-US"/>
        </w:rPr>
      </w:pPr>
      <w:r>
        <w:rPr>
          <w:noProof w:val="1"/>
        </w:rPr>
        <mc:AlternateContent>
          <mc:Choice Requires="wps">
            <w:drawing>
              <wp:anchor xmlns:wp="http://schemas.openxmlformats.org/drawingml/2006/wordprocessingDrawing" distT="0" distB="0" distL="114300" distR="114300" simplePos="0" relativeHeight="2" behindDoc="0" locked="0" layoutInCell="1" allowOverlap="1">
                <wp:simplePos x="0" y="0"/>
                <wp:positionH relativeFrom="column">
                  <wp:posOffset>1508760</wp:posOffset>
                </wp:positionH>
                <wp:positionV relativeFrom="paragraph">
                  <wp:posOffset>1567815</wp:posOffset>
                </wp:positionV>
                <wp:extent cx="152400" cy="160020"/>
                <wp:effectExtent l="0" t="0" r="19050" b="11430"/>
                <wp:wrapNone/>
                <wp:docPr id="1079880949" name="Ellips 3"/>
                <wp:cNvGraphicFramePr/>
                <a:graphic xmlns:a="http://schemas.openxmlformats.org/drawingml/2006/main">
                  <a:graphicData uri="http://schemas.microsoft.com/office/word/2010/wordprocessingShape">
                    <wps:wsp>
                      <wps:cNvSpPr/>
                      <wps:spPr>
                        <a:xfrm>
                          <a:off x="0" y="0"/>
                          <a:ext cx="152400" cy="160020"/>
                        </a:xfrm>
                        <a:prstGeom prst="ellipse"/>
                        <a:solidFill>
                          <a:srgbClr val="FF0000"/>
                        </a:solidFill>
                        <a:ln w="12700" cmpd="sng" algn="ctr">
                          <a:solidFill>
                            <a:srgbClr val="FF0000"/>
                          </a:solidFill>
                          <a:prstDash val="solid"/>
                          <a:miter lim="800000"/>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3" o:spid="_x0000_s1030" style="position:absolute;width:12pt;height:12.6pt;z-index:2;mso-wrap-distance-left:9pt;mso-wrap-distance-top:0pt;mso-wrap-distance-right:9pt;mso-wrap-distance-bottom:0pt;margin-left:118.8pt;margin-top:123.45pt;mso-position-horizontal:absolute;mso-position-horizontal-relative:text;mso-position-vertical:absolute;mso-position-vertical-relative:text;v-text-anchor:middle" o:allowincell="t" fillcolor="#FF0000" strokecolor="#FF0000" strokeweight="1pt" stroked="t">
                <v:textbox inset="3mm,1mm,3mm,1mm">
                  <w:txbxContent>
                    <w:p/>
                  </w:txbxContent>
                </v:textbox>
              </v:oval>
            </w:pict>
          </mc:Fallback>
        </mc:AlternateContent>
      </w:r>
      <w:r>
        <w:rPr>
          <w:noProof w:val="1"/>
        </w:rPr>
        <w:drawing>
          <wp:inline xmlns:wp="http://schemas.openxmlformats.org/drawingml/2006/wordprocessingDrawing" distT="0" distB="0" distL="0" distR="0">
            <wp:extent cx="4329430" cy="3589020"/>
            <wp:effectExtent l="0" t="0" r="0" b="0"/>
            <wp:docPr id="3" name="Bildobjekt 1" descr="En bild som visar karta, text, kartbo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descr="En bild som visar karta, text, kartbok&#10;&#10;Automatiskt genererad beskrivning"/>
                    <pic:cNvPicPr/>
                  </pic:nvPicPr>
                  <pic:blipFill dpi="0">
                    <a:blip xmlns:r="http://schemas.openxmlformats.org/officeDocument/2006/relationships" r:embed="Relimage6"/>
                    <a:srcRect/>
                    <a:stretch>
                      <a:fillRect/>
                    </a:stretch>
                  </pic:blipFill>
                  <pic:spPr>
                    <a:xfrm>
                      <a:off x="0" y="0"/>
                      <a:ext cx="4329826" cy="3589020"/>
                    </a:xfrm>
                    <a:prstGeom prst="rect"/>
                  </pic:spPr>
                </pic:pic>
              </a:graphicData>
            </a:graphic>
          </wp:inline>
        </w:drawing>
      </w:r>
    </w:p>
    <w:p>
      <w:pPr>
        <w:spacing w:after="240" w:beforeAutospacing="0" w:afterAutospacing="0"/>
        <w:rPr>
          <w:rFonts w:cstheme="minorBidi" w:eastAsiaTheme="minorHAnsi"/>
          <w:szCs w:val="24"/>
          <w:lang w:eastAsia="en-US"/>
        </w:rPr>
      </w:pPr>
      <w:r>
        <w:rPr>
          <w:rFonts w:cstheme="minorBidi" w:eastAsiaTheme="minorHAnsi"/>
          <w:szCs w:val="24"/>
          <w:lang w:eastAsia="en-US"/>
        </w:rPr>
        <w:t>Översiktskarta med planområdet markerat</w:t>
      </w:r>
    </w:p>
    <w:p>
      <w:pPr>
        <w:rPr>
          <w:rFonts w:cstheme="minorBidi" w:eastAsiaTheme="minorHAnsi"/>
          <w:szCs w:val="24"/>
          <w:lang w:eastAsia="en-US"/>
        </w:rPr>
      </w:pPr>
      <w:r>
        <w:rPr>
          <w:rFonts w:cstheme="minorBidi" w:eastAsiaTheme="minorHAnsi"/>
          <w:noProof w:val="1"/>
          <w:szCs w:val="24"/>
          <w:lang w:eastAsia="en-US"/>
        </w:rPr>
        <mc:AlternateContent>
          <mc:Choice Requires="wps">
            <w:drawing>
              <wp:anchor xmlns:wp="http://schemas.openxmlformats.org/drawingml/2006/wordprocessingDrawing" distT="0" distB="0" distL="114300" distR="114300" simplePos="0" relativeHeight="3" behindDoc="0" locked="0" layoutInCell="1" allowOverlap="1">
                <wp:simplePos x="0" y="0"/>
                <wp:positionH relativeFrom="column">
                  <wp:posOffset>1714500</wp:posOffset>
                </wp:positionH>
                <wp:positionV relativeFrom="paragraph">
                  <wp:posOffset>946785</wp:posOffset>
                </wp:positionV>
                <wp:extent cx="1352550" cy="1047750"/>
                <wp:effectExtent l="19050" t="19050" r="19050" b="38100"/>
                <wp:wrapNone/>
                <wp:docPr id="1485078326" name="Frihandsfigur: Form 20"/>
                <wp:cNvGraphicFramePr/>
                <a:graphic xmlns:a="http://schemas.openxmlformats.org/drawingml/2006/main">
                  <a:graphicData uri="http://schemas.microsoft.com/office/word/2010/wordprocessingShape">
                    <wps:wsp>
                      <wps:cNvSpPr/>
                      <wps:spPr>
                        <a:xfrm>
                          <a:off x="0" y="0"/>
                          <a:ext cx="1352550" cy="1047750"/>
                        </a:xfrm>
                        <a:custGeom>
                          <a:gdLst>
                            <a:gd name="csX0" fmla="*/ 200025 w 1352550"/>
                            <a:gd name="csY0" fmla="*/ 1085850 h 1085850"/>
                            <a:gd name="csX1" fmla="*/ 0 w 1352550"/>
                            <a:gd name="csY1" fmla="*/ 28575 h 1085850"/>
                            <a:gd name="csX2" fmla="*/ 1095375 w 1352550"/>
                            <a:gd name="csY2" fmla="*/ 0 h 1085850"/>
                            <a:gd name="csX3" fmla="*/ 1209675 w 1352550"/>
                            <a:gd name="csY3" fmla="*/ 723900 h 1085850"/>
                            <a:gd name="csX4" fmla="*/ 1352550 w 1352550"/>
                            <a:gd name="csY4" fmla="*/ 809625 h 1085850"/>
                            <a:gd name="csX5" fmla="*/ 1352550 w 1352550"/>
                            <a:gd name="csY5" fmla="*/ 914400 h 1085850"/>
                            <a:gd name="csX6" fmla="*/ 1285875 w 1352550"/>
                            <a:gd name="csY6" fmla="*/ 1000125 h 1085850"/>
                            <a:gd name="csX7" fmla="*/ 1171575 w 1352550"/>
                            <a:gd name="csY7" fmla="*/ 1000125 h 1085850"/>
                            <a:gd name="csX8" fmla="*/ 1009650 w 1352550"/>
                            <a:gd name="csY8" fmla="*/ 952500 h 1085850"/>
                            <a:gd name="csX9" fmla="*/ 523875 w 1352550"/>
                            <a:gd name="csY9" fmla="*/ 1038225 h 1085850"/>
                            <a:gd name="csX10" fmla="*/ 200025 w 1352550"/>
                            <a:gd name="csY10" fmla="*/ 1085850 h 1085850"/>
                            <a:gd name="csX0" fmla="*/ 180975 w 1352550"/>
                            <a:gd name="csY0" fmla="*/ 1047750 h 1047750"/>
                            <a:gd name="csX1" fmla="*/ 0 w 1352550"/>
                            <a:gd name="csY1" fmla="*/ 28575 h 1047750"/>
                            <a:gd name="csX2" fmla="*/ 1095375 w 1352550"/>
                            <a:gd name="csY2" fmla="*/ 0 h 1047750"/>
                            <a:gd name="csX3" fmla="*/ 1209675 w 1352550"/>
                            <a:gd name="csY3" fmla="*/ 723900 h 1047750"/>
                            <a:gd name="csX4" fmla="*/ 1352550 w 1352550"/>
                            <a:gd name="csY4" fmla="*/ 809625 h 1047750"/>
                            <a:gd name="csX5" fmla="*/ 1352550 w 1352550"/>
                            <a:gd name="csY5" fmla="*/ 914400 h 1047750"/>
                            <a:gd name="csX6" fmla="*/ 1285875 w 1352550"/>
                            <a:gd name="csY6" fmla="*/ 1000125 h 1047750"/>
                            <a:gd name="csX7" fmla="*/ 1171575 w 1352550"/>
                            <a:gd name="csY7" fmla="*/ 1000125 h 1047750"/>
                            <a:gd name="csX8" fmla="*/ 1009650 w 1352550"/>
                            <a:gd name="csY8" fmla="*/ 952500 h 1047750"/>
                            <a:gd name="csX9" fmla="*/ 523875 w 1352550"/>
                            <a:gd name="csY9" fmla="*/ 1038225 h 1047750"/>
                            <a:gd name="csX10" fmla="*/ 180975 w 1352550"/>
                            <a:gd name="csY10" fmla="*/ 1047750 h 1047750"/>
                            <a:gd name="csX0" fmla="*/ 180975 w 1352550"/>
                            <a:gd name="csY0" fmla="*/ 1047750 h 1047750"/>
                            <a:gd name="csX1" fmla="*/ 0 w 1352550"/>
                            <a:gd name="csY1" fmla="*/ 28575 h 1047750"/>
                            <a:gd name="csX2" fmla="*/ 1095375 w 1352550"/>
                            <a:gd name="csY2" fmla="*/ 0 h 1047750"/>
                            <a:gd name="csX3" fmla="*/ 1209675 w 1352550"/>
                            <a:gd name="csY3" fmla="*/ 723900 h 1047750"/>
                            <a:gd name="csX4" fmla="*/ 1352550 w 1352550"/>
                            <a:gd name="csY4" fmla="*/ 809625 h 1047750"/>
                            <a:gd name="csX5" fmla="*/ 1352550 w 1352550"/>
                            <a:gd name="csY5" fmla="*/ 914400 h 1047750"/>
                            <a:gd name="csX6" fmla="*/ 1285875 w 1352550"/>
                            <a:gd name="csY6" fmla="*/ 1000125 h 1047750"/>
                            <a:gd name="csX7" fmla="*/ 1171575 w 1352550"/>
                            <a:gd name="csY7" fmla="*/ 1000125 h 1047750"/>
                            <a:gd name="csX8" fmla="*/ 1000125 w 1352550"/>
                            <a:gd name="csY8" fmla="*/ 933450 h 1047750"/>
                            <a:gd name="csX9" fmla="*/ 523875 w 1352550"/>
                            <a:gd name="csY9" fmla="*/ 1038225 h 1047750"/>
                            <a:gd name="csX10" fmla="*/ 180975 w 1352550"/>
                            <a:gd name="csY10" fmla="*/ 1047750 h 1047750"/>
                          </a:gd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1352550" h="1047750">
                              <a:moveTo>
                                <a:pt x="180975" y="1047750"/>
                              </a:moveTo>
                              <a:lnTo>
                                <a:pt x="0" y="28575"/>
                              </a:lnTo>
                              <a:lnTo>
                                <a:pt x="1095375" y="0"/>
                              </a:lnTo>
                              <a:lnTo>
                                <a:pt x="1209675" y="723900"/>
                              </a:lnTo>
                              <a:lnTo>
                                <a:pt x="1352550" y="809625"/>
                              </a:lnTo>
                              <a:lnTo>
                                <a:pt x="1352550" y="914400"/>
                              </a:lnTo>
                              <a:lnTo>
                                <a:pt x="1285875" y="1000125"/>
                              </a:lnTo>
                              <a:lnTo>
                                <a:pt x="1171575" y="1000125"/>
                              </a:lnTo>
                              <a:lnTo>
                                <a:pt x="1000125" y="933450"/>
                              </a:lnTo>
                              <a:lnTo>
                                <a:pt x="523875" y="1038225"/>
                              </a:lnTo>
                              <a:lnTo>
                                <a:pt x="180975" y="1047750"/>
                              </a:lnTo>
                              <a:close/>
                            </a:path>
                          </a:pathLst>
                        </a:custGeom>
                        <a:noFill/>
                        <a:ln w="25400">
                          <a:solidFill>
                            <a:srgbClr val="EE0000"/>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20" o:spid="_x0000_s1031" style="position:absolute;width:106.5pt;height:82.5pt;z-index:3;mso-wrap-distance-left:9pt;mso-wrap-distance-top:0pt;mso-wrap-distance-right:9pt;mso-wrap-distance-bottom:0pt;margin-left:135pt;margin-top:74.55pt;mso-position-horizontal:absolute;mso-position-horizontal-relative:text;mso-position-vertical:absolute;mso-position-vertical-relative:text;v-text-anchor:middle" o:allowincell="t" filled="f" strokecolor="#EE0000" strokeweight="2pt" stroked="t" coordsize="2130,1650" path="m180975,1047750l,28575,1095375,,1209675,723900,1352550,809625,1352550,914400,1285875,1000125,1171575,1000125,1000125,933450,523875,1038225,180975,1047750,xe">
                <v:textbox inset="3mm,1mm,3mm,1mm">
                  <w:txbxContent>
                    <w:p/>
                  </w:txbxContent>
                </v:textbox>
                <v:stroke dashstyle="dash"/>
              </v:shape>
            </w:pict>
          </mc:Fallback>
        </mc:AlternateContent>
      </w:r>
      <w:r>
        <w:rPr>
          <w:rFonts w:cstheme="minorBidi" w:eastAsiaTheme="minorHAnsi"/>
          <w:noProof w:val="1"/>
          <w:szCs w:val="24"/>
          <w:lang w:eastAsia="en-US"/>
        </w:rPr>
        <w:drawing>
          <wp:inline xmlns:wp="http://schemas.openxmlformats.org/drawingml/2006/wordprocessingDrawing" distT="0" distB="0" distL="0" distR="0">
            <wp:extent cx="4321175" cy="2857500"/>
            <wp:effectExtent l="0" t="0" r="3175" b="0"/>
            <wp:docPr id="532845784"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845784" name="Picture 4"/>
                    <pic:cNvPicPr/>
                  </pic:nvPicPr>
                  <pic:blipFill dpi="0">
                    <a:blip xmlns:r="http://schemas.openxmlformats.org/officeDocument/2006/relationships" r:embed="Relimage7"/>
                    <a:srcRect/>
                    <a:stretch>
                      <a:fillRect/>
                    </a:stretch>
                  </pic:blipFill>
                  <pic:spPr>
                    <a:xfrm>
                      <a:off x="0" y="0"/>
                      <a:ext cx="4333005" cy="2864933"/>
                    </a:xfrm>
                    <a:prstGeom prst="rect"/>
                  </pic:spPr>
                </pic:pic>
              </a:graphicData>
            </a:graphic>
          </wp:inline>
        </w:drawing>
      </w:r>
    </w:p>
    <w:p>
      <w:pPr>
        <w:rPr>
          <w:rFonts w:cstheme="minorBidi" w:eastAsiaTheme="minorHAnsi"/>
          <w:szCs w:val="24"/>
          <w:lang w:eastAsia="en-US"/>
        </w:rPr>
      </w:pPr>
      <w:r>
        <w:rPr>
          <w:rFonts w:cstheme="minorBidi" w:eastAsiaTheme="minorHAnsi"/>
          <w:szCs w:val="24"/>
          <w:lang w:eastAsia="en-US"/>
        </w:rPr>
        <w:t xml:space="preserve">Planområdet ungefärligt markerat med röd streckad linje. </w:t>
      </w:r>
    </w:p>
    <w:p/>
    <w:p>
      <w:pPr>
        <w:rPr>
          <w:rFonts w:cstheme="minorBidi" w:eastAsiaTheme="minorHAnsi"/>
          <w:szCs w:val="24"/>
          <w:shd w:val="clear" w:color="auto" w:fill="FFFFFF"/>
          <w:lang w:eastAsia="en-US"/>
        </w:rPr>
      </w:pPr>
    </w:p>
    <w:p>
      <w:pPr>
        <w:rPr>
          <w:rFonts w:cstheme="minorBidi" w:eastAsiaTheme="minorHAnsi"/>
          <w:szCs w:val="24"/>
          <w:shd w:val="clear" w:color="auto" w:fill="FFFFFF"/>
          <w:lang w:eastAsia="en-US"/>
        </w:rPr>
      </w:pPr>
      <w:r>
        <w:rPr>
          <w:rFonts w:ascii="Franklin Gothic Demi" w:hAnsi="Franklin Gothic Demi" w:cs="Arial" w:eastAsia="Arial"/>
          <w:color w:val="000000"/>
          <w:szCs w:val="24"/>
        </w:rPr>
        <w:t>Hela detaljplanen</w:t>
      </w:r>
      <w:r>
        <w:rPr>
          <w:rFonts w:cstheme="minorBidi" w:eastAsiaTheme="minorHAnsi"/>
          <w:szCs w:val="24"/>
          <w:shd w:val="clear" w:color="auto" w:fill="FFFFFF"/>
          <w:lang w:eastAsia="en-US"/>
        </w:rPr>
        <w:t xml:space="preserve"> </w:t>
      </w:r>
    </w:p>
    <w:p>
      <w:pPr>
        <w:rPr>
          <w:rFonts w:cstheme="minorBidi" w:eastAsiaTheme="minorHAnsi"/>
          <w:szCs w:val="24"/>
          <w:shd w:val="clear" w:color="auto" w:fill="FFFFFF"/>
          <w:lang w:eastAsia="en-US"/>
        </w:rPr>
      </w:pPr>
      <w:bookmarkStart w:id="8" w:name="be_heladetaljplan01"/>
      <w:r>
        <w:rPr>
          <w:rFonts w:cstheme="minorBidi" w:eastAsiaTheme="minorHAnsi"/>
          <w:szCs w:val="24"/>
          <w:shd w:val="clear" w:color="auto" w:fill="FFFFFF"/>
          <w:lang w:eastAsia="en-US"/>
        </w:rPr>
        <w:t>Detaljplanen möjliggör för kvartersmark med markanvändningarna detaljhandel (H) och verksamheter (Z). Befintliga gator inom området planläggs som allmän plats GATA och kommer fortsatt att stå för trafikmatningen till planområdet.</w:t>
      </w:r>
    </w:p>
    <w:p>
      <w:pPr>
        <w:rPr>
          <w:rFonts w:cstheme="minorBidi" w:eastAsiaTheme="minorHAnsi"/>
          <w:szCs w:val="24"/>
          <w:shd w:val="clear" w:color="auto" w:fill="FFFFFF"/>
          <w:lang w:eastAsia="en-US"/>
        </w:rPr>
      </w:pPr>
      <w:r>
        <w:rPr>
          <w:rFonts w:cstheme="minorBidi" w:eastAsiaTheme="minorHAnsi"/>
          <w:szCs w:val="24"/>
          <w:shd w:val="clear" w:color="auto" w:fill="FFFFFF"/>
          <w:lang w:eastAsia="en-US"/>
        </w:rPr>
        <w:t xml:space="preserve"> </w:t>
      </w:r>
    </w:p>
    <w:p>
      <w:pPr>
        <w:rPr>
          <w:rFonts w:cstheme="minorBidi" w:eastAsiaTheme="minorHAnsi"/>
          <w:szCs w:val="24"/>
          <w:shd w:val="clear" w:color="auto" w:fill="FFFFFF"/>
          <w:lang w:eastAsia="en-US"/>
        </w:rPr>
      </w:pPr>
      <w:r>
        <w:rPr>
          <w:rFonts w:cstheme="minorBidi" w:eastAsiaTheme="minorHAnsi"/>
          <w:szCs w:val="24"/>
          <w:shd w:val="clear" w:color="auto" w:fill="FFFFFF"/>
          <w:lang w:eastAsia="en-US"/>
        </w:rPr>
        <w:t>Utnyttjandegraden – även kallad byggrätten – regleras till 30 % av fastighetsarean inom användningsområdet. Bruttoarea regleras till 45 % av fastighetsarean inom användningsområdet. Nockhöjden för bebyggelse inom planområdet regleras till 15 meter. För att göra marken lämplig införs även regleringar i detaljplanen kopplade till tung trafik och farligt gods samt intilliggande industriell verksamhet.</w:t>
      </w:r>
    </w:p>
    <w:p>
      <w:pPr>
        <w:rPr>
          <w:rFonts w:cstheme="minorBidi" w:eastAsiaTheme="minorHAnsi"/>
          <w:szCs w:val="24"/>
          <w:shd w:val="clear" w:color="auto" w:fill="FFFFFF"/>
          <w:lang w:eastAsia="en-US"/>
        </w:rPr>
      </w:pPr>
    </w:p>
    <w:p>
      <w:pPr>
        <w:rPr>
          <w:rFonts w:cstheme="minorBidi" w:eastAsiaTheme="minorHAnsi"/>
          <w:szCs w:val="24"/>
          <w:shd w:val="clear" w:color="auto" w:fill="FFFFFF"/>
          <w:lang w:eastAsia="en-US"/>
        </w:rPr>
      </w:pPr>
      <w:r>
        <w:rPr>
          <w:rFonts w:cstheme="minorBidi" w:eastAsiaTheme="minorHAnsi"/>
          <w:szCs w:val="24"/>
          <w:shd w:val="clear" w:color="auto" w:fill="FFFFFF"/>
          <w:lang w:eastAsia="en-US"/>
        </w:rPr>
        <w:t xml:space="preserve">Planområdet lutar i nord-sydlig riktning vilket gör det lämpligt att leda dagvatten till den södra delen av planområdet där anslutningspunkt för dagvatten finns. Planområdets topografi gör att skyfallsregn naturligt rinner ytledes söderut mot Fotbollsgatan och kan tas omhand inom allmän plats. </w:t>
      </w:r>
    </w:p>
    <w:p>
      <w:pPr>
        <w:rPr>
          <w:rFonts w:cstheme="minorBidi" w:eastAsiaTheme="minorHAnsi"/>
          <w:szCs w:val="24"/>
          <w:shd w:val="clear" w:color="auto" w:fill="FFFFFF"/>
          <w:lang w:eastAsia="en-US"/>
        </w:rPr>
      </w:pPr>
    </w:p>
    <w:p>
      <w:pPr>
        <w:rPr>
          <w:rFonts w:cstheme="minorBidi" w:eastAsiaTheme="minorHAnsi"/>
          <w:szCs w:val="24"/>
          <w:shd w:val="clear" w:color="auto" w:fill="FFFFFF"/>
          <w:lang w:eastAsia="en-US"/>
        </w:rPr>
      </w:pPr>
      <w:r>
        <w:rPr>
          <w:rFonts w:cstheme="minorBidi" w:eastAsiaTheme="minorHAnsi"/>
          <w:szCs w:val="24"/>
          <w:shd w:val="clear" w:color="auto" w:fill="FFFFFF"/>
          <w:lang w:eastAsia="en-US"/>
        </w:rPr>
        <w:t>Angöring till planområdet föreslås kunna ske via Fotbollsgatan, Stafettgatan och Bronäsvägen. Den västra delen av planområdet föreslås kunna angöras via Fotbollsgatan samt Bronäsgatan, medan den östra delen av fastigheten föreslås kunna angöras via Stafettgatan och Bronäsgatan. Utmed vissa sträckor längs Fotbollsgatan och Stafettgatan införs förbud mot in- och utfart.</w:t>
      </w:r>
    </w:p>
    <w:p>
      <w:pPr>
        <w:rPr>
          <w:rFonts w:cstheme="minorBidi" w:eastAsiaTheme="minorHAnsi"/>
          <w:szCs w:val="24"/>
          <w:shd w:val="clear" w:color="auto" w:fill="FFFFFF"/>
          <w:lang w:eastAsia="en-US"/>
        </w:rPr>
      </w:pPr>
      <w:r>
        <w:rPr>
          <w:rFonts w:cstheme="minorBidi" w:eastAsiaTheme="minorHAnsi"/>
          <w:szCs w:val="24"/>
          <w:shd w:val="clear" w:color="auto" w:fill="FFFFFF"/>
          <w:lang w:eastAsia="en-US"/>
        </w:rPr>
        <w:t xml:space="preserve"> </w:t>
      </w:r>
    </w:p>
    <w:p>
      <w:pPr>
        <w:rPr>
          <w:rFonts w:cstheme="minorBidi" w:eastAsiaTheme="minorHAnsi"/>
          <w:szCs w:val="24"/>
          <w:shd w:val="clear" w:color="auto" w:fill="FFFFFF"/>
          <w:lang w:eastAsia="en-US"/>
        </w:rPr>
      </w:pPr>
      <w:r>
        <w:rPr>
          <w:rFonts w:cstheme="minorBidi" w:eastAsiaTheme="minorHAnsi"/>
          <w:szCs w:val="24"/>
          <w:shd w:val="clear" w:color="auto" w:fill="FFFFFF"/>
          <w:lang w:eastAsia="en-US"/>
        </w:rPr>
        <w:t xml:space="preserve">I detaljplanen föreslås inga större förändringar inom befintliga gator; kommunen bedömer att befintlig gatubredd för Fotbollsgatan, Stafettgatan och Bronäsvägen är tillräcklig för att tillgodose de behov och åtgärder som detaljplanen möjliggör. Dock finns utrymme inom allmän plats GATA för eventuella framtida åtgärder kopplat till infrastruktur, exempelvis en gång- och cykelväg och/eller lösningar för att hantera dagvatten. </w:t>
      </w:r>
    </w:p>
    <w:p>
      <w:pPr>
        <w:rPr>
          <w:rFonts w:cstheme="minorBidi" w:eastAsiaTheme="minorHAnsi"/>
          <w:szCs w:val="24"/>
          <w:shd w:val="clear" w:color="auto" w:fill="FFFFFF"/>
          <w:lang w:eastAsia="en-US"/>
        </w:rPr>
      </w:pPr>
    </w:p>
    <w:p>
      <w:pPr>
        <w:rPr>
          <w:rFonts w:cstheme="minorBidi" w:eastAsiaTheme="minorHAnsi"/>
          <w:szCs w:val="24"/>
          <w:shd w:val="clear" w:color="auto" w:fill="FFFFFF"/>
          <w:lang w:eastAsia="en-US"/>
        </w:rPr>
      </w:pPr>
      <w:r>
        <w:rPr>
          <w:rFonts w:cstheme="minorBidi" w:eastAsiaTheme="minorHAnsi"/>
          <w:szCs w:val="24"/>
          <w:shd w:val="clear" w:color="auto" w:fill="FFFFFF"/>
          <w:lang w:eastAsia="en-US"/>
        </w:rPr>
        <w:t>I anslutning till planområdet finns idag en befintlig gång- och cykelväg utmed Fotbollsgatan i öst-västlig riktning. Den befintliga gång- och cykelvägen ligger på den södra sidan om Fotbollsgatan och leder västerut till idrotts- och rekreationsområdet Fritidsbyn, österut leder gång- och cykelvägen till handelsområdet Charlottenlund, vidare till Lindbackaskolan och därefter till de mer centrala delarna av Lindesbergs tätort.</w:t>
      </w:r>
    </w:p>
    <w:p>
      <w:pPr>
        <w:rPr>
          <w:rFonts w:cstheme="minorBidi" w:eastAsiaTheme="minorHAnsi"/>
          <w:szCs w:val="24"/>
          <w:shd w:val="clear" w:color="auto" w:fill="FFFFFF"/>
          <w:lang w:eastAsia="en-US"/>
        </w:rPr>
      </w:pPr>
    </w:p>
    <w:p>
      <w:pPr>
        <w:rPr>
          <w:rFonts w:cstheme="minorBidi" w:eastAsiaTheme="minorHAnsi"/>
          <w:szCs w:val="24"/>
          <w:shd w:val="clear" w:color="auto" w:fill="FFFFFF"/>
          <w:lang w:eastAsia="en-US"/>
        </w:rPr>
      </w:pPr>
      <w:r>
        <w:rPr>
          <w:rFonts w:cstheme="minorBidi" w:eastAsiaTheme="minorHAnsi"/>
          <w:szCs w:val="24"/>
          <w:shd w:val="clear" w:color="auto" w:fill="FFFFFF"/>
          <w:lang w:eastAsia="en-US"/>
        </w:rPr>
        <w:t>Kommunens förslag är att det ska finnas säkra passager för oskyddade trafikanter i anslutning till planområdet - från den befintlig gång- och cykelvägen söder om Fotbollsgatan - till det nu aktuella planområdet. Gatuområdet för såväl Fotbollsgatan som Stafettgatan och Bronäsvägen har en bredd som möjliggör en utbyggnad av exempelvis gång- och cykelväg i framtiden.</w:t>
      </w:r>
    </w:p>
    <w:p>
      <w:pPr>
        <w:rPr>
          <w:rFonts w:cstheme="minorBidi" w:eastAsiaTheme="minorHAnsi"/>
          <w:szCs w:val="24"/>
          <w:shd w:val="clear" w:color="auto" w:fill="FFFFFF"/>
          <w:lang w:eastAsia="en-US"/>
        </w:rPr>
      </w:pPr>
    </w:p>
    <w:p>
      <w:pPr>
        <w:rPr>
          <w:rFonts w:cstheme="minorBidi" w:eastAsiaTheme="minorHAnsi"/>
          <w:szCs w:val="24"/>
          <w:shd w:val="clear" w:color="auto" w:fill="FFFFFF"/>
          <w:lang w:eastAsia="en-US"/>
        </w:rPr>
      </w:pPr>
      <w:r>
        <w:rPr>
          <w:rFonts w:cstheme="minorBidi" w:eastAsiaTheme="minorHAnsi"/>
          <w:szCs w:val="24"/>
          <w:shd w:val="clear" w:color="auto" w:fill="FFFFFF"/>
          <w:lang w:eastAsia="en-US"/>
        </w:rPr>
        <w:t>Kommunen arbetar parallellt med denna detaljplan med en revidering av kommunens gång- och cykelplan. När revideringen är klar kommer kommunen ha en tydligare bild av var gång- och cykelvägar ska byggas ut samt hur utbyggnaden på olika platser ska prioriteras.</w:t>
      </w:r>
    </w:p>
    <w:p>
      <w:bookmarkEnd w:id="8"/>
    </w:p>
    <w:p>
      <w:pPr>
        <w:rPr>
          <w:rFonts w:ascii="Franklin Gothic Demi" w:hAnsi="Franklin Gothic Demi" w:cs="Arial" w:eastAsia="Arial"/>
          <w:color w:val="000000"/>
          <w:szCs w:val="24"/>
          <w:shd w:val="clear" w:color="auto" w:fill="FFFFFF"/>
        </w:rPr>
      </w:pPr>
      <w:r>
        <w:rPr>
          <w:rFonts w:ascii="Franklin Gothic Demi" w:hAnsi="Franklin Gothic Demi" w:cs="Arial" w:eastAsia="Arial"/>
          <w:color w:val="000000"/>
          <w:szCs w:val="24"/>
          <w:shd w:val="clear" w:color="auto" w:fill="FFFFFF"/>
        </w:rPr>
        <w:t>Genomförandetid</w:t>
      </w:r>
    </w:p>
    <w:p>
      <w:pPr>
        <w:rPr>
          <w:rFonts w:cstheme="minorBidi" w:eastAsiaTheme="minorHAnsi"/>
          <w:szCs w:val="24"/>
          <w:lang w:eastAsia="en-US"/>
        </w:rPr>
      </w:pPr>
      <w:bookmarkStart w:id="9" w:name="be_genomförandetid01"/>
      <w:r>
        <w:rPr>
          <w:rFonts w:cstheme="minorBidi" w:eastAsiaTheme="minorHAnsi"/>
          <w:szCs w:val="24"/>
          <w:lang w:eastAsia="en-US"/>
        </w:rPr>
        <w:t>Genomförandetiden är 5 år från det datum då beslutet att anta detaljplanen vinner laga kraft.</w:t>
      </w:r>
    </w:p>
    <w:p>
      <w:bookmarkEnd w:id="9"/>
    </w:p>
    <w:p>
      <w:pPr>
        <w:rPr>
          <w:rFonts w:ascii="Franklin Gothic Demi" w:hAnsi="Franklin Gothic Demi" w:cs="Arial" w:eastAsia="Arial"/>
          <w:color w:val="000000"/>
          <w:szCs w:val="24"/>
        </w:rPr>
      </w:pPr>
      <w:r>
        <w:rPr>
          <w:rFonts w:ascii="Franklin Gothic Demi" w:hAnsi="Franklin Gothic Demi" w:cs="Arial" w:eastAsia="Arial"/>
          <w:color w:val="000000"/>
          <w:szCs w:val="24"/>
        </w:rPr>
        <w:t>Allmän plats</w:t>
      </w:r>
    </w:p>
    <w:p>
      <w:pPr>
        <w:rPr>
          <w:rFonts w:cstheme="minorBidi" w:eastAsiaTheme="minorHAnsi"/>
          <w:szCs w:val="24"/>
          <w:shd w:val="clear" w:color="auto" w:fill="FFFFFF"/>
          <w:lang w:eastAsia="en-US"/>
        </w:rPr>
      </w:pPr>
      <w:bookmarkStart w:id="10" w:name="be_allmänplats01"/>
      <w:r>
        <w:rPr>
          <w:rFonts w:cstheme="minorBidi" w:eastAsiaTheme="minorHAnsi"/>
          <w:szCs w:val="24"/>
          <w:shd w:val="clear" w:color="auto" w:fill="FFFFFF"/>
          <w:lang w:eastAsia="en-US"/>
        </w:rPr>
        <w:t xml:space="preserve">Nedan beskrivs användningar för allmän platsmark. </w:t>
      </w:r>
    </w:p>
    <w:p>
      <w:pPr>
        <w:rPr>
          <w:rFonts w:ascii="Franklin Gothic Demi" w:hAnsi="Franklin Gothic Demi" w:cs="Arial" w:eastAsia="Arial"/>
          <w:color w:val="000000"/>
          <w:szCs w:val="24"/>
        </w:rPr>
      </w:pPr>
      <w:bookmarkEnd w:id="10"/>
    </w:p>
    <w:p>
      <w:pPr>
        <w:keepNext w:val="1"/>
        <w:keepLines w:val="1"/>
        <w:outlineLvl w:val="1"/>
        <w:rPr>
          <w:rFonts w:ascii="Franklin Gothic Demi" w:hAnsi="Franklin Gothic Demi" w:cs="Franklin Gothic Demi" w:eastAsiaTheme="majorEastAsia"/>
          <w:szCs w:val="26"/>
          <w:lang w:eastAsia="en-US"/>
        </w:rPr>
      </w:pPr>
      <w:r>
        <w:rPr>
          <w:rFonts w:ascii="Franklin Gothic Demi" w:hAnsi="Franklin Gothic Demi" w:cstheme="majorBidi" w:eastAsiaTheme="majorEastAsia"/>
          <w:szCs w:val="26"/>
          <w:lang w:eastAsia="en-US"/>
        </w:rPr>
        <w:t>Gata</w:t>
      </w:r>
    </w:p>
    <w:p>
      <w:r>
        <w:t xml:space="preserve">Befintliga gator inom planområdet är Fotbollsgatan, Stafettgatan och Bronäsvägen. Planförslaget innebär inga större förändringar av gaturummet. Befintlig gatubredd bedöms lämplig även vid genomförande av den aktuella detaljplanen. I anslutning till föreslagen in- och utfart vid Fotbollsgatan föreslås en passage för oskyddade trafikanter (se illustration nedan). För att skapa en trafiksäker lösning för oskyddade trafikanter föreslås passagen ligga i anslutning till in och utfart för biltrafiken. </w:t>
      </w:r>
    </w:p>
    <w:p/>
    <w:p>
      <w:r>
        <w:rPr>
          <w:noProof w:val="1"/>
        </w:rPr>
        <w:drawing>
          <wp:inline xmlns:wp="http://schemas.openxmlformats.org/drawingml/2006/wordprocessingDrawing" distT="0" distB="0" distL="0" distR="0">
            <wp:extent cx="5295900" cy="4229100"/>
            <wp:effectExtent l="0" t="0" r="0" b="0"/>
            <wp:docPr id="278036824" name="Bildobjekt 1" descr="En bild som visar Flygfotografi, karta, knutpunkt, Fågelperspektiv&#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036824" name="Bildobjekt 1" descr="En bild som visar Flygfotografi, karta, knutpunkt, Fågelperspektiv&#10;&#10;AI-genererat innehåll kan vara felaktigt."/>
                    <pic:cNvPicPr/>
                  </pic:nvPicPr>
                  <pic:blipFill dpi="0">
                    <a:blip xmlns:r="http://schemas.openxmlformats.org/officeDocument/2006/relationships" r:embed="Relimage8"/>
                    <a:srcRect/>
                    <a:stretch>
                      <a:fillRect/>
                    </a:stretch>
                  </pic:blipFill>
                  <pic:spPr>
                    <a:xfrm>
                      <a:off x="0" y="0"/>
                      <a:ext cx="5296359" cy="4229468"/>
                    </a:xfrm>
                    <a:prstGeom prst="rect"/>
                  </pic:spPr>
                </pic:pic>
              </a:graphicData>
            </a:graphic>
          </wp:inline>
        </w:drawing>
      </w:r>
    </w:p>
    <w:p>
      <w:pPr>
        <w:sectPr>
          <w:footnotePr/>
          <w:endnotePr/>
          <w:type w:val="nextPage"/>
          <w:pgSz w:w="11907" w:h="16840" w:code="0"/>
          <w:pgMar w:left="1191" w:right="1134" w:top="794" w:bottom="1418" w:header="720" w:footer="454" w:gutter="0"/>
          <w:cols w:equalWidth="1" w:space="720"/>
        </w:sectPr>
      </w:pPr>
      <w:r>
        <w:t xml:space="preserve">Ovan: illustration av möjlig trafiklösning samt angöring till Lindeshyttan 5:6 via Fotbollsgatan. </w:t>
      </w:r>
    </w:p>
    <w:p>
      <w:pPr>
        <w:keepNext w:val="1"/>
        <w:keepLines w:val="1"/>
        <w:outlineLvl w:val="1"/>
        <w:rPr>
          <w:rFonts w:ascii="Franklin Gothic Demi" w:hAnsi="Franklin Gothic Demi" w:cs="Franklin Gothic Demi" w:eastAsiaTheme="majorEastAsia"/>
          <w:szCs w:val="26"/>
          <w:lang w:eastAsia="en-US"/>
        </w:rPr>
      </w:pPr>
      <w:r>
        <w:rPr>
          <w:rFonts w:ascii="Franklin Gothic Demi" w:hAnsi="Franklin Gothic Demi" w:cstheme="majorBidi" w:eastAsiaTheme="majorEastAsia"/>
          <w:szCs w:val="26"/>
          <w:lang w:eastAsia="en-US"/>
        </w:rPr>
        <w:t>GC-väg</w:t>
      </w:r>
    </w:p>
    <w:p>
      <w:pPr>
        <w:rPr>
          <w:rFonts w:cstheme="minorBidi" w:eastAsiaTheme="minorHAnsi"/>
          <w:szCs w:val="24"/>
          <w:shd w:val="clear" w:color="auto" w:fill="FFFFFF"/>
          <w:lang w:eastAsia="en-US"/>
        </w:rPr>
      </w:pPr>
      <w:r>
        <w:rPr>
          <w:rFonts w:cstheme="minorBidi" w:eastAsiaTheme="minorHAnsi"/>
          <w:szCs w:val="24"/>
          <w:shd w:val="clear" w:color="auto" w:fill="FFFFFF"/>
          <w:lang w:eastAsia="en-US"/>
        </w:rPr>
        <w:t>Utmed Fotbollsgatan, i direkt anslutning till planområdet, finns en gång och cykelväg i öst-västlig riktning. Från den befintliga gång- och cykelvägen planeras en passage över Fotbollsgatan för att gående och cyklister gent och säkert ska kunna ta sig till planområdet. Eventuellt tillkommande - gång- och cykelvägar planläggs inom markanvändningen GATA.</w:t>
      </w:r>
    </w:p>
    <w:p>
      <w:pPr>
        <w:spacing w:after="120" w:beforeAutospacing="0" w:afterAutospacing="0"/>
        <w:rPr>
          <w:rFonts w:cstheme="minorBidi" w:eastAsiaTheme="minorHAnsi"/>
          <w:szCs w:val="24"/>
          <w:lang w:eastAsia="en-US"/>
        </w:rPr>
      </w:pPr>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Huvudmannaskap</w:t>
      </w:r>
    </w:p>
    <w:p>
      <w:pPr>
        <w:rPr>
          <w:rFonts w:cstheme="minorBidi" w:eastAsiaTheme="minorHAnsi"/>
          <w:szCs w:val="24"/>
          <w:shd w:val="clear" w:color="auto" w:fill="FFFFFF"/>
          <w:lang w:eastAsia="en-US"/>
        </w:rPr>
      </w:pPr>
      <w:r>
        <w:rPr>
          <w:rFonts w:cstheme="minorBidi" w:eastAsiaTheme="minorHAnsi"/>
          <w:szCs w:val="24"/>
          <w:shd w:val="clear" w:color="auto" w:fill="FFFFFF"/>
          <w:lang w:eastAsia="en-US"/>
        </w:rPr>
        <w:t xml:space="preserve">Lindesbergs kommun är huvudman för allmän plats. </w:t>
      </w:r>
    </w:p>
    <w:p>
      <w:pPr>
        <w:spacing w:after="120" w:beforeAutospacing="0" w:afterAutospacing="0"/>
        <w:rPr>
          <w:rFonts w:cstheme="minorBidi" w:eastAsiaTheme="minorHAnsi"/>
          <w:szCs w:val="24"/>
          <w:lang w:eastAsia="en-US"/>
        </w:rPr>
      </w:pPr>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Kvartersmark</w:t>
      </w:r>
    </w:p>
    <w:p>
      <w:pPr>
        <w:rPr>
          <w:rFonts w:cstheme="minorBidi" w:eastAsiaTheme="minorHAnsi"/>
          <w:szCs w:val="24"/>
          <w:shd w:val="clear" w:color="auto" w:fill="FFFFFF"/>
          <w:lang w:eastAsia="en-US"/>
        </w:rPr>
      </w:pPr>
      <w:r>
        <w:rPr>
          <w:rFonts w:cstheme="minorBidi" w:eastAsiaTheme="minorHAnsi"/>
          <w:szCs w:val="24"/>
          <w:shd w:val="clear" w:color="auto" w:fill="FFFFFF"/>
          <w:lang w:eastAsia="en-US"/>
        </w:rPr>
        <w:t xml:space="preserve">Nedan beskrivs användningar för kvartersmark. </w:t>
      </w:r>
    </w:p>
    <w:p>
      <w:pPr>
        <w:spacing w:after="120" w:beforeAutospacing="0" w:afterAutospacing="0"/>
        <w:rPr>
          <w:rFonts w:cstheme="minorBidi" w:eastAsiaTheme="minorHAnsi"/>
          <w:szCs w:val="24"/>
          <w:lang w:eastAsia="en-US"/>
        </w:rPr>
      </w:pPr>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E – tekniska anläggningar</w:t>
      </w:r>
    </w:p>
    <w:p>
      <w:bookmarkStart w:id="11" w:name="mo_motivtillreglering01"/>
      <w:r>
        <w:t>I den sydöstra delen planområdet ligger en befintlig transformatorstation som på sikt avses bytas ut. I samband med att transformatorstorstationen byts ut föreslås den också flyttas. E-området som föreslås i planförslaget möjliggör en flytt av transformatorstationen till en lämplig plats, dock inte långt från platsen för den befintliga transformatorstationen.</w:t>
      </w:r>
    </w:p>
    <w:p>
      <w:bookmarkEnd w:id="11"/>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H – detaljhandel</w:t>
      </w:r>
    </w:p>
    <w:p>
      <w:pPr>
        <w:rPr>
          <w:rFonts w:cstheme="minorBidi" w:eastAsiaTheme="minorHAnsi"/>
          <w:szCs w:val="24"/>
          <w:lang w:eastAsia="en-US"/>
        </w:rPr>
      </w:pPr>
      <w:bookmarkStart w:id="12" w:name="mo_motivtillreglering02"/>
      <w:r>
        <w:rPr>
          <w:rFonts w:cstheme="minorBidi" w:eastAsiaTheme="minorHAnsi"/>
          <w:szCs w:val="24"/>
          <w:lang w:eastAsia="en-US"/>
        </w:rPr>
        <w:t xml:space="preserve">Kvartersmark för detaljhandel tillskapas inom hela området. Detaljhandel omfattar försäljning av varor och tjänster till framför allt privatpersoner. Försäljning av varor innefattar både dagligvaruhandel och sällanköpshandel. </w:t>
      </w:r>
    </w:p>
    <w:p>
      <w:pPr>
        <w:spacing w:after="120" w:beforeAutospacing="0" w:afterAutospacing="0"/>
        <w:rPr>
          <w:rFonts w:cstheme="minorBidi" w:eastAsiaTheme="minorHAnsi"/>
          <w:szCs w:val="24"/>
          <w:lang w:eastAsia="en-US"/>
        </w:rPr>
      </w:pPr>
      <w:r>
        <w:rPr>
          <w:rFonts w:cstheme="minorBidi" w:eastAsiaTheme="minorHAnsi"/>
          <w:szCs w:val="24"/>
          <w:lang w:eastAsia="en-US"/>
        </w:rPr>
        <w:t>I användningen ingår även komplement till verksamheten så som tillhörande kontor, personalrum, personalrestaurang eller personalmatsal och lager för handelsverksamheten. Även tillhörande parkering och kundvagnsgarage ingår.</w:t>
      </w:r>
    </w:p>
    <w:p>
      <w:pPr>
        <w:keepNext w:val="1"/>
        <w:keepLines w:val="1"/>
        <w:outlineLvl w:val="1"/>
        <w:rPr>
          <w:rFonts w:ascii="Franklin Gothic Demi" w:hAnsi="Franklin Gothic Demi" w:cstheme="majorBidi" w:eastAsiaTheme="majorEastAsia"/>
          <w:szCs w:val="26"/>
          <w:lang w:eastAsia="en-US"/>
        </w:rPr>
      </w:pPr>
      <w:bookmarkEnd w:id="12"/>
      <w:r>
        <w:rPr>
          <w:rFonts w:ascii="Franklin Gothic Demi" w:hAnsi="Franklin Gothic Demi" w:cstheme="majorBidi" w:eastAsiaTheme="majorEastAsia"/>
          <w:szCs w:val="26"/>
          <w:lang w:eastAsia="en-US"/>
        </w:rPr>
        <w:t>P - parkering</w:t>
      </w:r>
    </w:p>
    <w:p>
      <w:pPr>
        <w:spacing w:after="120" w:beforeAutospacing="0" w:afterAutospacing="0"/>
        <w:rPr>
          <w:rFonts w:cstheme="minorBidi" w:eastAsiaTheme="minorHAnsi"/>
          <w:szCs w:val="24"/>
          <w:lang w:eastAsia="en-US"/>
        </w:rPr>
      </w:pPr>
      <w:r>
        <w:rPr>
          <w:rFonts w:cstheme="minorBidi" w:eastAsiaTheme="minorHAnsi"/>
          <w:szCs w:val="24"/>
          <w:lang w:eastAsia="en-US"/>
        </w:rPr>
        <w:t>Parkering föreslås lösas inom kvartersmark för detaljhandel (H) respektive verksamheter (Z).</w:t>
      </w:r>
    </w:p>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Z – verksamheter</w:t>
      </w:r>
    </w:p>
    <w:p>
      <w:bookmarkStart w:id="13" w:name="mo_motivtillreglering03"/>
      <w:r>
        <w:t>Även kvartersmark för verksamheter tillskapas inom hela området. Användningen Verksamheter ska tillämpas för områden för service, lager, tillverkning med tillhörande försäljning, med begränsad omgivningspåverkan. I användningen ingår även komplement till verksamheten, så som parkering och kontor.</w:t>
      </w:r>
    </w:p>
    <w:p>
      <w:bookmarkEnd w:id="13"/>
    </w:p>
    <w:p>
      <w:pPr>
        <w:rPr>
          <w:rFonts w:ascii="Franklin Gothic Demi" w:hAnsi="Franklin Gothic Demi" w:cs="Arial" w:eastAsia="Arial"/>
          <w:color w:val="000000"/>
          <w:szCs w:val="24"/>
          <w:shd w:val="clear" w:color="auto" w:fill="FFFFFF"/>
        </w:rPr>
      </w:pPr>
      <w:r>
        <w:rPr>
          <w:rFonts w:ascii="Franklin Gothic Demi" w:hAnsi="Franklin Gothic Demi" w:cs="Arial" w:eastAsia="Arial"/>
          <w:color w:val="000000"/>
          <w:szCs w:val="24"/>
          <w:shd w:val="clear" w:color="auto" w:fill="FFFFFF"/>
        </w:rPr>
        <w:t>Ärendeinformation</w:t>
      </w:r>
    </w:p>
    <w:p>
      <w:r>
        <w:t>Lindesbergs kommun</w:t>
      </w:r>
    </w:p>
    <w:p>
      <w:r>
        <w:t>Detaljplan för Lindeshyttan 5:6 m.fl.</w:t>
      </w:r>
    </w:p>
    <w:p>
      <w:r>
        <w:t>Diarienummer: KS-2025-291</w:t>
      </w:r>
    </w:p>
    <w:p>
      <w:r>
        <w:t>Planstart: 2024-07-05</w:t>
      </w:r>
    </w:p>
    <w:p>
      <w:pPr>
        <w:sectPr>
          <w:footnotePr/>
          <w:endnotePr/>
          <w:type w:val="nextPage"/>
          <w:pgSz w:w="11907" w:h="16840" w:code="0"/>
          <w:pgMar w:left="1191" w:right="1134" w:top="794" w:bottom="1418" w:header="720" w:footer="454" w:gutter="0"/>
          <w:cols w:equalWidth="1" w:space="720"/>
        </w:sectPr>
      </w:pPr>
    </w:p>
    <w:p>
      <w:pPr>
        <w:pStyle w:val="P1"/>
        <w:numPr>
          <w:ilvl w:val="0"/>
          <w:numId w:val="9"/>
        </w:numPr>
      </w:pPr>
      <w:bookmarkStart w:id="14" w:name="_Toc230298696"/>
      <w:r>
        <w:t>Motiv till detaljplanens regleringar</w:t>
      </w:r>
      <w:bookmarkEnd w:id="14"/>
    </w:p>
    <w:p>
      <w:pPr>
        <w:rPr>
          <w:rFonts w:cstheme="minorBidi" w:eastAsiaTheme="minorHAnsi"/>
          <w:szCs w:val="24"/>
          <w:lang w:eastAsia="en-US"/>
        </w:rPr>
      </w:pPr>
      <w:r>
        <w:rPr>
          <w:rFonts w:cstheme="minorBidi" w:eastAsiaTheme="minorHAnsi"/>
          <w:szCs w:val="24"/>
          <w:lang w:eastAsia="en-US"/>
        </w:rPr>
        <w:t>I planbeskrivningen ska kommunen redovisa motiven till de enskilda regleringarna i detaljplanen. Redovisningen ska göras utifrån detaljplanens syfte och andra kapitlet plan- och bygglagen.</w:t>
      </w:r>
    </w:p>
    <w:p/>
    <w:p>
      <w:pPr>
        <w:rPr>
          <w:rFonts w:ascii="Franklin Gothic Demi" w:hAnsi="Franklin Gothic Demi" w:cs="Arial" w:eastAsia="Arial"/>
          <w:color w:val="000000"/>
          <w:szCs w:val="24"/>
        </w:rPr>
      </w:pPr>
      <w:r>
        <w:rPr>
          <w:rFonts w:ascii="Franklin Gothic Demi" w:hAnsi="Franklin Gothic Demi" w:cs="Arial" w:eastAsia="Arial"/>
          <w:color w:val="000000"/>
          <w:szCs w:val="24"/>
        </w:rPr>
        <w:t>Motiv till regleringar</w:t>
      </w:r>
    </w:p>
    <w:p>
      <w:r>
        <w:t>Nedan beskrivs motiven till de regleringar som införts i detaljplanen.</w:t>
      </w:r>
    </w:p>
    <w:p/>
    <w:p>
      <w:pPr>
        <w:rPr>
          <w:rFonts w:ascii="Franklin Gothic Demi" w:hAnsi="Franklin Gothic Demi" w:cs="Arial" w:eastAsia="Arial"/>
          <w:color w:val="000000"/>
          <w:szCs w:val="24"/>
        </w:rPr>
      </w:pPr>
      <w:r>
        <w:rPr>
          <w:rFonts w:ascii="Franklin Gothic Demi" w:hAnsi="Franklin Gothic Demi" w:cs="Arial" w:eastAsia="Arial"/>
          <w:color w:val="000000"/>
          <w:szCs w:val="24"/>
        </w:rPr>
        <w:t>Användning av allmän plats</w:t>
      </w:r>
    </w:p>
    <w:tbl>
      <w:tblPr>
        <w:tblStyle w:val="T2"/>
        <w:tblW w:w="0" w:type="auto"/>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ayout w:type="fixed"/>
        <w:tblCellMar>
          <w:top w:w="227" w:type="dxa"/>
          <w:left w:w="0" w:type="dxa"/>
        </w:tblCellMar>
        <w:tblLook w:val="04A0"/>
      </w:tblPr>
      <w:tblGrid/>
      <w:tr>
        <w:tc>
          <w:tcPr>
            <w:tcW w:w="1843" w:type="dxa"/>
          </w:tcPr>
          <w:p>
            <w:pPr>
              <w:rPr>
                <w:rFonts w:cstheme="minorBidi"/>
                <w:szCs w:val="24"/>
              </w:rPr>
            </w:pPr>
            <w:r>
              <w:rPr>
                <w:rFonts w:cstheme="minorBidi"/>
                <w:szCs w:val="24"/>
              </w:rPr>
              <w:t>Gata</w:t>
            </w:r>
          </w:p>
        </w:tc>
        <w:tc>
          <w:tcPr>
            <w:tcW w:w="7785" w:type="dxa"/>
          </w:tcPr>
          <w:p>
            <w:pPr>
              <w:rPr>
                <w:rFonts w:cstheme="minorBidi"/>
                <w:szCs w:val="24"/>
              </w:rPr>
            </w:pPr>
          </w:p>
        </w:tc>
      </w:tr>
      <w:tr>
        <w:tc>
          <w:tcPr>
            <w:tcW w:w="9628" w:type="dxa"/>
            <w:gridSpan w:val="2"/>
          </w:tcPr>
          <w:p>
            <w:pPr>
              <w:rPr>
                <w:rFonts w:cstheme="minorBidi"/>
                <w:i w:val="1"/>
                <w:iCs w:val="1"/>
                <w:szCs w:val="24"/>
              </w:rPr>
            </w:pPr>
            <w:bookmarkStart w:id="15" w:name="mo_motivtillreglering04" w:colFirst="0" w:colLast="0"/>
            <w:r>
              <w:rPr>
                <w:rFonts w:cstheme="minorBidi"/>
                <w:szCs w:val="24"/>
              </w:rPr>
              <w:t>Befintliga gator inom planområdet får användningen gata för att säkerställa anslutning till kvartersmarken. Befintliga gator är Bronäsvägen i norr, Stafettgatan i öster och Fotbollsgatan i söder. Möjligheten till in- och utfart via Fotbollsgatan begränsas till en (1) in-och utfart, för övrigt medför inte planförslaget några större förändringar inom gatuområdet. Gatuområdet utvidgas något för att möjliggöra för en bred entré till staden och eventuellt en framtida gång- och cykelväg norr om Fotbollsgatan.</w:t>
            </w:r>
          </w:p>
        </w:tc>
      </w:tr>
    </w:tbl>
    <w:p>
      <w:bookmarkEnd w:id="15"/>
    </w:p>
    <w:p>
      <w:pPr>
        <w:keepNext w:val="1"/>
        <w:keepLines w:val="1"/>
        <w:spacing w:after="120" w:beforeAutospacing="0" w:afterAutospacing="0"/>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Användning av kvartersmark</w:t>
      </w:r>
    </w:p>
    <w:tbl>
      <w:tblPr>
        <w:tblStyle w:val="T2"/>
        <w:tblW w:w="11127"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ayout w:type="fixed"/>
        <w:tblCellMar>
          <w:top w:w="227" w:type="dxa"/>
          <w:left w:w="0" w:type="dxa"/>
        </w:tblCellMar>
        <w:tblLook w:val="04A0"/>
      </w:tblPr>
      <w:tblGrid/>
      <w:tr>
        <w:trPr>
          <w:gridAfter w:val="1"/>
          <w:wAfter w:w="7498" w:type="dxa"/>
        </w:trPr>
        <w:tc>
          <w:tcPr>
            <w:tcW w:w="3629" w:type="dxa"/>
          </w:tcPr>
          <w:p>
            <w:r>
              <w:t>E – Tekniska anläggningar</w:t>
            </w:r>
          </w:p>
        </w:tc>
      </w:tr>
      <w:tr>
        <w:tc>
          <w:tcPr>
            <w:tcW w:w="11127" w:type="dxa"/>
            <w:gridSpan w:val="2"/>
          </w:tcPr>
          <w:p>
            <w:pPr>
              <w:spacing w:after="0" w:beforeAutospacing="0" w:afterAutospacing="0"/>
            </w:pPr>
            <w:r>
              <w:t>Kvartersmark för tekniska anläggningar tillskapas då den befintliga transformatorstationen</w:t>
            </w:r>
          </w:p>
          <w:p>
            <w:pPr>
              <w:spacing w:after="0" w:beforeAutospacing="0" w:afterAutospacing="0"/>
            </w:pPr>
            <w:r>
              <w:t xml:space="preserve"> kan behöva flyttas och/eller bytas ut. </w:t>
            </w:r>
          </w:p>
        </w:tc>
      </w:tr>
    </w:tbl>
    <w:p/>
    <w:tbl>
      <w:tblPr>
        <w:tblStyle w:val="T2"/>
        <w:tblW w:w="0" w:type="auto"/>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ayout w:type="fixed"/>
        <w:tblCellMar>
          <w:top w:w="227" w:type="dxa"/>
          <w:left w:w="0" w:type="dxa"/>
        </w:tblCellMar>
        <w:tblLook w:val="04A0"/>
      </w:tblPr>
      <w:tblGrid/>
      <w:tr>
        <w:tc>
          <w:tcPr>
            <w:tcW w:w="2127" w:type="dxa"/>
          </w:tcPr>
          <w:p>
            <w:r>
              <w:t>H- Detaljhandel</w:t>
            </w:r>
          </w:p>
        </w:tc>
        <w:tc>
          <w:tcPr>
            <w:tcW w:w="7501" w:type="dxa"/>
          </w:tcPr>
          <w:p/>
        </w:tc>
      </w:tr>
      <w:tr>
        <w:tc>
          <w:tcPr>
            <w:tcW w:w="9628" w:type="dxa"/>
            <w:gridSpan w:val="2"/>
          </w:tcPr>
          <w:p>
            <w:pPr>
              <w:spacing w:after="0" w:beforeAutospacing="0" w:afterAutospacing="0"/>
            </w:pPr>
            <w:r>
              <w:t>Kvartersmark för detaljhandel tillskapas inom planområdet vilket ligger i linje med Lindesbergs kommuns önskan om framtida utveckling på platsen. Därigenom kan entrén till staden utvecklas och bli mer inbjudande.</w:t>
            </w:r>
          </w:p>
        </w:tc>
      </w:tr>
    </w:tbl>
    <w:p/>
    <w:tbl>
      <w:tblPr>
        <w:tblStyle w:val="T2"/>
        <w:tblW w:w="0" w:type="auto"/>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ayout w:type="fixed"/>
        <w:tblCellMar>
          <w:top w:w="227" w:type="dxa"/>
          <w:left w:w="0" w:type="dxa"/>
        </w:tblCellMar>
        <w:tblLook w:val="04A0"/>
      </w:tblPr>
      <w:tblGrid/>
      <w:tr>
        <w:tc>
          <w:tcPr>
            <w:tcW w:w="2127" w:type="dxa"/>
          </w:tcPr>
          <w:p>
            <w:pPr>
              <w:rPr>
                <w:rFonts w:cstheme="minorBidi"/>
                <w:szCs w:val="24"/>
              </w:rPr>
            </w:pPr>
            <w:r>
              <w:rPr>
                <w:rFonts w:cstheme="minorBidi"/>
                <w:szCs w:val="24"/>
              </w:rPr>
              <w:t>Z - Verksamheter</w:t>
            </w:r>
          </w:p>
        </w:tc>
        <w:tc>
          <w:tcPr>
            <w:tcW w:w="7501" w:type="dxa"/>
          </w:tcPr>
          <w:p>
            <w:pPr>
              <w:rPr>
                <w:rFonts w:cstheme="minorBidi"/>
                <w:szCs w:val="24"/>
              </w:rPr>
            </w:pPr>
          </w:p>
        </w:tc>
      </w:tr>
      <w:tr>
        <w:tc>
          <w:tcPr>
            <w:tcW w:w="9628" w:type="dxa"/>
            <w:gridSpan w:val="2"/>
          </w:tcPr>
          <w:p>
            <w:pPr>
              <w:rPr>
                <w:rFonts w:cstheme="minorBidi"/>
                <w:i w:val="1"/>
                <w:iCs w:val="1"/>
                <w:szCs w:val="24"/>
              </w:rPr>
            </w:pPr>
            <w:r>
              <w:rPr>
                <w:rFonts w:cstheme="minorBidi"/>
                <w:szCs w:val="24"/>
              </w:rPr>
              <w:t>Kvartersmark för verksamheter med begränsad omgivningspåverkan tillskapas inom planområdet. Det ligger i linje med önskad utveckling vid mellersta infarten.</w:t>
            </w:r>
          </w:p>
        </w:tc>
      </w:tr>
    </w:tbl>
    <w:p/>
    <w:p>
      <w:pPr>
        <w:keepNext w:val="1"/>
        <w:keepLines w:val="1"/>
        <w:spacing w:after="120" w:beforeAutospacing="0" w:afterAutospacing="0"/>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Egenskapsbestämmelser för allmän plats</w:t>
      </w:r>
    </w:p>
    <w:tbl>
      <w:tblPr>
        <w:tblStyle w:val="T2"/>
        <w:tblW w:w="9628"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ayout w:type="fixed"/>
        <w:tblCellMar>
          <w:left w:w="0" w:type="dxa"/>
        </w:tblCellMar>
        <w:tblLook w:val="04A0"/>
      </w:tblPr>
      <w:tblGrid/>
      <w:tr>
        <w:tc>
          <w:tcPr>
            <w:tcW w:w="1843" w:type="dxa"/>
          </w:tcPr>
          <w:p>
            <w:pPr>
              <w:rPr>
                <w:rFonts w:cstheme="minorBidi"/>
                <w:szCs w:val="24"/>
              </w:rPr>
            </w:pPr>
            <w:r>
              <w:rPr>
                <w:rFonts w:cstheme="minorBidi"/>
                <w:noProof w:val="1"/>
                <w:szCs w:val="24"/>
              </w:rPr>
              <w:drawing>
                <wp:inline xmlns:wp="http://schemas.openxmlformats.org/drawingml/2006/wordprocessingDrawing" distT="0" distB="0" distL="0" distR="0">
                  <wp:extent cx="1263015" cy="140335"/>
                  <wp:effectExtent l="0" t="0" r="0" b="0"/>
                  <wp:docPr id="21" name="Picture 11" descr="Utfartsförb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objekt 11" descr="Utfartsförbud"/>
                          <pic:cNvPicPr/>
                        </pic:nvPicPr>
                        <pic:blipFill dpi="0">
                          <a:blip xmlns:r="http://schemas.openxmlformats.org/officeDocument/2006/relationships" r:embed="Relimage9" cstate="print"/>
                          <a:srcRect/>
                          <a:stretch>
                            <a:fillRect/>
                          </a:stretch>
                        </pic:blipFill>
                        <pic:spPr>
                          <a:xfrm>
                            <a:off x="0" y="0"/>
                            <a:ext cx="1263601" cy="140400"/>
                          </a:xfrm>
                          <a:prstGeom prst="rect"/>
                        </pic:spPr>
                      </pic:pic>
                    </a:graphicData>
                  </a:graphic>
                </wp:inline>
              </w:drawing>
            </w:r>
          </w:p>
        </w:tc>
        <w:tc>
          <w:tcPr>
            <w:tcW w:w="7785" w:type="dxa"/>
          </w:tcPr>
          <w:p>
            <w:pPr>
              <w:rPr>
                <w:rFonts w:cstheme="minorBidi"/>
                <w:iCs w:val="1"/>
                <w:szCs w:val="24"/>
              </w:rPr>
            </w:pPr>
            <w:r>
              <w:rPr>
                <w:rFonts w:cstheme="minorBidi"/>
                <w:iCs w:val="1"/>
                <w:szCs w:val="24"/>
              </w:rPr>
              <w:t xml:space="preserve"> Utfartsförbud</w:t>
            </w:r>
          </w:p>
        </w:tc>
      </w:tr>
      <w:tr>
        <w:tc>
          <w:tcPr>
            <w:tcW w:w="9628" w:type="dxa"/>
            <w:gridSpan w:val="2"/>
          </w:tcPr>
          <w:p>
            <w:pPr>
              <w:rPr>
                <w:rFonts w:cstheme="minorBidi"/>
                <w:szCs w:val="24"/>
              </w:rPr>
            </w:pPr>
            <w:bookmarkStart w:id="16" w:name="mo_motivtillreglering05"/>
            <w:r>
              <w:rPr>
                <w:rFonts w:cstheme="minorBidi"/>
                <w:szCs w:val="24"/>
              </w:rPr>
              <w:t xml:space="preserve">Bestämmelsen reglerar att man inte får anlägga en in- och utfart i anslutning till korsningarna Fotbollsgatan-Stafettgatan samt Stafettgatan - Bronäsvägen. Regleringen säkerställer att det inte skapas olämpliga korsningspunkter. </w:t>
            </w:r>
          </w:p>
          <w:p>
            <w:pPr>
              <w:rPr>
                <w:rFonts w:cstheme="minorBidi"/>
                <w:szCs w:val="24"/>
              </w:rPr>
            </w:pPr>
            <w:bookmarkEnd w:id="16"/>
          </w:p>
        </w:tc>
      </w:tr>
    </w:tbl>
    <w:p>
      <w:pPr>
        <w:keepNext w:val="1"/>
        <w:keepLines w:val="1"/>
        <w:spacing w:after="120" w:beforeAutospacing="0" w:afterAutospacing="0"/>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Egenskapsbestämmelser för kvartersmark</w:t>
      </w:r>
    </w:p>
    <w:p>
      <w:r>
        <w:rPr>
          <w:noProof w:val="1"/>
        </w:rPr>
        <w:drawing>
          <wp:inline xmlns:wp="http://schemas.openxmlformats.org/drawingml/2006/wordprocessingDrawing" distT="0" distB="0" distL="0" distR="0">
            <wp:extent cx="916305" cy="375920"/>
            <wp:effectExtent l="0" t="0" r="0" b="5080"/>
            <wp:docPr id="18991484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dpi="0">
                    <a:blip xmlns:r="http://schemas.openxmlformats.org/officeDocument/2006/relationships" r:embed="Relimage10"/>
                    <a:srcRect t="3090" r="1884" b="2586"/>
                    <a:stretch>
                      <a:fillRect/>
                    </a:stretch>
                  </pic:blipFill>
                  <pic:spPr bwMode="auto">
                    <a:xfrm>
                      <a:off x="0" y="0"/>
                      <a:ext cx="940721" cy="386425"/>
                    </a:xfrm>
                    <a:prstGeom prst="rect"/>
                    <a:noFill/>
                    <a:ln>
                      <a:noFill/>
                    </a:ln>
                  </pic:spPr>
                </pic:pic>
              </a:graphicData>
            </a:graphic>
          </wp:inline>
        </w:drawing>
      </w:r>
      <w:r>
        <w:t xml:space="preserve">  Marken får inte förses med byggnad</w:t>
      </w:r>
    </w:p>
    <w:p/>
    <w:p>
      <w:bookmarkStart w:id="17" w:name="mo_motivtillreglering06"/>
      <w:r>
        <w:t xml:space="preserve">Bestämmelsen säkerställer ett bebyggelsefritt område utmed gränsen för kvartersmarken. </w:t>
      </w:r>
    </w:p>
    <w:p>
      <w:r>
        <w:t>Syftet med bestämmelsen är att skapa en bebyggelsefri zon mot gatan för att säkerställa trafiksäkerheten. Mot Fotbollsgatan och Stafettgatan är området tilltaget bland annat med anledning av att det går tung trafik med farligt gods på dessa gator, men även för att tillkommande byggnadsvolymer upplevs som mindre dominanta då de placeras längre in på kvartersmarken. Detta är viktigt för att skapa en luftig och attraktiv entré till Lindesberg men även för att göra eventuella gång- och cykelvägar attraktiva och trygga.</w:t>
      </w:r>
    </w:p>
    <w:p>
      <w:bookmarkEnd w:id="17"/>
    </w:p>
    <w:p>
      <w:r>
        <w:t>h</w:t>
      </w:r>
      <w:r>
        <w:rPr>
          <w:vertAlign w:val="subscript"/>
        </w:rPr>
        <w:t xml:space="preserve">1 - </w:t>
      </w:r>
      <w:r>
        <w:t>Högsta nockhöjd är 15 meter över medelmarknivå invid byggnad.</w:t>
      </w:r>
    </w:p>
    <w:p/>
    <w:p>
      <w:r>
        <w:t>Nockhöjden möter den efterfrågan och det behov av rymliga lokaler som efterfrågas av detaljhandeln och verksamheter. Bestämmelsen gör även att tillkommande bebyggelse begränsas och anpassas till skalan i området.</w:t>
      </w:r>
    </w:p>
    <w:p/>
    <w:p>
      <w:r>
        <w:t>e</w:t>
      </w:r>
      <w:r>
        <w:rPr>
          <w:vertAlign w:val="subscript"/>
        </w:rPr>
        <w:t xml:space="preserve">1 </w:t>
      </w:r>
      <w:r>
        <w:t xml:space="preserve">- Största byggnadsarea är 30 % av fastighetsstorlek inom användningsområdet. </w:t>
      </w:r>
    </w:p>
    <w:p/>
    <w:p>
      <w:r>
        <w:t xml:space="preserve">Största tillåtna byggnadsarea, inklusive komplementbyggnader, regleras till 30 % av fastighetsstorlek inom användningsområdet. </w:t>
      </w:r>
    </w:p>
    <w:p>
      <w:r>
        <w:t>Bestämmelsen möter det behov av lokalyta som efterfrågas av marknaden samtidigt som den begränsar byggrätten och därmed möjliggör för exempelvis parkering och infiltration av dagvatten.</w:t>
      </w:r>
    </w:p>
    <w:p/>
    <w:p>
      <w:r>
        <w:t>e</w:t>
      </w:r>
      <w:r>
        <w:rPr>
          <w:vertAlign w:val="subscript"/>
        </w:rPr>
        <w:t>2</w:t>
      </w:r>
      <w:r>
        <w:t xml:space="preserve"> – Största bruttoarea är 45 % av fastighetsstorlek inom användningsområdet. </w:t>
      </w:r>
    </w:p>
    <w:p/>
    <w:p>
      <w:r>
        <w:t>Största tillåtna bruttoarea, inklusive komplementbyggnader, regleras till 45 % av fastighetsstorlek inom användningsområdet. Bestämmelsen syftar till att komplettera egenskapsbestämmelsen e</w:t>
      </w:r>
      <w:r>
        <w:rPr>
          <w:vertAlign w:val="subscript"/>
        </w:rPr>
        <w:t xml:space="preserve">1 </w:t>
      </w:r>
      <w:r>
        <w:t>samt h</w:t>
      </w:r>
      <w:r>
        <w:rPr>
          <w:vertAlign w:val="subscript"/>
        </w:rPr>
        <w:t>1.</w:t>
      </w:r>
      <w:r>
        <w:t xml:space="preserve"> Bestämmelsen möjliggör det behov av lokalyta som efterfrågas av marknaden, samtidigt begränsar bestämmelsen i vilken omfattning det är möjligt att etablera handel och verksamheter.</w:t>
      </w:r>
    </w:p>
    <w:p/>
    <w:p>
      <w:r>
        <w:t>j</w:t>
      </w:r>
      <w:r>
        <w:rPr>
          <w:vertAlign w:val="subscript"/>
        </w:rPr>
        <w:t xml:space="preserve">1 </w:t>
      </w:r>
      <w:r>
        <w:t xml:space="preserve">– Endast en in- och utfart får finnas mot Fotbollsgatan. </w:t>
      </w:r>
    </w:p>
    <w:p/>
    <w:p>
      <w:r>
        <w:t>Bestämmelsen säkerställer att maximalt en in- och utfart får finnas mot Fotbollsgatan. Regleringen behövs för att säkerställa att ett visst avstånd upprätthålls mellan korsningspunkter utmed Fotbollsgatan, vilket är lämpligt för att upprätthålla trafiksäkerheten utifrån den mängd trafik som trafikerar gatan.</w:t>
      </w:r>
    </w:p>
    <w:p/>
    <w:p>
      <w:r>
        <w:t>b</w:t>
      </w:r>
      <w:r>
        <w:rPr>
          <w:vertAlign w:val="subscript"/>
        </w:rPr>
        <w:t>1</w:t>
      </w:r>
      <w:r>
        <w:t xml:space="preserve"> – Källare får inte finnas.</w:t>
      </w:r>
    </w:p>
    <w:p/>
    <w:p>
      <w:r>
        <w:t xml:space="preserve">Bestämmelsen säkerställer att byggnader inte utformas med källare. Källare är olämpligt med anledning av den stora andelen hårdgjorda yta som möjliggörs inom planområdet och omkringliggande område. </w:t>
      </w:r>
    </w:p>
    <w:p/>
    <w:p>
      <w:r>
        <w:t>f</w:t>
      </w:r>
      <w:r>
        <w:rPr>
          <w:vertAlign w:val="subscript"/>
        </w:rPr>
        <w:t>1</w:t>
      </w:r>
      <w:r>
        <w:t xml:space="preserve"> – Inom användningsområdet ska minst 750 kvadratmeter ruderatmark utformas inom högst två områden.</w:t>
      </w:r>
    </w:p>
    <w:p/>
    <w:p>
      <w:r>
        <w:t xml:space="preserve">Bestämmelsen möjliggör att tillskapa eller bevara ruderatmark inom området. Syftet med bestämmelsen är att skapa förutsättningar för att återställa eller bevara den ekologiska funktion och kompensera för de negativa effekter som planförslaget innebär för arten svart rödstjärt. </w:t>
      </w:r>
    </w:p>
    <w:p/>
    <w:p>
      <w:r>
        <w:t>n</w:t>
      </w:r>
      <w:r>
        <w:rPr>
          <w:vertAlign w:val="subscript"/>
        </w:rPr>
        <w:t>1</w:t>
      </w:r>
      <w:r>
        <w:t>- Marken får inte användas för parkering eller uppställning av tunga fordon och/eller farligt gods.</w:t>
      </w:r>
    </w:p>
    <w:p/>
    <w:p>
      <w:r>
        <w:t xml:space="preserve">Bestämmelsen säkerställer att inte tunga fordon eller farligt gods placeras inom 40 meter från Fotbollsgatan respektive Stafettgatan. Syftet med bestämmelsen att minska risken för sekundära olyckor. </w:t>
      </w:r>
    </w:p>
    <w:p/>
    <w:p>
      <w:r>
        <w:t>b</w:t>
      </w:r>
      <w:r>
        <w:rPr>
          <w:vertAlign w:val="subscript"/>
        </w:rPr>
        <w:t>2</w:t>
      </w:r>
      <w:r>
        <w:t xml:space="preserve"> – Fasad mot Bronäsvägen, Fotbollsgatan och Stafettgatan ska utföras i obrännbart material motsvarande A2, s1-d0 alternativt lägsta brandtekniska klass EI30. </w:t>
      </w:r>
    </w:p>
    <w:p/>
    <w:p>
      <w:r>
        <w:t>Bestämmelsen förhindrar spridning av brand i händelse av olycka.</w:t>
      </w:r>
    </w:p>
    <w:p/>
    <w:p>
      <w:r>
        <w:t>m</w:t>
      </w:r>
      <w:r>
        <w:rPr>
          <w:vertAlign w:val="subscript"/>
        </w:rPr>
        <w:t xml:space="preserve">1 - </w:t>
      </w:r>
      <w:r>
        <w:t>Byggnader ska utföras så att utrymning kan ske bort från Fotbollsgatan samt Stafettgatan.</w:t>
      </w:r>
    </w:p>
    <w:p/>
    <w:p>
      <w:r>
        <w:t>Bestämmelsen säkerställer att utrymning från byggnader kan ske bort från Fotbollsgatan respektive Stafettgatan i händelse av olycka.</w:t>
      </w:r>
    </w:p>
    <w:p/>
    <w:p>
      <w:r>
        <w:t>a</w:t>
      </w:r>
      <w:r>
        <w:rPr>
          <w:vertAlign w:val="subscript"/>
        </w:rPr>
        <w:t>1</w:t>
      </w:r>
      <w:r>
        <w:t xml:space="preserve"> – Startbesked får inte ges för byggnad förrän markföroreningar över mindre känslig markanvändning (MKM) är avhjälpta. </w:t>
      </w:r>
    </w:p>
    <w:p/>
    <w:p>
      <w:r>
        <w:t xml:space="preserve">Bestämmelsen säkerställer att markföroreningar avhjälps inom planområdet. </w:t>
      </w:r>
    </w:p>
    <w:p>
      <w:pPr>
        <w:pStyle w:val="P1"/>
        <w:numPr>
          <w:ilvl w:val="0"/>
          <w:numId w:val="9"/>
        </w:numPr>
      </w:pPr>
      <w:bookmarkStart w:id="18" w:name="_Toc230298697"/>
      <w:r>
        <w:t>Planeringsförutsättningar</w:t>
      </w:r>
      <w:bookmarkEnd w:id="18"/>
    </w:p>
    <w:p>
      <w:pPr>
        <w:rPr>
          <w:rFonts w:cstheme="minorBidi" w:eastAsiaTheme="minorHAnsi"/>
          <w:szCs w:val="24"/>
          <w:lang w:eastAsia="en-US"/>
        </w:rPr>
      </w:pPr>
      <w:r>
        <w:rPr>
          <w:rFonts w:cstheme="minorBidi" w:eastAsiaTheme="minorHAnsi"/>
          <w:szCs w:val="24"/>
          <w:lang w:eastAsia="en-US"/>
        </w:rPr>
        <w:t>I planbeskrivningen ska kommunen redovisa förutsättningar på platsen och i omgivningarna som har haft betydelse för planens utformning och omfattning.</w:t>
      </w:r>
    </w:p>
    <w:p/>
    <w:p>
      <w:pPr>
        <w:rPr>
          <w:rFonts w:ascii="Franklin Gothic Demi" w:hAnsi="Franklin Gothic Demi" w:cs="Arial" w:eastAsia="Arial"/>
          <w:color w:val="000000"/>
          <w:szCs w:val="24"/>
        </w:rPr>
      </w:pPr>
      <w:r>
        <w:rPr>
          <w:rFonts w:ascii="Franklin Gothic Demi" w:hAnsi="Franklin Gothic Demi" w:cs="Arial" w:eastAsia="Arial"/>
          <w:color w:val="000000"/>
          <w:szCs w:val="24"/>
        </w:rPr>
        <w:t>Kommunala</w:t>
      </w:r>
    </w:p>
    <w:p>
      <w:r>
        <w:t>Till de kommunala planeringsförutsättningarna hör ställningstaganden i kommunala planeringsunderlag och beslut.</w:t>
      </w:r>
    </w:p>
    <w:p/>
    <w:p>
      <w:pPr>
        <w:rPr>
          <w:rFonts w:ascii="Franklin Gothic Demi" w:hAnsi="Franklin Gothic Demi" w:cstheme="majorBidi" w:eastAsiaTheme="majorEastAsia"/>
          <w:szCs w:val="26"/>
          <w:shd w:val="clear" w:color="auto" w:fill="FFFFFF"/>
          <w:lang w:eastAsia="en-US"/>
        </w:rPr>
      </w:pPr>
      <w:r>
        <w:rPr>
          <w:rFonts w:ascii="Franklin Gothic Demi" w:hAnsi="Franklin Gothic Demi" w:cstheme="majorBidi" w:eastAsiaTheme="majorEastAsia"/>
          <w:szCs w:val="26"/>
          <w:shd w:val="clear" w:color="auto" w:fill="FFFFFF"/>
          <w:lang w:eastAsia="en-US"/>
        </w:rPr>
        <w:t>Detaljplan</w:t>
      </w:r>
    </w:p>
    <w:p>
      <w:r>
        <w:t xml:space="preserve">Planområdet berörs av 3 gällande detaljplaner. </w:t>
      </w:r>
    </w:p>
    <w:p/>
    <w:p>
      <w:r>
        <w:t xml:space="preserve">Detaljplan ”Förslag till ändring och utvidgning av stadsplanen för nordvästra industriområdet (kv. Härden med flera)” fastställd 1974-03-22. Planområdet pekas i den här detaljplanen ut som ett område för industriändamål (J). </w:t>
      </w:r>
    </w:p>
    <w:p>
      <w:pPr>
        <w:rPr>
          <w:rFonts w:cstheme="minorBidi" w:eastAsiaTheme="minorHAnsi"/>
          <w:szCs w:val="24"/>
          <w:lang w:eastAsia="en-US"/>
        </w:rPr>
      </w:pPr>
      <w:r>
        <w:rPr>
          <w:rFonts w:ascii="Garamond" w:hAnsi="Garamond"/>
          <w:noProof w:val="1"/>
          <w:sz w:val="25"/>
        </w:rPr>
        <mc:AlternateContent>
          <mc:Choice Requires="wps">
            <w:drawing>
              <wp:anchor xmlns:wp="http://schemas.openxmlformats.org/drawingml/2006/wordprocessingDrawing" distT="0" distB="0" distL="114300" distR="114300" simplePos="0" relativeHeight="5" behindDoc="0" locked="0" layoutInCell="1" allowOverlap="1">
                <wp:simplePos x="0" y="0"/>
                <wp:positionH relativeFrom="column">
                  <wp:posOffset>1704975</wp:posOffset>
                </wp:positionH>
                <wp:positionV relativeFrom="page">
                  <wp:posOffset>1066165</wp:posOffset>
                </wp:positionV>
                <wp:extent cx="2995295" cy="2476500"/>
                <wp:effectExtent l="38100" t="38100" r="33655" b="38100"/>
                <wp:wrapNone/>
                <wp:docPr id="7" name="Frihandsfigur: Form 7"/>
                <wp:cNvGraphicFramePr/>
                <a:graphic xmlns:a="http://schemas.openxmlformats.org/drawingml/2006/main">
                  <a:graphicData uri="http://schemas.microsoft.com/office/word/2010/wordprocessingShape">
                    <wps:wsp>
                      <wps:cNvSpPr/>
                      <wps:spPr>
                        <a:xfrm>
                          <a:off x="0" y="0"/>
                          <a:ext cx="2995295" cy="2476500"/>
                        </a:xfrm>
                        <a:custGeom>
                          <a:gdLst>
                            <a:gd name="connsiteX0" fmla="*/ 0 w 2997642"/>
                            <a:gd name="connsiteY0" fmla="*/ 47708 h 2584174"/>
                            <a:gd name="connsiteX1" fmla="*/ 341906 w 2997642"/>
                            <a:gd name="connsiteY1" fmla="*/ 2337683 h 2584174"/>
                            <a:gd name="connsiteX2" fmla="*/ 970059 w 2997642"/>
                            <a:gd name="connsiteY2" fmla="*/ 2353586 h 2584174"/>
                            <a:gd name="connsiteX3" fmla="*/ 993913 w 2997642"/>
                            <a:gd name="connsiteY3" fmla="*/ 2345635 h 2584174"/>
                            <a:gd name="connsiteX4" fmla="*/ 1041621 w 2997642"/>
                            <a:gd name="connsiteY4" fmla="*/ 2584174 h 2584174"/>
                            <a:gd name="connsiteX5" fmla="*/ 2727297 w 2997642"/>
                            <a:gd name="connsiteY5" fmla="*/ 2242268 h 2584174"/>
                            <a:gd name="connsiteX6" fmla="*/ 2822713 w 2997642"/>
                            <a:gd name="connsiteY6" fmla="*/ 2059388 h 2584174"/>
                            <a:gd name="connsiteX7" fmla="*/ 2814762 w 2997642"/>
                            <a:gd name="connsiteY7" fmla="*/ 1876508 h 2584174"/>
                            <a:gd name="connsiteX8" fmla="*/ 2997642 w 2997642"/>
                            <a:gd name="connsiteY8" fmla="*/ 1860605 h 2584174"/>
                            <a:gd name="connsiteX9" fmla="*/ 2703443 w 2997642"/>
                            <a:gd name="connsiteY9" fmla="*/ 0 h 2584174"/>
                            <a:gd name="connsiteX10" fmla="*/ 0 w 2997642"/>
                            <a:gd name="connsiteY10" fmla="*/ 47708 h 2584174"/>
                            <a:gd name="csX0" fmla="*/ 0 w 2997642"/>
                            <a:gd name="csY0" fmla="*/ 47708 h 2584174"/>
                            <a:gd name="csX1" fmla="*/ 341906 w 2997642"/>
                            <a:gd name="csY1" fmla="*/ 2337683 h 2584174"/>
                            <a:gd name="csX2" fmla="*/ 970059 w 2997642"/>
                            <a:gd name="csY2" fmla="*/ 2353586 h 2584174"/>
                            <a:gd name="csX3" fmla="*/ 812911 w 2997642"/>
                            <a:gd name="csY3" fmla="*/ 2545688 h 2584174"/>
                            <a:gd name="csX4" fmla="*/ 1041621 w 2997642"/>
                            <a:gd name="csY4" fmla="*/ 2584174 h 2584174"/>
                            <a:gd name="csX5" fmla="*/ 2727297 w 2997642"/>
                            <a:gd name="csY5" fmla="*/ 2242268 h 2584174"/>
                            <a:gd name="csX6" fmla="*/ 2822713 w 2997642"/>
                            <a:gd name="csY6" fmla="*/ 2059388 h 2584174"/>
                            <a:gd name="csX7" fmla="*/ 2814762 w 2997642"/>
                            <a:gd name="csY7" fmla="*/ 1876508 h 2584174"/>
                            <a:gd name="csX8" fmla="*/ 2997642 w 2997642"/>
                            <a:gd name="csY8" fmla="*/ 1860605 h 2584174"/>
                            <a:gd name="csX9" fmla="*/ 2703443 w 2997642"/>
                            <a:gd name="csY9" fmla="*/ 0 h 2584174"/>
                            <a:gd name="csX10" fmla="*/ 0 w 2997642"/>
                            <a:gd name="csY10" fmla="*/ 47708 h 2584174"/>
                            <a:gd name="csX0" fmla="*/ 0 w 2997642"/>
                            <a:gd name="csY0" fmla="*/ 47708 h 2584174"/>
                            <a:gd name="csX1" fmla="*/ 341906 w 2997642"/>
                            <a:gd name="csY1" fmla="*/ 2337683 h 2584174"/>
                            <a:gd name="csX2" fmla="*/ 646161 w 2997642"/>
                            <a:gd name="csY2" fmla="*/ 2401218 h 2584174"/>
                            <a:gd name="csX3" fmla="*/ 812911 w 2997642"/>
                            <a:gd name="csY3" fmla="*/ 2545688 h 2584174"/>
                            <a:gd name="csX4" fmla="*/ 1041621 w 2997642"/>
                            <a:gd name="csY4" fmla="*/ 2584174 h 2584174"/>
                            <a:gd name="csX5" fmla="*/ 2727297 w 2997642"/>
                            <a:gd name="csY5" fmla="*/ 2242268 h 2584174"/>
                            <a:gd name="csX6" fmla="*/ 2822713 w 2997642"/>
                            <a:gd name="csY6" fmla="*/ 2059388 h 2584174"/>
                            <a:gd name="csX7" fmla="*/ 2814762 w 2997642"/>
                            <a:gd name="csY7" fmla="*/ 1876508 h 2584174"/>
                            <a:gd name="csX8" fmla="*/ 2997642 w 2997642"/>
                            <a:gd name="csY8" fmla="*/ 1860605 h 2584174"/>
                            <a:gd name="csX9" fmla="*/ 2703443 w 2997642"/>
                            <a:gd name="csY9" fmla="*/ 0 h 2584174"/>
                            <a:gd name="csX10" fmla="*/ 0 w 2997642"/>
                            <a:gd name="csY10" fmla="*/ 47708 h 2584174"/>
                            <a:gd name="csX0" fmla="*/ 0 w 2997642"/>
                            <a:gd name="csY0" fmla="*/ 47708 h 2584174"/>
                            <a:gd name="csX1" fmla="*/ 341906 w 2997642"/>
                            <a:gd name="csY1" fmla="*/ 2337683 h 2584174"/>
                            <a:gd name="csX2" fmla="*/ 646161 w 2997642"/>
                            <a:gd name="csY2" fmla="*/ 2401218 h 2584174"/>
                            <a:gd name="csX3" fmla="*/ 822437 w 2997642"/>
                            <a:gd name="csY3" fmla="*/ 2517109 h 2584174"/>
                            <a:gd name="csX4" fmla="*/ 1041621 w 2997642"/>
                            <a:gd name="csY4" fmla="*/ 2584174 h 2584174"/>
                            <a:gd name="csX5" fmla="*/ 2727297 w 2997642"/>
                            <a:gd name="csY5" fmla="*/ 2242268 h 2584174"/>
                            <a:gd name="csX6" fmla="*/ 2822713 w 2997642"/>
                            <a:gd name="csY6" fmla="*/ 2059388 h 2584174"/>
                            <a:gd name="csX7" fmla="*/ 2814762 w 2997642"/>
                            <a:gd name="csY7" fmla="*/ 1876508 h 2584174"/>
                            <a:gd name="csX8" fmla="*/ 2997642 w 2997642"/>
                            <a:gd name="csY8" fmla="*/ 1860605 h 2584174"/>
                            <a:gd name="csX9" fmla="*/ 2703443 w 2997642"/>
                            <a:gd name="csY9" fmla="*/ 0 h 2584174"/>
                            <a:gd name="csX10" fmla="*/ 0 w 2997642"/>
                            <a:gd name="csY10" fmla="*/ 47708 h 2584174"/>
                            <a:gd name="csX0" fmla="*/ 0 w 2997642"/>
                            <a:gd name="csY0" fmla="*/ 47708 h 2584174"/>
                            <a:gd name="csX1" fmla="*/ 341906 w 2997642"/>
                            <a:gd name="csY1" fmla="*/ 2337683 h 2584174"/>
                            <a:gd name="csX2" fmla="*/ 822437 w 2997642"/>
                            <a:gd name="csY2" fmla="*/ 2517109 h 2584174"/>
                            <a:gd name="csX3" fmla="*/ 1041621 w 2997642"/>
                            <a:gd name="csY3" fmla="*/ 2584174 h 2584174"/>
                            <a:gd name="csX4" fmla="*/ 2727297 w 2997642"/>
                            <a:gd name="csY4" fmla="*/ 2242268 h 2584174"/>
                            <a:gd name="csX5" fmla="*/ 2822713 w 2997642"/>
                            <a:gd name="csY5" fmla="*/ 2059388 h 2584174"/>
                            <a:gd name="csX6" fmla="*/ 2814762 w 2997642"/>
                            <a:gd name="csY6" fmla="*/ 1876508 h 2584174"/>
                            <a:gd name="csX7" fmla="*/ 2997642 w 2997642"/>
                            <a:gd name="csY7" fmla="*/ 1860605 h 2584174"/>
                            <a:gd name="csX8" fmla="*/ 2703443 w 2997642"/>
                            <a:gd name="csY8" fmla="*/ 0 h 2584174"/>
                            <a:gd name="csX9" fmla="*/ 0 w 2997642"/>
                            <a:gd name="csY9" fmla="*/ 47708 h 2584174"/>
                            <a:gd name="csX0" fmla="*/ 0 w 3195818"/>
                            <a:gd name="csY0" fmla="*/ 47708 h 2584174"/>
                            <a:gd name="csX1" fmla="*/ 341906 w 3195818"/>
                            <a:gd name="csY1" fmla="*/ 2337683 h 2584174"/>
                            <a:gd name="csX2" fmla="*/ 822437 w 3195818"/>
                            <a:gd name="csY2" fmla="*/ 2517109 h 2584174"/>
                            <a:gd name="csX3" fmla="*/ 1041621 w 3195818"/>
                            <a:gd name="csY3" fmla="*/ 2584174 h 2584174"/>
                            <a:gd name="csX4" fmla="*/ 2727297 w 3195818"/>
                            <a:gd name="csY4" fmla="*/ 2242268 h 2584174"/>
                            <a:gd name="csX5" fmla="*/ 2822713 w 3195818"/>
                            <a:gd name="csY5" fmla="*/ 2059388 h 2584174"/>
                            <a:gd name="csX6" fmla="*/ 3195818 w 3195818"/>
                            <a:gd name="csY6" fmla="*/ 2038455 h 2584174"/>
                            <a:gd name="csX7" fmla="*/ 2997642 w 3195818"/>
                            <a:gd name="csY7" fmla="*/ 1860605 h 2584174"/>
                            <a:gd name="csX8" fmla="*/ 2703443 w 3195818"/>
                            <a:gd name="csY8" fmla="*/ 0 h 2584174"/>
                            <a:gd name="csX9" fmla="*/ 0 w 3195818"/>
                            <a:gd name="csY9" fmla="*/ 47708 h 2584174"/>
                            <a:gd name="csX0" fmla="*/ 0 w 3195818"/>
                            <a:gd name="csY0" fmla="*/ 47708 h 2584174"/>
                            <a:gd name="csX1" fmla="*/ 341906 w 3195818"/>
                            <a:gd name="csY1" fmla="*/ 2337683 h 2584174"/>
                            <a:gd name="csX2" fmla="*/ 822437 w 3195818"/>
                            <a:gd name="csY2" fmla="*/ 2517109 h 2584174"/>
                            <a:gd name="csX3" fmla="*/ 1041621 w 3195818"/>
                            <a:gd name="csY3" fmla="*/ 2584174 h 2584174"/>
                            <a:gd name="csX4" fmla="*/ 2727297 w 3195818"/>
                            <a:gd name="csY4" fmla="*/ 2242268 h 2584174"/>
                            <a:gd name="csX5" fmla="*/ 2927504 w 3195818"/>
                            <a:gd name="csY5" fmla="*/ 2259441 h 2584174"/>
                            <a:gd name="csX6" fmla="*/ 3195818 w 3195818"/>
                            <a:gd name="csY6" fmla="*/ 2038455 h 2584174"/>
                            <a:gd name="csX7" fmla="*/ 2997642 w 3195818"/>
                            <a:gd name="csY7" fmla="*/ 1860605 h 2584174"/>
                            <a:gd name="csX8" fmla="*/ 2703443 w 3195818"/>
                            <a:gd name="csY8" fmla="*/ 0 h 2584174"/>
                            <a:gd name="csX9" fmla="*/ 0 w 3195818"/>
                            <a:gd name="csY9" fmla="*/ 47708 h 2584174"/>
                            <a:gd name="csX0" fmla="*/ 0 w 3195818"/>
                            <a:gd name="csY0" fmla="*/ 47708 h 2584174"/>
                            <a:gd name="csX1" fmla="*/ 341906 w 3195818"/>
                            <a:gd name="csY1" fmla="*/ 2337683 h 2584174"/>
                            <a:gd name="csX2" fmla="*/ 822437 w 3195818"/>
                            <a:gd name="csY2" fmla="*/ 2517109 h 2584174"/>
                            <a:gd name="csX3" fmla="*/ 1041621 w 3195818"/>
                            <a:gd name="csY3" fmla="*/ 2584174 h 2584174"/>
                            <a:gd name="csX4" fmla="*/ 2155708 w 3195818"/>
                            <a:gd name="csY4" fmla="*/ 2251795 h 2584174"/>
                            <a:gd name="csX5" fmla="*/ 2927504 w 3195818"/>
                            <a:gd name="csY5" fmla="*/ 2259441 h 2584174"/>
                            <a:gd name="csX6" fmla="*/ 3195818 w 3195818"/>
                            <a:gd name="csY6" fmla="*/ 2038455 h 2584174"/>
                            <a:gd name="csX7" fmla="*/ 2997642 w 3195818"/>
                            <a:gd name="csY7" fmla="*/ 1860605 h 2584174"/>
                            <a:gd name="csX8" fmla="*/ 2703443 w 3195818"/>
                            <a:gd name="csY8" fmla="*/ 0 h 2584174"/>
                            <a:gd name="csX9" fmla="*/ 0 w 3195818"/>
                            <a:gd name="csY9" fmla="*/ 47708 h 2584174"/>
                            <a:gd name="csX0" fmla="*/ 0 w 3195818"/>
                            <a:gd name="csY0" fmla="*/ 47708 h 2584174"/>
                            <a:gd name="csX1" fmla="*/ 341906 w 3195818"/>
                            <a:gd name="csY1" fmla="*/ 2337683 h 2584174"/>
                            <a:gd name="csX2" fmla="*/ 822437 w 3195818"/>
                            <a:gd name="csY2" fmla="*/ 2517109 h 2584174"/>
                            <a:gd name="csX3" fmla="*/ 1041621 w 3195818"/>
                            <a:gd name="csY3" fmla="*/ 2584174 h 2584174"/>
                            <a:gd name="csX4" fmla="*/ 2155708 w 3195818"/>
                            <a:gd name="csY4" fmla="*/ 2251795 h 2584174"/>
                            <a:gd name="csX5" fmla="*/ 2162175 w 3195818"/>
                            <a:gd name="csY5" fmla="*/ 2266950 h 2584174"/>
                            <a:gd name="csX6" fmla="*/ 2927504 w 3195818"/>
                            <a:gd name="csY6" fmla="*/ 2259441 h 2584174"/>
                            <a:gd name="csX7" fmla="*/ 3195818 w 3195818"/>
                            <a:gd name="csY7" fmla="*/ 2038455 h 2584174"/>
                            <a:gd name="csX8" fmla="*/ 2997642 w 3195818"/>
                            <a:gd name="csY8" fmla="*/ 1860605 h 2584174"/>
                            <a:gd name="csX9" fmla="*/ 2703443 w 3195818"/>
                            <a:gd name="csY9" fmla="*/ 0 h 2584174"/>
                            <a:gd name="csX10" fmla="*/ 0 w 3195818"/>
                            <a:gd name="csY10" fmla="*/ 47708 h 2584174"/>
                            <a:gd name="csX0" fmla="*/ 0 w 3195818"/>
                            <a:gd name="csY0" fmla="*/ 47708 h 2584174"/>
                            <a:gd name="csX1" fmla="*/ 341906 w 3195818"/>
                            <a:gd name="csY1" fmla="*/ 2337683 h 2584174"/>
                            <a:gd name="csX2" fmla="*/ 822437 w 3195818"/>
                            <a:gd name="csY2" fmla="*/ 2517109 h 2584174"/>
                            <a:gd name="csX3" fmla="*/ 1041621 w 3195818"/>
                            <a:gd name="csY3" fmla="*/ 2584174 h 2584174"/>
                            <a:gd name="csX4" fmla="*/ 2155708 w 3195818"/>
                            <a:gd name="csY4" fmla="*/ 2251795 h 2584174"/>
                            <a:gd name="csX5" fmla="*/ 1943066 w 3195818"/>
                            <a:gd name="csY5" fmla="*/ 2400318 h 2584174"/>
                            <a:gd name="csX6" fmla="*/ 2927504 w 3195818"/>
                            <a:gd name="csY6" fmla="*/ 2259441 h 2584174"/>
                            <a:gd name="csX7" fmla="*/ 3195818 w 3195818"/>
                            <a:gd name="csY7" fmla="*/ 2038455 h 2584174"/>
                            <a:gd name="csX8" fmla="*/ 2997642 w 3195818"/>
                            <a:gd name="csY8" fmla="*/ 1860605 h 2584174"/>
                            <a:gd name="csX9" fmla="*/ 2703443 w 3195818"/>
                            <a:gd name="csY9" fmla="*/ 0 h 2584174"/>
                            <a:gd name="csX10" fmla="*/ 0 w 3195818"/>
                            <a:gd name="csY10" fmla="*/ 47708 h 2584174"/>
                            <a:gd name="csX0" fmla="*/ 0 w 3195818"/>
                            <a:gd name="csY0" fmla="*/ 47708 h 2584174"/>
                            <a:gd name="csX1" fmla="*/ 341906 w 3195818"/>
                            <a:gd name="csY1" fmla="*/ 2337683 h 2584174"/>
                            <a:gd name="csX2" fmla="*/ 822437 w 3195818"/>
                            <a:gd name="csY2" fmla="*/ 2517109 h 2584174"/>
                            <a:gd name="csX3" fmla="*/ 1041621 w 3195818"/>
                            <a:gd name="csY3" fmla="*/ 2584174 h 2584174"/>
                            <a:gd name="csX4" fmla="*/ 2155708 w 3195818"/>
                            <a:gd name="csY4" fmla="*/ 2251795 h 2584174"/>
                            <a:gd name="csX5" fmla="*/ 2152650 w 3195818"/>
                            <a:gd name="csY5" fmla="*/ 2257425 h 2584174"/>
                            <a:gd name="csX6" fmla="*/ 1943066 w 3195818"/>
                            <a:gd name="csY6" fmla="*/ 2400318 h 2584174"/>
                            <a:gd name="csX7" fmla="*/ 2927504 w 3195818"/>
                            <a:gd name="csY7" fmla="*/ 2259441 h 2584174"/>
                            <a:gd name="csX8" fmla="*/ 3195818 w 3195818"/>
                            <a:gd name="csY8" fmla="*/ 2038455 h 2584174"/>
                            <a:gd name="csX9" fmla="*/ 2997642 w 3195818"/>
                            <a:gd name="csY9" fmla="*/ 1860605 h 2584174"/>
                            <a:gd name="csX10" fmla="*/ 2703443 w 3195818"/>
                            <a:gd name="csY10" fmla="*/ 0 h 2584174"/>
                            <a:gd name="csX11" fmla="*/ 0 w 3195818"/>
                            <a:gd name="csY11" fmla="*/ 47708 h 2584174"/>
                            <a:gd name="csX0" fmla="*/ 0 w 3195818"/>
                            <a:gd name="csY0" fmla="*/ 47708 h 2584174"/>
                            <a:gd name="csX1" fmla="*/ 341906 w 3195818"/>
                            <a:gd name="csY1" fmla="*/ 2337683 h 2584174"/>
                            <a:gd name="csX2" fmla="*/ 822437 w 3195818"/>
                            <a:gd name="csY2" fmla="*/ 2517109 h 2584174"/>
                            <a:gd name="csX3" fmla="*/ 1041621 w 3195818"/>
                            <a:gd name="csY3" fmla="*/ 2584174 h 2584174"/>
                            <a:gd name="csX4" fmla="*/ 2155708 w 3195818"/>
                            <a:gd name="csY4" fmla="*/ 2251795 h 2584174"/>
                            <a:gd name="csX5" fmla="*/ 2676607 w 3195818"/>
                            <a:gd name="csY5" fmla="*/ 2181215 h 2584174"/>
                            <a:gd name="csX6" fmla="*/ 1943066 w 3195818"/>
                            <a:gd name="csY6" fmla="*/ 2400318 h 2584174"/>
                            <a:gd name="csX7" fmla="*/ 2927504 w 3195818"/>
                            <a:gd name="csY7" fmla="*/ 2259441 h 2584174"/>
                            <a:gd name="csX8" fmla="*/ 3195818 w 3195818"/>
                            <a:gd name="csY8" fmla="*/ 2038455 h 2584174"/>
                            <a:gd name="csX9" fmla="*/ 2997642 w 3195818"/>
                            <a:gd name="csY9" fmla="*/ 1860605 h 2584174"/>
                            <a:gd name="csX10" fmla="*/ 2703443 w 3195818"/>
                            <a:gd name="csY10" fmla="*/ 0 h 2584174"/>
                            <a:gd name="csX11" fmla="*/ 0 w 3195818"/>
                            <a:gd name="csY11" fmla="*/ 47708 h 2584174"/>
                            <a:gd name="csX0" fmla="*/ 0 w 3195818"/>
                            <a:gd name="csY0" fmla="*/ 47708 h 2584174"/>
                            <a:gd name="csX1" fmla="*/ 341906 w 3195818"/>
                            <a:gd name="csY1" fmla="*/ 2337683 h 2584174"/>
                            <a:gd name="csX2" fmla="*/ 822437 w 3195818"/>
                            <a:gd name="csY2" fmla="*/ 2517109 h 2584174"/>
                            <a:gd name="csX3" fmla="*/ 1041621 w 3195818"/>
                            <a:gd name="csY3" fmla="*/ 2584174 h 2584174"/>
                            <a:gd name="csX4" fmla="*/ 2155708 w 3195818"/>
                            <a:gd name="csY4" fmla="*/ 2251795 h 2584174"/>
                            <a:gd name="csX5" fmla="*/ 2676607 w 3195818"/>
                            <a:gd name="csY5" fmla="*/ 2181215 h 2584174"/>
                            <a:gd name="csX6" fmla="*/ 2752817 w 3195818"/>
                            <a:gd name="csY6" fmla="*/ 2247897 h 2584174"/>
                            <a:gd name="csX7" fmla="*/ 2927504 w 3195818"/>
                            <a:gd name="csY7" fmla="*/ 2259441 h 2584174"/>
                            <a:gd name="csX8" fmla="*/ 3195818 w 3195818"/>
                            <a:gd name="csY8" fmla="*/ 2038455 h 2584174"/>
                            <a:gd name="csX9" fmla="*/ 2997642 w 3195818"/>
                            <a:gd name="csY9" fmla="*/ 1860605 h 2584174"/>
                            <a:gd name="csX10" fmla="*/ 2703443 w 3195818"/>
                            <a:gd name="csY10" fmla="*/ 0 h 2584174"/>
                            <a:gd name="csX11" fmla="*/ 0 w 3195818"/>
                            <a:gd name="csY11" fmla="*/ 47708 h 2584174"/>
                            <a:gd name="csX0" fmla="*/ 0 w 3195818"/>
                            <a:gd name="csY0" fmla="*/ 47708 h 2584174"/>
                            <a:gd name="csX1" fmla="*/ 341906 w 3195818"/>
                            <a:gd name="csY1" fmla="*/ 2337683 h 2584174"/>
                            <a:gd name="csX2" fmla="*/ 822437 w 3195818"/>
                            <a:gd name="csY2" fmla="*/ 2517109 h 2584174"/>
                            <a:gd name="csX3" fmla="*/ 1041621 w 3195818"/>
                            <a:gd name="csY3" fmla="*/ 2584174 h 2584174"/>
                            <a:gd name="csX4" fmla="*/ 1927072 w 3195818"/>
                            <a:gd name="csY4" fmla="*/ 2394690 h 2584174"/>
                            <a:gd name="csX5" fmla="*/ 2676607 w 3195818"/>
                            <a:gd name="csY5" fmla="*/ 2181215 h 2584174"/>
                            <a:gd name="csX6" fmla="*/ 2752817 w 3195818"/>
                            <a:gd name="csY6" fmla="*/ 2247897 h 2584174"/>
                            <a:gd name="csX7" fmla="*/ 2927504 w 3195818"/>
                            <a:gd name="csY7" fmla="*/ 2259441 h 2584174"/>
                            <a:gd name="csX8" fmla="*/ 3195818 w 3195818"/>
                            <a:gd name="csY8" fmla="*/ 2038455 h 2584174"/>
                            <a:gd name="csX9" fmla="*/ 2997642 w 3195818"/>
                            <a:gd name="csY9" fmla="*/ 1860605 h 2584174"/>
                            <a:gd name="csX10" fmla="*/ 2703443 w 3195818"/>
                            <a:gd name="csY10" fmla="*/ 0 h 2584174"/>
                            <a:gd name="csX11" fmla="*/ 0 w 3195818"/>
                            <a:gd name="csY11" fmla="*/ 47708 h 2584174"/>
                            <a:gd name="csX0" fmla="*/ 0 w 3195818"/>
                            <a:gd name="csY0" fmla="*/ 47708 h 2584174"/>
                            <a:gd name="csX1" fmla="*/ 341906 w 3195818"/>
                            <a:gd name="csY1" fmla="*/ 2337683 h 2584174"/>
                            <a:gd name="csX2" fmla="*/ 822437 w 3195818"/>
                            <a:gd name="csY2" fmla="*/ 2517109 h 2584174"/>
                            <a:gd name="csX3" fmla="*/ 1041621 w 3195818"/>
                            <a:gd name="csY3" fmla="*/ 2584174 h 2584174"/>
                            <a:gd name="csX4" fmla="*/ 1927072 w 3195818"/>
                            <a:gd name="csY4" fmla="*/ 2394690 h 2584174"/>
                            <a:gd name="csX5" fmla="*/ 2676607 w 3195818"/>
                            <a:gd name="csY5" fmla="*/ 2181215 h 2584174"/>
                            <a:gd name="csX6" fmla="*/ 2238387 w 3195818"/>
                            <a:gd name="csY6" fmla="*/ 2305055 h 2584174"/>
                            <a:gd name="csX7" fmla="*/ 2927504 w 3195818"/>
                            <a:gd name="csY7" fmla="*/ 2259441 h 2584174"/>
                            <a:gd name="csX8" fmla="*/ 3195818 w 3195818"/>
                            <a:gd name="csY8" fmla="*/ 2038455 h 2584174"/>
                            <a:gd name="csX9" fmla="*/ 2997642 w 3195818"/>
                            <a:gd name="csY9" fmla="*/ 1860605 h 2584174"/>
                            <a:gd name="csX10" fmla="*/ 2703443 w 3195818"/>
                            <a:gd name="csY10" fmla="*/ 0 h 2584174"/>
                            <a:gd name="csX11" fmla="*/ 0 w 3195818"/>
                            <a:gd name="csY11" fmla="*/ 47708 h 2584174"/>
                            <a:gd name="csX0" fmla="*/ 0 w 3195818"/>
                            <a:gd name="csY0" fmla="*/ 47708 h 2584174"/>
                            <a:gd name="csX1" fmla="*/ 341906 w 3195818"/>
                            <a:gd name="csY1" fmla="*/ 2337683 h 2584174"/>
                            <a:gd name="csX2" fmla="*/ 822437 w 3195818"/>
                            <a:gd name="csY2" fmla="*/ 2517109 h 2584174"/>
                            <a:gd name="csX3" fmla="*/ 1041621 w 3195818"/>
                            <a:gd name="csY3" fmla="*/ 2584174 h 2584174"/>
                            <a:gd name="csX4" fmla="*/ 1927072 w 3195818"/>
                            <a:gd name="csY4" fmla="*/ 2394690 h 2584174"/>
                            <a:gd name="csX5" fmla="*/ 2676607 w 3195818"/>
                            <a:gd name="csY5" fmla="*/ 2181215 h 2584174"/>
                            <a:gd name="csX6" fmla="*/ 2219334 w 3195818"/>
                            <a:gd name="csY6" fmla="*/ 2286003 h 2584174"/>
                            <a:gd name="csX7" fmla="*/ 2927504 w 3195818"/>
                            <a:gd name="csY7" fmla="*/ 2259441 h 2584174"/>
                            <a:gd name="csX8" fmla="*/ 3195818 w 3195818"/>
                            <a:gd name="csY8" fmla="*/ 2038455 h 2584174"/>
                            <a:gd name="csX9" fmla="*/ 2997642 w 3195818"/>
                            <a:gd name="csY9" fmla="*/ 1860605 h 2584174"/>
                            <a:gd name="csX10" fmla="*/ 2703443 w 3195818"/>
                            <a:gd name="csY10" fmla="*/ 0 h 2584174"/>
                            <a:gd name="csX11" fmla="*/ 0 w 3195818"/>
                            <a:gd name="csY11" fmla="*/ 47708 h 2584174"/>
                            <a:gd name="csX0" fmla="*/ 0 w 3195818"/>
                            <a:gd name="csY0" fmla="*/ 47708 h 2584174"/>
                            <a:gd name="csX1" fmla="*/ 341906 w 3195818"/>
                            <a:gd name="csY1" fmla="*/ 2337683 h 2584174"/>
                            <a:gd name="csX2" fmla="*/ 822437 w 3195818"/>
                            <a:gd name="csY2" fmla="*/ 2517109 h 2584174"/>
                            <a:gd name="csX3" fmla="*/ 1041621 w 3195818"/>
                            <a:gd name="csY3" fmla="*/ 2584174 h 2584174"/>
                            <a:gd name="csX4" fmla="*/ 1927072 w 3195818"/>
                            <a:gd name="csY4" fmla="*/ 2394690 h 2584174"/>
                            <a:gd name="csX5" fmla="*/ 2676607 w 3195818"/>
                            <a:gd name="csY5" fmla="*/ 2181215 h 2584174"/>
                            <a:gd name="csX6" fmla="*/ 2219334 w 3195818"/>
                            <a:gd name="csY6" fmla="*/ 2286003 h 2584174"/>
                            <a:gd name="csX7" fmla="*/ 2908451 w 3195818"/>
                            <a:gd name="csY7" fmla="*/ 2297546 h 2584174"/>
                            <a:gd name="csX8" fmla="*/ 3195818 w 3195818"/>
                            <a:gd name="csY8" fmla="*/ 2038455 h 2584174"/>
                            <a:gd name="csX9" fmla="*/ 2997642 w 3195818"/>
                            <a:gd name="csY9" fmla="*/ 1860605 h 2584174"/>
                            <a:gd name="csX10" fmla="*/ 2703443 w 3195818"/>
                            <a:gd name="csY10" fmla="*/ 0 h 2584174"/>
                            <a:gd name="csX11" fmla="*/ 0 w 3195818"/>
                            <a:gd name="csY11" fmla="*/ 47708 h 2584174"/>
                            <a:gd name="csX0" fmla="*/ 0 w 3195818"/>
                            <a:gd name="csY0" fmla="*/ 47708 h 2584174"/>
                            <a:gd name="csX1" fmla="*/ 341906 w 3195818"/>
                            <a:gd name="csY1" fmla="*/ 2337683 h 2584174"/>
                            <a:gd name="csX2" fmla="*/ 822437 w 3195818"/>
                            <a:gd name="csY2" fmla="*/ 2517109 h 2584174"/>
                            <a:gd name="csX3" fmla="*/ 1041621 w 3195818"/>
                            <a:gd name="csY3" fmla="*/ 2584174 h 2584174"/>
                            <a:gd name="csX4" fmla="*/ 1927072 w 3195818"/>
                            <a:gd name="csY4" fmla="*/ 2394690 h 2584174"/>
                            <a:gd name="csX5" fmla="*/ 2676607 w 3195818"/>
                            <a:gd name="csY5" fmla="*/ 2181215 h 2584174"/>
                            <a:gd name="csX6" fmla="*/ 2219334 w 3195818"/>
                            <a:gd name="csY6" fmla="*/ 2286003 h 2584174"/>
                            <a:gd name="csX7" fmla="*/ 2908451 w 3195818"/>
                            <a:gd name="csY7" fmla="*/ 2297546 h 2584174"/>
                            <a:gd name="csX8" fmla="*/ 2886075 w 3195818"/>
                            <a:gd name="csY8" fmla="*/ 2305050 h 2584174"/>
                            <a:gd name="csX9" fmla="*/ 3195818 w 3195818"/>
                            <a:gd name="csY9" fmla="*/ 2038455 h 2584174"/>
                            <a:gd name="csX10" fmla="*/ 2997642 w 3195818"/>
                            <a:gd name="csY10" fmla="*/ 1860605 h 2584174"/>
                            <a:gd name="csX11" fmla="*/ 2703443 w 3195818"/>
                            <a:gd name="csY11" fmla="*/ 0 h 2584174"/>
                            <a:gd name="csX12" fmla="*/ 0 w 3195818"/>
                            <a:gd name="csY12" fmla="*/ 47708 h 2584174"/>
                            <a:gd name="csX0" fmla="*/ 0 w 3195818"/>
                            <a:gd name="csY0" fmla="*/ 47708 h 2584174"/>
                            <a:gd name="csX1" fmla="*/ 341906 w 3195818"/>
                            <a:gd name="csY1" fmla="*/ 2337683 h 2584174"/>
                            <a:gd name="csX2" fmla="*/ 822437 w 3195818"/>
                            <a:gd name="csY2" fmla="*/ 2517109 h 2584174"/>
                            <a:gd name="csX3" fmla="*/ 1041621 w 3195818"/>
                            <a:gd name="csY3" fmla="*/ 2584174 h 2584174"/>
                            <a:gd name="csX4" fmla="*/ 1927072 w 3195818"/>
                            <a:gd name="csY4" fmla="*/ 2394690 h 2584174"/>
                            <a:gd name="csX5" fmla="*/ 2676607 w 3195818"/>
                            <a:gd name="csY5" fmla="*/ 2181215 h 2584174"/>
                            <a:gd name="csX6" fmla="*/ 2219334 w 3195818"/>
                            <a:gd name="csY6" fmla="*/ 2286003 h 2584174"/>
                            <a:gd name="csX7" fmla="*/ 2908451 w 3195818"/>
                            <a:gd name="csY7" fmla="*/ 2297546 h 2584174"/>
                            <a:gd name="csX8" fmla="*/ 3095657 w 3195818"/>
                            <a:gd name="csY8" fmla="*/ 2295524 h 2584174"/>
                            <a:gd name="csX9" fmla="*/ 3195818 w 3195818"/>
                            <a:gd name="csY9" fmla="*/ 2038455 h 2584174"/>
                            <a:gd name="csX10" fmla="*/ 2997642 w 3195818"/>
                            <a:gd name="csY10" fmla="*/ 1860605 h 2584174"/>
                            <a:gd name="csX11" fmla="*/ 2703443 w 3195818"/>
                            <a:gd name="csY11" fmla="*/ 0 h 2584174"/>
                            <a:gd name="csX12" fmla="*/ 0 w 3195818"/>
                            <a:gd name="csY12" fmla="*/ 47708 h 2584174"/>
                            <a:gd name="csX0" fmla="*/ 0 w 3195818"/>
                            <a:gd name="csY0" fmla="*/ 47708 h 2584174"/>
                            <a:gd name="csX1" fmla="*/ 341906 w 3195818"/>
                            <a:gd name="csY1" fmla="*/ 2337683 h 2584174"/>
                            <a:gd name="csX2" fmla="*/ 822437 w 3195818"/>
                            <a:gd name="csY2" fmla="*/ 2517109 h 2584174"/>
                            <a:gd name="csX3" fmla="*/ 1041621 w 3195818"/>
                            <a:gd name="csY3" fmla="*/ 2584174 h 2584174"/>
                            <a:gd name="csX4" fmla="*/ 1927072 w 3195818"/>
                            <a:gd name="csY4" fmla="*/ 2394690 h 2584174"/>
                            <a:gd name="csX5" fmla="*/ 2676607 w 3195818"/>
                            <a:gd name="csY5" fmla="*/ 2181215 h 2584174"/>
                            <a:gd name="csX6" fmla="*/ 2219334 w 3195818"/>
                            <a:gd name="csY6" fmla="*/ 2286003 h 2584174"/>
                            <a:gd name="csX7" fmla="*/ 2908451 w 3195818"/>
                            <a:gd name="csY7" fmla="*/ 2297546 h 2584174"/>
                            <a:gd name="csX8" fmla="*/ 3114710 w 3195818"/>
                            <a:gd name="csY8" fmla="*/ 2276471 h 2584174"/>
                            <a:gd name="csX9" fmla="*/ 3195818 w 3195818"/>
                            <a:gd name="csY9" fmla="*/ 2038455 h 2584174"/>
                            <a:gd name="csX10" fmla="*/ 2997642 w 3195818"/>
                            <a:gd name="csY10" fmla="*/ 1860605 h 2584174"/>
                            <a:gd name="csX11" fmla="*/ 2703443 w 3195818"/>
                            <a:gd name="csY11" fmla="*/ 0 h 2584174"/>
                            <a:gd name="csX12" fmla="*/ 0 w 3195818"/>
                            <a:gd name="csY12" fmla="*/ 47708 h 2584174"/>
                            <a:gd name="csX0" fmla="*/ 0 w 3195818"/>
                            <a:gd name="csY0" fmla="*/ 47708 h 2584174"/>
                            <a:gd name="csX1" fmla="*/ 341906 w 3195818"/>
                            <a:gd name="csY1" fmla="*/ 2337683 h 2584174"/>
                            <a:gd name="csX2" fmla="*/ 822437 w 3195818"/>
                            <a:gd name="csY2" fmla="*/ 2517109 h 2584174"/>
                            <a:gd name="csX3" fmla="*/ 1041621 w 3195818"/>
                            <a:gd name="csY3" fmla="*/ 2584174 h 2584174"/>
                            <a:gd name="csX4" fmla="*/ 1927072 w 3195818"/>
                            <a:gd name="csY4" fmla="*/ 2394690 h 2584174"/>
                            <a:gd name="csX5" fmla="*/ 2676607 w 3195818"/>
                            <a:gd name="csY5" fmla="*/ 2181215 h 2584174"/>
                            <a:gd name="csX6" fmla="*/ 2908451 w 3195818"/>
                            <a:gd name="csY6" fmla="*/ 2297546 h 2584174"/>
                            <a:gd name="csX7" fmla="*/ 3114710 w 3195818"/>
                            <a:gd name="csY7" fmla="*/ 2276471 h 2584174"/>
                            <a:gd name="csX8" fmla="*/ 3195818 w 3195818"/>
                            <a:gd name="csY8" fmla="*/ 2038455 h 2584174"/>
                            <a:gd name="csX9" fmla="*/ 2997642 w 3195818"/>
                            <a:gd name="csY9" fmla="*/ 1860605 h 2584174"/>
                            <a:gd name="csX10" fmla="*/ 2703443 w 3195818"/>
                            <a:gd name="csY10" fmla="*/ 0 h 2584174"/>
                            <a:gd name="csX11" fmla="*/ 0 w 3195818"/>
                            <a:gd name="csY11" fmla="*/ 47708 h 2584174"/>
                            <a:gd name="csX0" fmla="*/ 0 w 3195818"/>
                            <a:gd name="csY0" fmla="*/ 47708 h 2584174"/>
                            <a:gd name="csX1" fmla="*/ 341906 w 3195818"/>
                            <a:gd name="csY1" fmla="*/ 2337683 h 2584174"/>
                            <a:gd name="csX2" fmla="*/ 822437 w 3195818"/>
                            <a:gd name="csY2" fmla="*/ 2517109 h 2584174"/>
                            <a:gd name="csX3" fmla="*/ 1041621 w 3195818"/>
                            <a:gd name="csY3" fmla="*/ 2584174 h 2584174"/>
                            <a:gd name="csX4" fmla="*/ 2184287 w 3195818"/>
                            <a:gd name="csY4" fmla="*/ 2251795 h 2584174"/>
                            <a:gd name="csX5" fmla="*/ 2676607 w 3195818"/>
                            <a:gd name="csY5" fmla="*/ 2181215 h 2584174"/>
                            <a:gd name="csX6" fmla="*/ 2908451 w 3195818"/>
                            <a:gd name="csY6" fmla="*/ 2297546 h 2584174"/>
                            <a:gd name="csX7" fmla="*/ 3114710 w 3195818"/>
                            <a:gd name="csY7" fmla="*/ 2276471 h 2584174"/>
                            <a:gd name="csX8" fmla="*/ 3195818 w 3195818"/>
                            <a:gd name="csY8" fmla="*/ 2038455 h 2584174"/>
                            <a:gd name="csX9" fmla="*/ 2997642 w 3195818"/>
                            <a:gd name="csY9" fmla="*/ 1860605 h 2584174"/>
                            <a:gd name="csX10" fmla="*/ 2703443 w 3195818"/>
                            <a:gd name="csY10" fmla="*/ 0 h 2584174"/>
                            <a:gd name="csX11" fmla="*/ 0 w 3195818"/>
                            <a:gd name="csY11" fmla="*/ 47708 h 2584174"/>
                            <a:gd name="csX0" fmla="*/ 0 w 3195818"/>
                            <a:gd name="csY0" fmla="*/ 47708 h 2517109"/>
                            <a:gd name="csX1" fmla="*/ 341906 w 3195818"/>
                            <a:gd name="csY1" fmla="*/ 2337683 h 2517109"/>
                            <a:gd name="csX2" fmla="*/ 822437 w 3195818"/>
                            <a:gd name="csY2" fmla="*/ 2517109 h 2517109"/>
                            <a:gd name="csX3" fmla="*/ 1813267 w 3195818"/>
                            <a:gd name="csY3" fmla="*/ 2450805 h 2517109"/>
                            <a:gd name="csX4" fmla="*/ 2184287 w 3195818"/>
                            <a:gd name="csY4" fmla="*/ 2251795 h 2517109"/>
                            <a:gd name="csX5" fmla="*/ 2676607 w 3195818"/>
                            <a:gd name="csY5" fmla="*/ 2181215 h 2517109"/>
                            <a:gd name="csX6" fmla="*/ 2908451 w 3195818"/>
                            <a:gd name="csY6" fmla="*/ 2297546 h 2517109"/>
                            <a:gd name="csX7" fmla="*/ 3114710 w 3195818"/>
                            <a:gd name="csY7" fmla="*/ 2276471 h 2517109"/>
                            <a:gd name="csX8" fmla="*/ 3195818 w 3195818"/>
                            <a:gd name="csY8" fmla="*/ 2038455 h 2517109"/>
                            <a:gd name="csX9" fmla="*/ 2997642 w 3195818"/>
                            <a:gd name="csY9" fmla="*/ 1860605 h 2517109"/>
                            <a:gd name="csX10" fmla="*/ 2703443 w 3195818"/>
                            <a:gd name="csY10" fmla="*/ 0 h 2517109"/>
                            <a:gd name="csX11" fmla="*/ 0 w 3195818"/>
                            <a:gd name="csY11" fmla="*/ 47708 h 2517109"/>
                            <a:gd name="csX0" fmla="*/ 0 w 3195818"/>
                            <a:gd name="csY0" fmla="*/ 47708 h 2574273"/>
                            <a:gd name="csX1" fmla="*/ 341906 w 3195818"/>
                            <a:gd name="csY1" fmla="*/ 2337683 h 2574273"/>
                            <a:gd name="csX2" fmla="*/ 1060599 w 3195818"/>
                            <a:gd name="csY2" fmla="*/ 2574273 h 2574273"/>
                            <a:gd name="csX3" fmla="*/ 1813267 w 3195818"/>
                            <a:gd name="csY3" fmla="*/ 2450805 h 2574273"/>
                            <a:gd name="csX4" fmla="*/ 2184287 w 3195818"/>
                            <a:gd name="csY4" fmla="*/ 2251795 h 2574273"/>
                            <a:gd name="csX5" fmla="*/ 2676607 w 3195818"/>
                            <a:gd name="csY5" fmla="*/ 2181215 h 2574273"/>
                            <a:gd name="csX6" fmla="*/ 2908451 w 3195818"/>
                            <a:gd name="csY6" fmla="*/ 2297546 h 2574273"/>
                            <a:gd name="csX7" fmla="*/ 3114710 w 3195818"/>
                            <a:gd name="csY7" fmla="*/ 2276471 h 2574273"/>
                            <a:gd name="csX8" fmla="*/ 3195818 w 3195818"/>
                            <a:gd name="csY8" fmla="*/ 2038455 h 2574273"/>
                            <a:gd name="csX9" fmla="*/ 2997642 w 3195818"/>
                            <a:gd name="csY9" fmla="*/ 1860605 h 2574273"/>
                            <a:gd name="csX10" fmla="*/ 2703443 w 3195818"/>
                            <a:gd name="csY10" fmla="*/ 0 h 2574273"/>
                            <a:gd name="csX11" fmla="*/ 0 w 3195818"/>
                            <a:gd name="csY11" fmla="*/ 47708 h 2574273"/>
                            <a:gd name="csX0" fmla="*/ 0 w 3195818"/>
                            <a:gd name="csY0" fmla="*/ 47708 h 2574273"/>
                            <a:gd name="csX1" fmla="*/ 341906 w 3195818"/>
                            <a:gd name="csY1" fmla="*/ 2337683 h 2574273"/>
                            <a:gd name="csX2" fmla="*/ 1060599 w 3195818"/>
                            <a:gd name="csY2" fmla="*/ 2574273 h 2574273"/>
                            <a:gd name="csX3" fmla="*/ 1813267 w 3195818"/>
                            <a:gd name="csY3" fmla="*/ 2450805 h 2574273"/>
                            <a:gd name="csX4" fmla="*/ 2184287 w 3195818"/>
                            <a:gd name="csY4" fmla="*/ 2251795 h 2574273"/>
                            <a:gd name="csX5" fmla="*/ 2676607 w 3195818"/>
                            <a:gd name="csY5" fmla="*/ 2181215 h 2574273"/>
                            <a:gd name="csX6" fmla="*/ 2908451 w 3195818"/>
                            <a:gd name="csY6" fmla="*/ 2297546 h 2574273"/>
                            <a:gd name="csX7" fmla="*/ 3028972 w 3195818"/>
                            <a:gd name="csY7" fmla="*/ 2266944 h 2574273"/>
                            <a:gd name="csX8" fmla="*/ 3195818 w 3195818"/>
                            <a:gd name="csY8" fmla="*/ 2038455 h 2574273"/>
                            <a:gd name="csX9" fmla="*/ 2997642 w 3195818"/>
                            <a:gd name="csY9" fmla="*/ 1860605 h 2574273"/>
                            <a:gd name="csX10" fmla="*/ 2703443 w 3195818"/>
                            <a:gd name="csY10" fmla="*/ 0 h 2574273"/>
                            <a:gd name="csX11" fmla="*/ 0 w 3195818"/>
                            <a:gd name="csY11" fmla="*/ 47708 h 2574273"/>
                            <a:gd name="csX0" fmla="*/ 0 w 3129133"/>
                            <a:gd name="csY0" fmla="*/ 47708 h 2574273"/>
                            <a:gd name="csX1" fmla="*/ 341906 w 3129133"/>
                            <a:gd name="csY1" fmla="*/ 2337683 h 2574273"/>
                            <a:gd name="csX2" fmla="*/ 1060599 w 3129133"/>
                            <a:gd name="csY2" fmla="*/ 2574273 h 2574273"/>
                            <a:gd name="csX3" fmla="*/ 1813267 w 3129133"/>
                            <a:gd name="csY3" fmla="*/ 2450805 h 2574273"/>
                            <a:gd name="csX4" fmla="*/ 2184287 w 3129133"/>
                            <a:gd name="csY4" fmla="*/ 2251795 h 2574273"/>
                            <a:gd name="csX5" fmla="*/ 2676607 w 3129133"/>
                            <a:gd name="csY5" fmla="*/ 2181215 h 2574273"/>
                            <a:gd name="csX6" fmla="*/ 2908451 w 3129133"/>
                            <a:gd name="csY6" fmla="*/ 2297546 h 2574273"/>
                            <a:gd name="csX7" fmla="*/ 3028972 w 3129133"/>
                            <a:gd name="csY7" fmla="*/ 2266944 h 2574273"/>
                            <a:gd name="csX8" fmla="*/ 3129133 w 3129133"/>
                            <a:gd name="csY8" fmla="*/ 2028928 h 2574273"/>
                            <a:gd name="csX9" fmla="*/ 2997642 w 3129133"/>
                            <a:gd name="csY9" fmla="*/ 1860605 h 2574273"/>
                            <a:gd name="csX10" fmla="*/ 2703443 w 3129133"/>
                            <a:gd name="csY10" fmla="*/ 0 h 2574273"/>
                            <a:gd name="csX11" fmla="*/ 0 w 3129133"/>
                            <a:gd name="csY11" fmla="*/ 47708 h 2574273"/>
                            <a:gd name="csX0" fmla="*/ 0 w 3129133"/>
                            <a:gd name="csY0" fmla="*/ 47708 h 2574273"/>
                            <a:gd name="csX1" fmla="*/ 341906 w 3129133"/>
                            <a:gd name="csY1" fmla="*/ 2337683 h 2574273"/>
                            <a:gd name="csX2" fmla="*/ 1060599 w 3129133"/>
                            <a:gd name="csY2" fmla="*/ 2574273 h 2574273"/>
                            <a:gd name="csX3" fmla="*/ 1813267 w 3129133"/>
                            <a:gd name="csY3" fmla="*/ 2450805 h 2574273"/>
                            <a:gd name="csX4" fmla="*/ 2184287 w 3129133"/>
                            <a:gd name="csY4" fmla="*/ 2251795 h 2574273"/>
                            <a:gd name="csX5" fmla="*/ 2676607 w 3129133"/>
                            <a:gd name="csY5" fmla="*/ 2181215 h 2574273"/>
                            <a:gd name="csX6" fmla="*/ 2908452 w 3129133"/>
                            <a:gd name="csY6" fmla="*/ 2268965 h 2574273"/>
                            <a:gd name="csX7" fmla="*/ 3028972 w 3129133"/>
                            <a:gd name="csY7" fmla="*/ 2266944 h 2574273"/>
                            <a:gd name="csX8" fmla="*/ 3129133 w 3129133"/>
                            <a:gd name="csY8" fmla="*/ 2028928 h 2574273"/>
                            <a:gd name="csX9" fmla="*/ 2997642 w 3129133"/>
                            <a:gd name="csY9" fmla="*/ 1860605 h 2574273"/>
                            <a:gd name="csX10" fmla="*/ 2703443 w 3129133"/>
                            <a:gd name="csY10" fmla="*/ 0 h 2574273"/>
                            <a:gd name="csX11" fmla="*/ 0 w 3129133"/>
                            <a:gd name="csY11" fmla="*/ 47708 h 2574273"/>
                            <a:gd name="csX0" fmla="*/ 0 w 3100554"/>
                            <a:gd name="csY0" fmla="*/ 47708 h 2574273"/>
                            <a:gd name="csX1" fmla="*/ 341906 w 3100554"/>
                            <a:gd name="csY1" fmla="*/ 2337683 h 2574273"/>
                            <a:gd name="csX2" fmla="*/ 1060599 w 3100554"/>
                            <a:gd name="csY2" fmla="*/ 2574273 h 2574273"/>
                            <a:gd name="csX3" fmla="*/ 1813267 w 3100554"/>
                            <a:gd name="csY3" fmla="*/ 2450805 h 2574273"/>
                            <a:gd name="csX4" fmla="*/ 2184287 w 3100554"/>
                            <a:gd name="csY4" fmla="*/ 2251795 h 2574273"/>
                            <a:gd name="csX5" fmla="*/ 2676607 w 3100554"/>
                            <a:gd name="csY5" fmla="*/ 2181215 h 2574273"/>
                            <a:gd name="csX6" fmla="*/ 2908452 w 3100554"/>
                            <a:gd name="csY6" fmla="*/ 2268965 h 2574273"/>
                            <a:gd name="csX7" fmla="*/ 3028972 w 3100554"/>
                            <a:gd name="csY7" fmla="*/ 2266944 h 2574273"/>
                            <a:gd name="csX8" fmla="*/ 3100554 w 3100554"/>
                            <a:gd name="csY8" fmla="*/ 2028928 h 2574273"/>
                            <a:gd name="csX9" fmla="*/ 2997642 w 3100554"/>
                            <a:gd name="csY9" fmla="*/ 1860605 h 2574273"/>
                            <a:gd name="csX10" fmla="*/ 2703443 w 3100554"/>
                            <a:gd name="csY10" fmla="*/ 0 h 2574273"/>
                            <a:gd name="csX11" fmla="*/ 0 w 3100554"/>
                            <a:gd name="csY11" fmla="*/ 47708 h 2574273"/>
                            <a:gd name="csX0" fmla="*/ 0 w 3100554"/>
                            <a:gd name="csY0" fmla="*/ 47708 h 2574273"/>
                            <a:gd name="csX1" fmla="*/ 341906 w 3100554"/>
                            <a:gd name="csY1" fmla="*/ 2337683 h 2574273"/>
                            <a:gd name="csX2" fmla="*/ 1060599 w 3100554"/>
                            <a:gd name="csY2" fmla="*/ 2574273 h 2574273"/>
                            <a:gd name="csX3" fmla="*/ 1813267 w 3100554"/>
                            <a:gd name="csY3" fmla="*/ 2450805 h 2574273"/>
                            <a:gd name="csX4" fmla="*/ 1888966 w 3100554"/>
                            <a:gd name="csY4" fmla="*/ 2318487 h 2574273"/>
                            <a:gd name="csX5" fmla="*/ 2676607 w 3100554"/>
                            <a:gd name="csY5" fmla="*/ 2181215 h 2574273"/>
                            <a:gd name="csX6" fmla="*/ 2908452 w 3100554"/>
                            <a:gd name="csY6" fmla="*/ 2268965 h 2574273"/>
                            <a:gd name="csX7" fmla="*/ 3028972 w 3100554"/>
                            <a:gd name="csY7" fmla="*/ 2266944 h 2574273"/>
                            <a:gd name="csX8" fmla="*/ 3100554 w 3100554"/>
                            <a:gd name="csY8" fmla="*/ 2028928 h 2574273"/>
                            <a:gd name="csX9" fmla="*/ 2997642 w 3100554"/>
                            <a:gd name="csY9" fmla="*/ 1860605 h 2574273"/>
                            <a:gd name="csX10" fmla="*/ 2703443 w 3100554"/>
                            <a:gd name="csY10" fmla="*/ 0 h 2574273"/>
                            <a:gd name="csX11" fmla="*/ 0 w 3100554"/>
                            <a:gd name="csY11" fmla="*/ 47708 h 2574273"/>
                            <a:gd name="csX0" fmla="*/ 0 w 3100554"/>
                            <a:gd name="csY0" fmla="*/ 47708 h 2574273"/>
                            <a:gd name="csX1" fmla="*/ 341906 w 3100554"/>
                            <a:gd name="csY1" fmla="*/ 2337683 h 2574273"/>
                            <a:gd name="csX2" fmla="*/ 1060599 w 3100554"/>
                            <a:gd name="csY2" fmla="*/ 2574273 h 2574273"/>
                            <a:gd name="csX3" fmla="*/ 1899005 w 3100554"/>
                            <a:gd name="csY3" fmla="*/ 2441278 h 2574273"/>
                            <a:gd name="csX4" fmla="*/ 1888966 w 3100554"/>
                            <a:gd name="csY4" fmla="*/ 2318487 h 2574273"/>
                            <a:gd name="csX5" fmla="*/ 2676607 w 3100554"/>
                            <a:gd name="csY5" fmla="*/ 2181215 h 2574273"/>
                            <a:gd name="csX6" fmla="*/ 2908452 w 3100554"/>
                            <a:gd name="csY6" fmla="*/ 2268965 h 2574273"/>
                            <a:gd name="csX7" fmla="*/ 3028972 w 3100554"/>
                            <a:gd name="csY7" fmla="*/ 2266944 h 2574273"/>
                            <a:gd name="csX8" fmla="*/ 3100554 w 3100554"/>
                            <a:gd name="csY8" fmla="*/ 2028928 h 2574273"/>
                            <a:gd name="csX9" fmla="*/ 2997642 w 3100554"/>
                            <a:gd name="csY9" fmla="*/ 1860605 h 2574273"/>
                            <a:gd name="csX10" fmla="*/ 2703443 w 3100554"/>
                            <a:gd name="csY10" fmla="*/ 0 h 2574273"/>
                            <a:gd name="csX11" fmla="*/ 0 w 3100554"/>
                            <a:gd name="csY11" fmla="*/ 47708 h 2574273"/>
                            <a:gd name="csX0" fmla="*/ 0 w 3100554"/>
                            <a:gd name="csY0" fmla="*/ 47708 h 2441278"/>
                            <a:gd name="csX1" fmla="*/ 341906 w 3100554"/>
                            <a:gd name="csY1" fmla="*/ 2337683 h 2441278"/>
                            <a:gd name="csX2" fmla="*/ 1060599 w 3100554"/>
                            <a:gd name="csY2" fmla="*/ 1926767 h 2441278"/>
                            <a:gd name="csX3" fmla="*/ 1899005 w 3100554"/>
                            <a:gd name="csY3" fmla="*/ 2441278 h 2441278"/>
                            <a:gd name="csX4" fmla="*/ 1888966 w 3100554"/>
                            <a:gd name="csY4" fmla="*/ 2318487 h 2441278"/>
                            <a:gd name="csX5" fmla="*/ 2676607 w 3100554"/>
                            <a:gd name="csY5" fmla="*/ 2181215 h 2441278"/>
                            <a:gd name="csX6" fmla="*/ 2908452 w 3100554"/>
                            <a:gd name="csY6" fmla="*/ 2268965 h 2441278"/>
                            <a:gd name="csX7" fmla="*/ 3028972 w 3100554"/>
                            <a:gd name="csY7" fmla="*/ 2266944 h 2441278"/>
                            <a:gd name="csX8" fmla="*/ 3100554 w 3100554"/>
                            <a:gd name="csY8" fmla="*/ 2028928 h 2441278"/>
                            <a:gd name="csX9" fmla="*/ 2997642 w 3100554"/>
                            <a:gd name="csY9" fmla="*/ 1860605 h 2441278"/>
                            <a:gd name="csX10" fmla="*/ 2703443 w 3100554"/>
                            <a:gd name="csY10" fmla="*/ 0 h 2441278"/>
                            <a:gd name="csX11" fmla="*/ 0 w 3100554"/>
                            <a:gd name="csY11" fmla="*/ 47708 h 2441278"/>
                            <a:gd name="csX0" fmla="*/ 0 w 3100554"/>
                            <a:gd name="csY0" fmla="*/ 47708 h 2441278"/>
                            <a:gd name="csX1" fmla="*/ 256430 w 3100554"/>
                            <a:gd name="csY1" fmla="*/ 1891428 h 2441278"/>
                            <a:gd name="csX2" fmla="*/ 1060599 w 3100554"/>
                            <a:gd name="csY2" fmla="*/ 1926767 h 2441278"/>
                            <a:gd name="csX3" fmla="*/ 1899005 w 3100554"/>
                            <a:gd name="csY3" fmla="*/ 2441278 h 2441278"/>
                            <a:gd name="csX4" fmla="*/ 1888966 w 3100554"/>
                            <a:gd name="csY4" fmla="*/ 2318487 h 2441278"/>
                            <a:gd name="csX5" fmla="*/ 2676607 w 3100554"/>
                            <a:gd name="csY5" fmla="*/ 2181215 h 2441278"/>
                            <a:gd name="csX6" fmla="*/ 2908452 w 3100554"/>
                            <a:gd name="csY6" fmla="*/ 2268965 h 2441278"/>
                            <a:gd name="csX7" fmla="*/ 3028972 w 3100554"/>
                            <a:gd name="csY7" fmla="*/ 2266944 h 2441278"/>
                            <a:gd name="csX8" fmla="*/ 3100554 w 3100554"/>
                            <a:gd name="csY8" fmla="*/ 2028928 h 2441278"/>
                            <a:gd name="csX9" fmla="*/ 2997642 w 3100554"/>
                            <a:gd name="csY9" fmla="*/ 1860605 h 2441278"/>
                            <a:gd name="csX10" fmla="*/ 2703443 w 3100554"/>
                            <a:gd name="csY10" fmla="*/ 0 h 2441278"/>
                            <a:gd name="csX11" fmla="*/ 0 w 3100554"/>
                            <a:gd name="csY11" fmla="*/ 47708 h 2441278"/>
                            <a:gd name="csX0" fmla="*/ 0 w 3100554"/>
                            <a:gd name="csY0" fmla="*/ 47708 h 2441278"/>
                            <a:gd name="csX1" fmla="*/ 265928 w 3100554"/>
                            <a:gd name="csY1" fmla="*/ 2171431 h 2441278"/>
                            <a:gd name="csX2" fmla="*/ 1060599 w 3100554"/>
                            <a:gd name="csY2" fmla="*/ 1926767 h 2441278"/>
                            <a:gd name="csX3" fmla="*/ 1899005 w 3100554"/>
                            <a:gd name="csY3" fmla="*/ 2441278 h 2441278"/>
                            <a:gd name="csX4" fmla="*/ 1888966 w 3100554"/>
                            <a:gd name="csY4" fmla="*/ 2318487 h 2441278"/>
                            <a:gd name="csX5" fmla="*/ 2676607 w 3100554"/>
                            <a:gd name="csY5" fmla="*/ 2181215 h 2441278"/>
                            <a:gd name="csX6" fmla="*/ 2908452 w 3100554"/>
                            <a:gd name="csY6" fmla="*/ 2268965 h 2441278"/>
                            <a:gd name="csX7" fmla="*/ 3028972 w 3100554"/>
                            <a:gd name="csY7" fmla="*/ 2266944 h 2441278"/>
                            <a:gd name="csX8" fmla="*/ 3100554 w 3100554"/>
                            <a:gd name="csY8" fmla="*/ 2028928 h 2441278"/>
                            <a:gd name="csX9" fmla="*/ 2997642 w 3100554"/>
                            <a:gd name="csY9" fmla="*/ 1860605 h 2441278"/>
                            <a:gd name="csX10" fmla="*/ 2703443 w 3100554"/>
                            <a:gd name="csY10" fmla="*/ 0 h 2441278"/>
                            <a:gd name="csX11" fmla="*/ 0 w 3100554"/>
                            <a:gd name="csY11" fmla="*/ 47708 h 2441278"/>
                            <a:gd name="csX0" fmla="*/ 0 w 3100554"/>
                            <a:gd name="csY0" fmla="*/ 47708 h 2441278"/>
                            <a:gd name="csX1" fmla="*/ 265928 w 3100554"/>
                            <a:gd name="csY1" fmla="*/ 2171431 h 2441278"/>
                            <a:gd name="csX2" fmla="*/ 1098589 w 3100554"/>
                            <a:gd name="csY2" fmla="*/ 2206771 h 2441278"/>
                            <a:gd name="csX3" fmla="*/ 1899005 w 3100554"/>
                            <a:gd name="csY3" fmla="*/ 2441278 h 2441278"/>
                            <a:gd name="csX4" fmla="*/ 1888966 w 3100554"/>
                            <a:gd name="csY4" fmla="*/ 2318487 h 2441278"/>
                            <a:gd name="csX5" fmla="*/ 2676607 w 3100554"/>
                            <a:gd name="csY5" fmla="*/ 2181215 h 2441278"/>
                            <a:gd name="csX6" fmla="*/ 2908452 w 3100554"/>
                            <a:gd name="csY6" fmla="*/ 2268965 h 2441278"/>
                            <a:gd name="csX7" fmla="*/ 3028972 w 3100554"/>
                            <a:gd name="csY7" fmla="*/ 2266944 h 2441278"/>
                            <a:gd name="csX8" fmla="*/ 3100554 w 3100554"/>
                            <a:gd name="csY8" fmla="*/ 2028928 h 2441278"/>
                            <a:gd name="csX9" fmla="*/ 2997642 w 3100554"/>
                            <a:gd name="csY9" fmla="*/ 1860605 h 2441278"/>
                            <a:gd name="csX10" fmla="*/ 2703443 w 3100554"/>
                            <a:gd name="csY10" fmla="*/ 0 h 2441278"/>
                            <a:gd name="csX11" fmla="*/ 0 w 3100554"/>
                            <a:gd name="csY11" fmla="*/ 47708 h 2441278"/>
                            <a:gd name="csX0" fmla="*/ 0 w 3100554"/>
                            <a:gd name="csY0" fmla="*/ 47708 h 2318487"/>
                            <a:gd name="csX1" fmla="*/ 265928 w 3100554"/>
                            <a:gd name="csY1" fmla="*/ 2171431 h 2318487"/>
                            <a:gd name="csX2" fmla="*/ 1098589 w 3100554"/>
                            <a:gd name="csY2" fmla="*/ 2206771 h 2318487"/>
                            <a:gd name="csX3" fmla="*/ 1376653 w 3100554"/>
                            <a:gd name="csY3" fmla="*/ 2205025 h 2318487"/>
                            <a:gd name="csX4" fmla="*/ 1888966 w 3100554"/>
                            <a:gd name="csY4" fmla="*/ 2318487 h 2318487"/>
                            <a:gd name="csX5" fmla="*/ 2676607 w 3100554"/>
                            <a:gd name="csY5" fmla="*/ 2181215 h 2318487"/>
                            <a:gd name="csX6" fmla="*/ 2908452 w 3100554"/>
                            <a:gd name="csY6" fmla="*/ 2268965 h 2318487"/>
                            <a:gd name="csX7" fmla="*/ 3028972 w 3100554"/>
                            <a:gd name="csY7" fmla="*/ 2266944 h 2318487"/>
                            <a:gd name="csX8" fmla="*/ 3100554 w 3100554"/>
                            <a:gd name="csY8" fmla="*/ 2028928 h 2318487"/>
                            <a:gd name="csX9" fmla="*/ 2997642 w 3100554"/>
                            <a:gd name="csY9" fmla="*/ 1860605 h 2318487"/>
                            <a:gd name="csX10" fmla="*/ 2703443 w 3100554"/>
                            <a:gd name="csY10" fmla="*/ 0 h 2318487"/>
                            <a:gd name="csX11" fmla="*/ 0 w 3100554"/>
                            <a:gd name="csY11" fmla="*/ 47708 h 2318487"/>
                            <a:gd name="csX0" fmla="*/ 0 w 3100554"/>
                            <a:gd name="csY0" fmla="*/ 47708 h 2268965"/>
                            <a:gd name="csX1" fmla="*/ 265928 w 3100554"/>
                            <a:gd name="csY1" fmla="*/ 2171431 h 2268965"/>
                            <a:gd name="csX2" fmla="*/ 1098589 w 3100554"/>
                            <a:gd name="csY2" fmla="*/ 2206771 h 2268965"/>
                            <a:gd name="csX3" fmla="*/ 1376653 w 3100554"/>
                            <a:gd name="csY3" fmla="*/ 2205025 h 2268965"/>
                            <a:gd name="csX4" fmla="*/ 1888966 w 3100554"/>
                            <a:gd name="csY4" fmla="*/ 2169716 h 2268965"/>
                            <a:gd name="csX5" fmla="*/ 2676607 w 3100554"/>
                            <a:gd name="csY5" fmla="*/ 2181215 h 2268965"/>
                            <a:gd name="csX6" fmla="*/ 2908452 w 3100554"/>
                            <a:gd name="csY6" fmla="*/ 2268965 h 2268965"/>
                            <a:gd name="csX7" fmla="*/ 3028972 w 3100554"/>
                            <a:gd name="csY7" fmla="*/ 2266944 h 2268965"/>
                            <a:gd name="csX8" fmla="*/ 3100554 w 3100554"/>
                            <a:gd name="csY8" fmla="*/ 2028928 h 2268965"/>
                            <a:gd name="csX9" fmla="*/ 2997642 w 3100554"/>
                            <a:gd name="csY9" fmla="*/ 1860605 h 2268965"/>
                            <a:gd name="csX10" fmla="*/ 2703443 w 3100554"/>
                            <a:gd name="csY10" fmla="*/ 0 h 2268965"/>
                            <a:gd name="csX11" fmla="*/ 0 w 3100554"/>
                            <a:gd name="csY11" fmla="*/ 47708 h 2268965"/>
                            <a:gd name="csX0" fmla="*/ 0 w 3100554"/>
                            <a:gd name="csY0" fmla="*/ 47708 h 2268965"/>
                            <a:gd name="csX1" fmla="*/ 265928 w 3100554"/>
                            <a:gd name="csY1" fmla="*/ 2171431 h 2268965"/>
                            <a:gd name="csX2" fmla="*/ 1098589 w 3100554"/>
                            <a:gd name="csY2" fmla="*/ 2206771 h 2268965"/>
                            <a:gd name="csX3" fmla="*/ 1376653 w 3100554"/>
                            <a:gd name="csY3" fmla="*/ 2205025 h 2268965"/>
                            <a:gd name="csX4" fmla="*/ 1888966 w 3100554"/>
                            <a:gd name="csY4" fmla="*/ 2169716 h 2268965"/>
                            <a:gd name="csX5" fmla="*/ 2619623 w 3100554"/>
                            <a:gd name="csY5" fmla="*/ 2049943 h 2268965"/>
                            <a:gd name="csX6" fmla="*/ 2908452 w 3100554"/>
                            <a:gd name="csY6" fmla="*/ 2268965 h 2268965"/>
                            <a:gd name="csX7" fmla="*/ 3028972 w 3100554"/>
                            <a:gd name="csY7" fmla="*/ 2266944 h 2268965"/>
                            <a:gd name="csX8" fmla="*/ 3100554 w 3100554"/>
                            <a:gd name="csY8" fmla="*/ 2028928 h 2268965"/>
                            <a:gd name="csX9" fmla="*/ 2997642 w 3100554"/>
                            <a:gd name="csY9" fmla="*/ 1860605 h 2268965"/>
                            <a:gd name="csX10" fmla="*/ 2703443 w 3100554"/>
                            <a:gd name="csY10" fmla="*/ 0 h 2268965"/>
                            <a:gd name="csX11" fmla="*/ 0 w 3100554"/>
                            <a:gd name="csY11" fmla="*/ 47708 h 2268965"/>
                            <a:gd name="csX0" fmla="*/ 0 w 3100554"/>
                            <a:gd name="csY0" fmla="*/ 47708 h 2266944"/>
                            <a:gd name="csX1" fmla="*/ 265928 w 3100554"/>
                            <a:gd name="csY1" fmla="*/ 2171431 h 2266944"/>
                            <a:gd name="csX2" fmla="*/ 1098589 w 3100554"/>
                            <a:gd name="csY2" fmla="*/ 2206771 h 2266944"/>
                            <a:gd name="csX3" fmla="*/ 1376653 w 3100554"/>
                            <a:gd name="csY3" fmla="*/ 2205025 h 2266944"/>
                            <a:gd name="csX4" fmla="*/ 1888966 w 3100554"/>
                            <a:gd name="csY4" fmla="*/ 2169716 h 2266944"/>
                            <a:gd name="csX5" fmla="*/ 2619623 w 3100554"/>
                            <a:gd name="csY5" fmla="*/ 2049943 h 2266944"/>
                            <a:gd name="csX6" fmla="*/ 3028972 w 3100554"/>
                            <a:gd name="csY6" fmla="*/ 2266944 h 2266944"/>
                            <a:gd name="csX7" fmla="*/ 3100554 w 3100554"/>
                            <a:gd name="csY7" fmla="*/ 2028928 h 2266944"/>
                            <a:gd name="csX8" fmla="*/ 2997642 w 3100554"/>
                            <a:gd name="csY8" fmla="*/ 1860605 h 2266944"/>
                            <a:gd name="csX9" fmla="*/ 2703443 w 3100554"/>
                            <a:gd name="csY9" fmla="*/ 0 h 2266944"/>
                            <a:gd name="csX10" fmla="*/ 0 w 3100554"/>
                            <a:gd name="csY10" fmla="*/ 47708 h 2266944"/>
                            <a:gd name="csX0" fmla="*/ 0 w 3100554"/>
                            <a:gd name="csY0" fmla="*/ 47708 h 2206771"/>
                            <a:gd name="csX1" fmla="*/ 265928 w 3100554"/>
                            <a:gd name="csY1" fmla="*/ 2171431 h 2206771"/>
                            <a:gd name="csX2" fmla="*/ 1098589 w 3100554"/>
                            <a:gd name="csY2" fmla="*/ 2206771 h 2206771"/>
                            <a:gd name="csX3" fmla="*/ 1376653 w 3100554"/>
                            <a:gd name="csY3" fmla="*/ 2205025 h 2206771"/>
                            <a:gd name="csX4" fmla="*/ 1888966 w 3100554"/>
                            <a:gd name="csY4" fmla="*/ 2169716 h 2206771"/>
                            <a:gd name="csX5" fmla="*/ 2619623 w 3100554"/>
                            <a:gd name="csY5" fmla="*/ 2049943 h 2206771"/>
                            <a:gd name="csX6" fmla="*/ 2867518 w 3100554"/>
                            <a:gd name="csY6" fmla="*/ 1925677 h 2206771"/>
                            <a:gd name="csX7" fmla="*/ 3100554 w 3100554"/>
                            <a:gd name="csY7" fmla="*/ 2028928 h 2206771"/>
                            <a:gd name="csX8" fmla="*/ 2997642 w 3100554"/>
                            <a:gd name="csY8" fmla="*/ 1860605 h 2206771"/>
                            <a:gd name="csX9" fmla="*/ 2703443 w 3100554"/>
                            <a:gd name="csY9" fmla="*/ 0 h 2206771"/>
                            <a:gd name="csX10" fmla="*/ 0 w 3100554"/>
                            <a:gd name="csY10" fmla="*/ 47708 h 2206771"/>
                            <a:gd name="csX0" fmla="*/ 0 w 3100554"/>
                            <a:gd name="csY0" fmla="*/ 47708 h 2206771"/>
                            <a:gd name="csX1" fmla="*/ 265928 w 3100554"/>
                            <a:gd name="csY1" fmla="*/ 2171431 h 2206771"/>
                            <a:gd name="csX2" fmla="*/ 1098589 w 3100554"/>
                            <a:gd name="csY2" fmla="*/ 2206771 h 2206771"/>
                            <a:gd name="csX3" fmla="*/ 1376653 w 3100554"/>
                            <a:gd name="csY3" fmla="*/ 2205025 h 2206771"/>
                            <a:gd name="csX4" fmla="*/ 1888966 w 3100554"/>
                            <a:gd name="csY4" fmla="*/ 2169716 h 2206771"/>
                            <a:gd name="csX5" fmla="*/ 2619623 w 3100554"/>
                            <a:gd name="csY5" fmla="*/ 2049943 h 2206771"/>
                            <a:gd name="csX6" fmla="*/ 2867518 w 3100554"/>
                            <a:gd name="csY6" fmla="*/ 1925677 h 2206771"/>
                            <a:gd name="csX7" fmla="*/ 3100554 w 3100554"/>
                            <a:gd name="csY7" fmla="*/ 2028928 h 2206771"/>
                            <a:gd name="csX8" fmla="*/ 2921664 w 3100554"/>
                            <a:gd name="csY8" fmla="*/ 1318100 h 2206771"/>
                            <a:gd name="csX9" fmla="*/ 2703443 w 3100554"/>
                            <a:gd name="csY9" fmla="*/ 0 h 2206771"/>
                            <a:gd name="csX10" fmla="*/ 0 w 3100554"/>
                            <a:gd name="csY10" fmla="*/ 47708 h 2206771"/>
                            <a:gd name="csX0" fmla="*/ 0 w 2986586"/>
                            <a:gd name="csY0" fmla="*/ 47708 h 2206771"/>
                            <a:gd name="csX1" fmla="*/ 265928 w 2986586"/>
                            <a:gd name="csY1" fmla="*/ 2171431 h 2206771"/>
                            <a:gd name="csX2" fmla="*/ 1098589 w 2986586"/>
                            <a:gd name="csY2" fmla="*/ 2206771 h 2206771"/>
                            <a:gd name="csX3" fmla="*/ 1376653 w 2986586"/>
                            <a:gd name="csY3" fmla="*/ 2205025 h 2206771"/>
                            <a:gd name="csX4" fmla="*/ 1888966 w 2986586"/>
                            <a:gd name="csY4" fmla="*/ 2169716 h 2206771"/>
                            <a:gd name="csX5" fmla="*/ 2619623 w 2986586"/>
                            <a:gd name="csY5" fmla="*/ 2049943 h 2206771"/>
                            <a:gd name="csX6" fmla="*/ 2867518 w 2986586"/>
                            <a:gd name="csY6" fmla="*/ 1925677 h 2206771"/>
                            <a:gd name="csX7" fmla="*/ 2986586 w 2986586"/>
                            <a:gd name="csY7" fmla="*/ 1705175 h 2206771"/>
                            <a:gd name="csX8" fmla="*/ 2921664 w 2986586"/>
                            <a:gd name="csY8" fmla="*/ 1318100 h 2206771"/>
                            <a:gd name="csX9" fmla="*/ 2703443 w 2986586"/>
                            <a:gd name="csY9" fmla="*/ 0 h 2206771"/>
                            <a:gd name="csX10" fmla="*/ 0 w 2986586"/>
                            <a:gd name="csY10" fmla="*/ 47708 h 2206771"/>
                            <a:gd name="csX0" fmla="*/ 0 w 2986586"/>
                            <a:gd name="csY0" fmla="*/ 47708 h 2206771"/>
                            <a:gd name="csX1" fmla="*/ 265928 w 2986586"/>
                            <a:gd name="csY1" fmla="*/ 2171431 h 2206771"/>
                            <a:gd name="csX2" fmla="*/ 1098589 w 2986586"/>
                            <a:gd name="csY2" fmla="*/ 2206771 h 2206771"/>
                            <a:gd name="csX3" fmla="*/ 1376653 w 2986586"/>
                            <a:gd name="csY3" fmla="*/ 2205025 h 2206771"/>
                            <a:gd name="csX4" fmla="*/ 1888966 w 2986586"/>
                            <a:gd name="csY4" fmla="*/ 2169716 h 2206771"/>
                            <a:gd name="csX5" fmla="*/ 2619623 w 2986586"/>
                            <a:gd name="csY5" fmla="*/ 2049943 h 2206771"/>
                            <a:gd name="csX6" fmla="*/ 2810534 w 2986586"/>
                            <a:gd name="csY6" fmla="*/ 1811926 h 2206771"/>
                            <a:gd name="csX7" fmla="*/ 2986586 w 2986586"/>
                            <a:gd name="csY7" fmla="*/ 1705175 h 2206771"/>
                            <a:gd name="csX8" fmla="*/ 2921664 w 2986586"/>
                            <a:gd name="csY8" fmla="*/ 1318100 h 2206771"/>
                            <a:gd name="csX9" fmla="*/ 2703443 w 2986586"/>
                            <a:gd name="csY9" fmla="*/ 0 h 2206771"/>
                            <a:gd name="csX10" fmla="*/ 0 w 2986586"/>
                            <a:gd name="csY10" fmla="*/ 47708 h 2206771"/>
                            <a:gd name="csX0" fmla="*/ 0 w 2986586"/>
                            <a:gd name="csY0" fmla="*/ 47708 h 2206771"/>
                            <a:gd name="csX1" fmla="*/ 265928 w 2986586"/>
                            <a:gd name="csY1" fmla="*/ 2171431 h 2206771"/>
                            <a:gd name="csX2" fmla="*/ 1098589 w 2986586"/>
                            <a:gd name="csY2" fmla="*/ 2206771 h 2206771"/>
                            <a:gd name="csX3" fmla="*/ 1376653 w 2986586"/>
                            <a:gd name="csY3" fmla="*/ 2205025 h 2206771"/>
                            <a:gd name="csX4" fmla="*/ 1888966 w 2986586"/>
                            <a:gd name="csY4" fmla="*/ 2169716 h 2206771"/>
                            <a:gd name="csX5" fmla="*/ 2619623 w 2986586"/>
                            <a:gd name="csY5" fmla="*/ 2049943 h 2206771"/>
                            <a:gd name="csX6" fmla="*/ 2810534 w 2986586"/>
                            <a:gd name="csY6" fmla="*/ 1811926 h 2206771"/>
                            <a:gd name="csX7" fmla="*/ 2986586 w 2986586"/>
                            <a:gd name="csY7" fmla="*/ 1766425 h 2206771"/>
                            <a:gd name="csX8" fmla="*/ 2921664 w 2986586"/>
                            <a:gd name="csY8" fmla="*/ 1318100 h 2206771"/>
                            <a:gd name="csX9" fmla="*/ 2703443 w 2986586"/>
                            <a:gd name="csY9" fmla="*/ 0 h 2206771"/>
                            <a:gd name="csX10" fmla="*/ 0 w 2986586"/>
                            <a:gd name="csY10" fmla="*/ 47708 h 2206771"/>
                            <a:gd name="csX0" fmla="*/ 0 w 2986586"/>
                            <a:gd name="csY0" fmla="*/ 47708 h 2206771"/>
                            <a:gd name="csX1" fmla="*/ 265928 w 2986586"/>
                            <a:gd name="csY1" fmla="*/ 2171431 h 2206771"/>
                            <a:gd name="csX2" fmla="*/ 1098589 w 2986586"/>
                            <a:gd name="csY2" fmla="*/ 2206771 h 2206771"/>
                            <a:gd name="csX3" fmla="*/ 1376653 w 2986586"/>
                            <a:gd name="csY3" fmla="*/ 2205025 h 2206771"/>
                            <a:gd name="csX4" fmla="*/ 1888966 w 2986586"/>
                            <a:gd name="csY4" fmla="*/ 2169716 h 2206771"/>
                            <a:gd name="csX5" fmla="*/ 2676607 w 2986586"/>
                            <a:gd name="csY5" fmla="*/ 2006192 h 2206771"/>
                            <a:gd name="csX6" fmla="*/ 2810534 w 2986586"/>
                            <a:gd name="csY6" fmla="*/ 1811926 h 2206771"/>
                            <a:gd name="csX7" fmla="*/ 2986586 w 2986586"/>
                            <a:gd name="csY7" fmla="*/ 1766425 h 2206771"/>
                            <a:gd name="csX8" fmla="*/ 2921664 w 2986586"/>
                            <a:gd name="csY8" fmla="*/ 1318100 h 2206771"/>
                            <a:gd name="csX9" fmla="*/ 2703443 w 2986586"/>
                            <a:gd name="csY9" fmla="*/ 0 h 2206771"/>
                            <a:gd name="csX10" fmla="*/ 0 w 2986586"/>
                            <a:gd name="csY10" fmla="*/ 47708 h 2206771"/>
                            <a:gd name="csX0" fmla="*/ 0 w 2986586"/>
                            <a:gd name="csY0" fmla="*/ 47708 h 2206771"/>
                            <a:gd name="csX1" fmla="*/ 265928 w 2986586"/>
                            <a:gd name="csY1" fmla="*/ 2171431 h 2206771"/>
                            <a:gd name="csX2" fmla="*/ 1098589 w 2986586"/>
                            <a:gd name="csY2" fmla="*/ 2206771 h 2206771"/>
                            <a:gd name="csX3" fmla="*/ 1376653 w 2986586"/>
                            <a:gd name="csY3" fmla="*/ 2205025 h 2206771"/>
                            <a:gd name="csX4" fmla="*/ 1888966 w 2986586"/>
                            <a:gd name="csY4" fmla="*/ 2169716 h 2206771"/>
                            <a:gd name="csX5" fmla="*/ 2648115 w 2986586"/>
                            <a:gd name="csY5" fmla="*/ 2006192 h 2206771"/>
                            <a:gd name="csX6" fmla="*/ 2810534 w 2986586"/>
                            <a:gd name="csY6" fmla="*/ 1811926 h 2206771"/>
                            <a:gd name="csX7" fmla="*/ 2986586 w 2986586"/>
                            <a:gd name="csY7" fmla="*/ 1766425 h 2206771"/>
                            <a:gd name="csX8" fmla="*/ 2921664 w 2986586"/>
                            <a:gd name="csY8" fmla="*/ 1318100 h 2206771"/>
                            <a:gd name="csX9" fmla="*/ 2703443 w 2986586"/>
                            <a:gd name="csY9" fmla="*/ 0 h 2206771"/>
                            <a:gd name="csX10" fmla="*/ 0 w 2986586"/>
                            <a:gd name="csY10" fmla="*/ 47708 h 2206771"/>
                            <a:gd name="csX0" fmla="*/ 0 w 2986586"/>
                            <a:gd name="csY0" fmla="*/ 47708 h 2206771"/>
                            <a:gd name="csX1" fmla="*/ 265928 w 2986586"/>
                            <a:gd name="csY1" fmla="*/ 2171431 h 2206771"/>
                            <a:gd name="csX2" fmla="*/ 1098589 w 2986586"/>
                            <a:gd name="csY2" fmla="*/ 2206771 h 2206771"/>
                            <a:gd name="csX3" fmla="*/ 1376653 w 2986586"/>
                            <a:gd name="csY3" fmla="*/ 2205025 h 2206771"/>
                            <a:gd name="csX4" fmla="*/ 1888966 w 2986586"/>
                            <a:gd name="csY4" fmla="*/ 2169716 h 2206771"/>
                            <a:gd name="csX5" fmla="*/ 2733591 w 2986586"/>
                            <a:gd name="csY5" fmla="*/ 1997442 h 2206771"/>
                            <a:gd name="csX6" fmla="*/ 2810534 w 2986586"/>
                            <a:gd name="csY6" fmla="*/ 1811926 h 2206771"/>
                            <a:gd name="csX7" fmla="*/ 2986586 w 2986586"/>
                            <a:gd name="csY7" fmla="*/ 1766425 h 2206771"/>
                            <a:gd name="csX8" fmla="*/ 2921664 w 2986586"/>
                            <a:gd name="csY8" fmla="*/ 1318100 h 2206771"/>
                            <a:gd name="csX9" fmla="*/ 2703443 w 2986586"/>
                            <a:gd name="csY9" fmla="*/ 0 h 2206771"/>
                            <a:gd name="csX10" fmla="*/ 0 w 2986586"/>
                            <a:gd name="csY10" fmla="*/ 47708 h 2206771"/>
                            <a:gd name="csX0" fmla="*/ 0 w 2986586"/>
                            <a:gd name="csY0" fmla="*/ 47708 h 2206771"/>
                            <a:gd name="csX1" fmla="*/ 265928 w 2986586"/>
                            <a:gd name="csY1" fmla="*/ 2171431 h 2206771"/>
                            <a:gd name="csX2" fmla="*/ 1098589 w 2986586"/>
                            <a:gd name="csY2" fmla="*/ 2206771 h 2206771"/>
                            <a:gd name="csX3" fmla="*/ 1376653 w 2986586"/>
                            <a:gd name="csY3" fmla="*/ 2205025 h 2206771"/>
                            <a:gd name="csX4" fmla="*/ 1888966 w 2986586"/>
                            <a:gd name="csY4" fmla="*/ 2169716 h 2206771"/>
                            <a:gd name="csX5" fmla="*/ 2733591 w 2986586"/>
                            <a:gd name="csY5" fmla="*/ 1997442 h 2206771"/>
                            <a:gd name="csX6" fmla="*/ 2782042 w 2986586"/>
                            <a:gd name="csY6" fmla="*/ 1759425 h 2206771"/>
                            <a:gd name="csX7" fmla="*/ 2986586 w 2986586"/>
                            <a:gd name="csY7" fmla="*/ 1766425 h 2206771"/>
                            <a:gd name="csX8" fmla="*/ 2921664 w 2986586"/>
                            <a:gd name="csY8" fmla="*/ 1318100 h 2206771"/>
                            <a:gd name="csX9" fmla="*/ 2703443 w 2986586"/>
                            <a:gd name="csY9" fmla="*/ 0 h 2206771"/>
                            <a:gd name="csX10" fmla="*/ 0 w 2986586"/>
                            <a:gd name="csY10" fmla="*/ 47708 h 2206771"/>
                            <a:gd name="csX0" fmla="*/ 0 w 2986586"/>
                            <a:gd name="csY0" fmla="*/ 47708 h 2206771"/>
                            <a:gd name="csX1" fmla="*/ 265928 w 2986586"/>
                            <a:gd name="csY1" fmla="*/ 2171431 h 2206771"/>
                            <a:gd name="csX2" fmla="*/ 1098589 w 2986586"/>
                            <a:gd name="csY2" fmla="*/ 2206771 h 2206771"/>
                            <a:gd name="csX3" fmla="*/ 1376653 w 2986586"/>
                            <a:gd name="csY3" fmla="*/ 2205025 h 2206771"/>
                            <a:gd name="csX4" fmla="*/ 1888966 w 2986586"/>
                            <a:gd name="csY4" fmla="*/ 2169716 h 2206771"/>
                            <a:gd name="csX5" fmla="*/ 2733591 w 2986586"/>
                            <a:gd name="csY5" fmla="*/ 1997442 h 2206771"/>
                            <a:gd name="csX6" fmla="*/ 2782042 w 2986586"/>
                            <a:gd name="csY6" fmla="*/ 1759425 h 2206771"/>
                            <a:gd name="csX7" fmla="*/ 2986586 w 2986586"/>
                            <a:gd name="csY7" fmla="*/ 1740175 h 2206771"/>
                            <a:gd name="csX8" fmla="*/ 2921664 w 2986586"/>
                            <a:gd name="csY8" fmla="*/ 1318100 h 2206771"/>
                            <a:gd name="csX9" fmla="*/ 2703443 w 2986586"/>
                            <a:gd name="csY9" fmla="*/ 0 h 2206771"/>
                            <a:gd name="csX10" fmla="*/ 0 w 2986586"/>
                            <a:gd name="csY10" fmla="*/ 47708 h 2206771"/>
                            <a:gd name="csX0" fmla="*/ 0 w 2986586"/>
                            <a:gd name="csY0" fmla="*/ 47708 h 2206771"/>
                            <a:gd name="csX1" fmla="*/ 265928 w 2986586"/>
                            <a:gd name="csY1" fmla="*/ 2171431 h 2206771"/>
                            <a:gd name="csX2" fmla="*/ 1098589 w 2986586"/>
                            <a:gd name="csY2" fmla="*/ 2206771 h 2206771"/>
                            <a:gd name="csX3" fmla="*/ 1376653 w 2986586"/>
                            <a:gd name="csY3" fmla="*/ 2205025 h 2206771"/>
                            <a:gd name="csX4" fmla="*/ 1888966 w 2986586"/>
                            <a:gd name="csY4" fmla="*/ 2169716 h 2206771"/>
                            <a:gd name="csX5" fmla="*/ 2733591 w 2986586"/>
                            <a:gd name="csY5" fmla="*/ 1997442 h 2206771"/>
                            <a:gd name="csX6" fmla="*/ 2810534 w 2986586"/>
                            <a:gd name="csY6" fmla="*/ 1794426 h 2206771"/>
                            <a:gd name="csX7" fmla="*/ 2986586 w 2986586"/>
                            <a:gd name="csY7" fmla="*/ 1740175 h 2206771"/>
                            <a:gd name="csX8" fmla="*/ 2921664 w 2986586"/>
                            <a:gd name="csY8" fmla="*/ 1318100 h 2206771"/>
                            <a:gd name="csX9" fmla="*/ 2703443 w 2986586"/>
                            <a:gd name="csY9" fmla="*/ 0 h 2206771"/>
                            <a:gd name="csX10" fmla="*/ 0 w 2986586"/>
                            <a:gd name="csY10" fmla="*/ 47708 h 2206771"/>
                            <a:gd name="csX0" fmla="*/ 0 w 2986586"/>
                            <a:gd name="csY0" fmla="*/ 47708 h 2206771"/>
                            <a:gd name="csX1" fmla="*/ 265928 w 2986586"/>
                            <a:gd name="csY1" fmla="*/ 2171431 h 2206771"/>
                            <a:gd name="csX2" fmla="*/ 1098589 w 2986586"/>
                            <a:gd name="csY2" fmla="*/ 2206771 h 2206771"/>
                            <a:gd name="csX3" fmla="*/ 1376653 w 2986586"/>
                            <a:gd name="csY3" fmla="*/ 2205025 h 2206771"/>
                            <a:gd name="csX4" fmla="*/ 1888966 w 2986586"/>
                            <a:gd name="csY4" fmla="*/ 2169716 h 2206771"/>
                            <a:gd name="csX5" fmla="*/ 2733591 w 2986586"/>
                            <a:gd name="csY5" fmla="*/ 1997442 h 2206771"/>
                            <a:gd name="csX6" fmla="*/ 2810534 w 2986586"/>
                            <a:gd name="csY6" fmla="*/ 1794426 h 2206771"/>
                            <a:gd name="csX7" fmla="*/ 2986586 w 2986586"/>
                            <a:gd name="csY7" fmla="*/ 1740175 h 2206771"/>
                            <a:gd name="csX8" fmla="*/ 2921664 w 2986586"/>
                            <a:gd name="csY8" fmla="*/ 1318100 h 2206771"/>
                            <a:gd name="csX9" fmla="*/ 2703443 w 2986586"/>
                            <a:gd name="csY9" fmla="*/ 0 h 2206771"/>
                            <a:gd name="csX10" fmla="*/ 0 w 2986586"/>
                            <a:gd name="csY10" fmla="*/ 47708 h 2206771"/>
                            <a:gd name="csX0" fmla="*/ 0 w 2986586"/>
                            <a:gd name="csY0" fmla="*/ 47708 h 2205025"/>
                            <a:gd name="csX1" fmla="*/ 265928 w 2986586"/>
                            <a:gd name="csY1" fmla="*/ 2171431 h 2205025"/>
                            <a:gd name="csX2" fmla="*/ 994119 w 2986586"/>
                            <a:gd name="csY2" fmla="*/ 2189271 h 2205025"/>
                            <a:gd name="csX3" fmla="*/ 1376653 w 2986586"/>
                            <a:gd name="csY3" fmla="*/ 2205025 h 2205025"/>
                            <a:gd name="csX4" fmla="*/ 1888966 w 2986586"/>
                            <a:gd name="csY4" fmla="*/ 2169716 h 2205025"/>
                            <a:gd name="csX5" fmla="*/ 2733591 w 2986586"/>
                            <a:gd name="csY5" fmla="*/ 1997442 h 2205025"/>
                            <a:gd name="csX6" fmla="*/ 2810534 w 2986586"/>
                            <a:gd name="csY6" fmla="*/ 1794426 h 2205025"/>
                            <a:gd name="csX7" fmla="*/ 2986586 w 2986586"/>
                            <a:gd name="csY7" fmla="*/ 1740175 h 2205025"/>
                            <a:gd name="csX8" fmla="*/ 2921664 w 2986586"/>
                            <a:gd name="csY8" fmla="*/ 1318100 h 2205025"/>
                            <a:gd name="csX9" fmla="*/ 2703443 w 2986586"/>
                            <a:gd name="csY9" fmla="*/ 0 h 2205025"/>
                            <a:gd name="csX10" fmla="*/ 0 w 2986586"/>
                            <a:gd name="csY10" fmla="*/ 47708 h 2205025"/>
                            <a:gd name="csX0" fmla="*/ 0 w 2986586"/>
                            <a:gd name="csY0" fmla="*/ 47708 h 2240025"/>
                            <a:gd name="csX1" fmla="*/ 265928 w 2986586"/>
                            <a:gd name="csY1" fmla="*/ 2171431 h 2240025"/>
                            <a:gd name="csX2" fmla="*/ 994119 w 2986586"/>
                            <a:gd name="csY2" fmla="*/ 2189271 h 2240025"/>
                            <a:gd name="csX3" fmla="*/ 1167712 w 2986586"/>
                            <a:gd name="csY3" fmla="*/ 2240025 h 2240025"/>
                            <a:gd name="csX4" fmla="*/ 1888966 w 2986586"/>
                            <a:gd name="csY4" fmla="*/ 2169716 h 2240025"/>
                            <a:gd name="csX5" fmla="*/ 2733591 w 2986586"/>
                            <a:gd name="csY5" fmla="*/ 1997442 h 2240025"/>
                            <a:gd name="csX6" fmla="*/ 2810534 w 2986586"/>
                            <a:gd name="csY6" fmla="*/ 1794426 h 2240025"/>
                            <a:gd name="csX7" fmla="*/ 2986586 w 2986586"/>
                            <a:gd name="csY7" fmla="*/ 1740175 h 2240025"/>
                            <a:gd name="csX8" fmla="*/ 2921664 w 2986586"/>
                            <a:gd name="csY8" fmla="*/ 1318100 h 2240025"/>
                            <a:gd name="csX9" fmla="*/ 2703443 w 2986586"/>
                            <a:gd name="csY9" fmla="*/ 0 h 2240025"/>
                            <a:gd name="csX10" fmla="*/ 0 w 2986586"/>
                            <a:gd name="csY10" fmla="*/ 47708 h 2240025"/>
                            <a:gd name="csX0" fmla="*/ 0 w 2986586"/>
                            <a:gd name="csY0" fmla="*/ 47708 h 2275025"/>
                            <a:gd name="csX1" fmla="*/ 265928 w 2986586"/>
                            <a:gd name="csY1" fmla="*/ 2171431 h 2275025"/>
                            <a:gd name="csX2" fmla="*/ 994119 w 2986586"/>
                            <a:gd name="csY2" fmla="*/ 2189271 h 2275025"/>
                            <a:gd name="csX3" fmla="*/ 1167712 w 2986586"/>
                            <a:gd name="csY3" fmla="*/ 2275025 h 2275025"/>
                            <a:gd name="csX4" fmla="*/ 1888966 w 2986586"/>
                            <a:gd name="csY4" fmla="*/ 2169716 h 2275025"/>
                            <a:gd name="csX5" fmla="*/ 2733591 w 2986586"/>
                            <a:gd name="csY5" fmla="*/ 1997442 h 2275025"/>
                            <a:gd name="csX6" fmla="*/ 2810534 w 2986586"/>
                            <a:gd name="csY6" fmla="*/ 1794426 h 2275025"/>
                            <a:gd name="csX7" fmla="*/ 2986586 w 2986586"/>
                            <a:gd name="csY7" fmla="*/ 1740175 h 2275025"/>
                            <a:gd name="csX8" fmla="*/ 2921664 w 2986586"/>
                            <a:gd name="csY8" fmla="*/ 1318100 h 2275025"/>
                            <a:gd name="csX9" fmla="*/ 2703443 w 2986586"/>
                            <a:gd name="csY9" fmla="*/ 0 h 2275025"/>
                            <a:gd name="csX10" fmla="*/ 0 w 2986586"/>
                            <a:gd name="csY10" fmla="*/ 47708 h 2275025"/>
                            <a:gd name="csX0" fmla="*/ 0 w 2986586"/>
                            <a:gd name="csY0" fmla="*/ 47708 h 2275025"/>
                            <a:gd name="csX1" fmla="*/ 265928 w 2986586"/>
                            <a:gd name="csY1" fmla="*/ 2171431 h 2275025"/>
                            <a:gd name="csX2" fmla="*/ 1146076 w 2986586"/>
                            <a:gd name="csY2" fmla="*/ 2189271 h 2275025"/>
                            <a:gd name="csX3" fmla="*/ 1167712 w 2986586"/>
                            <a:gd name="csY3" fmla="*/ 2275025 h 2275025"/>
                            <a:gd name="csX4" fmla="*/ 1888966 w 2986586"/>
                            <a:gd name="csY4" fmla="*/ 2169716 h 2275025"/>
                            <a:gd name="csX5" fmla="*/ 2733591 w 2986586"/>
                            <a:gd name="csY5" fmla="*/ 1997442 h 2275025"/>
                            <a:gd name="csX6" fmla="*/ 2810534 w 2986586"/>
                            <a:gd name="csY6" fmla="*/ 1794426 h 2275025"/>
                            <a:gd name="csX7" fmla="*/ 2986586 w 2986586"/>
                            <a:gd name="csY7" fmla="*/ 1740175 h 2275025"/>
                            <a:gd name="csX8" fmla="*/ 2921664 w 2986586"/>
                            <a:gd name="csY8" fmla="*/ 1318100 h 2275025"/>
                            <a:gd name="csX9" fmla="*/ 2703443 w 2986586"/>
                            <a:gd name="csY9" fmla="*/ 0 h 2275025"/>
                            <a:gd name="csX10" fmla="*/ 0 w 2986586"/>
                            <a:gd name="csY10" fmla="*/ 47708 h 2275025"/>
                          </a:gd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986586" h="2275025">
                              <a:moveTo>
                                <a:pt x="0" y="47708"/>
                              </a:moveTo>
                              <a:lnTo>
                                <a:pt x="265928" y="2171431"/>
                              </a:lnTo>
                              <a:lnTo>
                                <a:pt x="1146076" y="2189271"/>
                              </a:lnTo>
                              <a:lnTo>
                                <a:pt x="1167712" y="2275025"/>
                              </a:lnTo>
                              <a:lnTo>
                                <a:pt x="1888966" y="2169716"/>
                              </a:lnTo>
                              <a:lnTo>
                                <a:pt x="2733591" y="1997442"/>
                              </a:lnTo>
                              <a:cubicBezTo>
                                <a:pt x="2759239" y="1929770"/>
                                <a:pt x="2813378" y="1897098"/>
                                <a:pt x="2810534" y="1794426"/>
                              </a:cubicBezTo>
                              <a:lnTo>
                                <a:pt x="2986586" y="1740175"/>
                              </a:lnTo>
                              <a:lnTo>
                                <a:pt x="2921664" y="1318100"/>
                              </a:lnTo>
                              <a:lnTo>
                                <a:pt x="2703443" y="0"/>
                              </a:lnTo>
                              <a:lnTo>
                                <a:pt x="0" y="47708"/>
                              </a:lnTo>
                              <a:close/>
                            </a:path>
                          </a:pathLst>
                        </a:custGeom>
                        <a:noFill/>
                        <a:ln w="28575" cmpd="sng" algn="ctr">
                          <a:solidFill>
                            <a:srgbClr val="FF0000"/>
                          </a:solidFill>
                          <a:prstDash val="dash"/>
                          <a:miter lim="800000"/>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7" o:spid="_x0000_s1032" style="position:absolute;width:235.85pt;height:195pt;z-index:5;mso-wrap-distance-left:9pt;mso-wrap-distance-top:0pt;mso-wrap-distance-right:9pt;mso-wrap-distance-bottom:0pt;margin-left:134.25pt;margin-top:83.95pt;mso-position-horizontal:absolute;mso-position-horizontal-relative:text;mso-position-vertical:absolute;mso-position-vertical-relative:page;v-text-anchor:middle" o:allowincell="t" filled="f" strokecolor="#FF0000" strokeweight="2.25pt" stroked="t" coordsize="4717,3900" path="m0,47708l265928,2171431,1146076,2189271,1167712,2275025,1888966,2169716,2733591,1997442,c2759239,1929770,2813378,1897098,2810534,1794426,l2986586,1740175,2921664,1318100,2703443,,,47708,xe">
                <v:textbox inset="3mm,1mm,3mm,1mm">
                  <w:txbxContent>
                    <w:p/>
                  </w:txbxContent>
                </v:textbox>
                <v:stroke dashstyle="dash"/>
              </v:shape>
            </w:pict>
          </mc:Fallback>
        </mc:AlternateContent>
      </w:r>
      <w:r>
        <w:rPr>
          <w:rFonts w:ascii="Garamond" w:hAnsi="Garamond"/>
          <w:noProof w:val="1"/>
          <w:sz w:val="25"/>
        </w:rPr>
        <w:drawing>
          <wp:inline xmlns:wp="http://schemas.openxmlformats.org/drawingml/2006/wordprocessingDrawing" distT="0" distB="0" distL="0" distR="0">
            <wp:extent cx="5379720" cy="3208020"/>
            <wp:effectExtent l="0" t="0" r="0" b="0"/>
            <wp:docPr id="672599840" name="Bildobjekt 6" descr="En bild som visar karta, text, Plan, diagram&#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599840" name="Bildobjekt 6" descr="En bild som visar karta, text, Plan, diagram&#10;&#10;AI-genererat innehåll kan vara felaktigt."/>
                    <pic:cNvPicPr/>
                  </pic:nvPicPr>
                  <pic:blipFill dpi="0">
                    <a:blip xmlns:r="http://schemas.openxmlformats.org/officeDocument/2006/relationships" r:embed="Relimage11"/>
                    <a:srcRect/>
                    <a:stretch>
                      <a:fillRect/>
                    </a:stretch>
                  </pic:blipFill>
                  <pic:spPr>
                    <a:xfrm>
                      <a:off x="0" y="0"/>
                      <a:ext cx="5380186" cy="3208299"/>
                    </a:xfrm>
                    <a:prstGeom prst="rect"/>
                  </pic:spPr>
                </pic:pic>
              </a:graphicData>
            </a:graphic>
          </wp:inline>
        </w:drawing>
      </w:r>
    </w:p>
    <w:p>
      <w:r>
        <w:t xml:space="preserve">Ovan: del av aktuellt planområde ungefärligt illustrerat med röd streckad linje. </w:t>
      </w:r>
    </w:p>
    <w:p/>
    <w:p>
      <w:r>
        <w:t xml:space="preserve">Detaljplan ”del av fastigheten Lindesby 1:11 mm, område för fritidsbyn i Lindesberg” laga kraft 1992-11-12. Aktuellt planområde pekas i detaljplanen ut som natur. </w:t>
      </w:r>
    </w:p>
    <w:p>
      <w:pPr>
        <w:spacing w:after="120" w:beforeAutospacing="0" w:afterAutospacing="0"/>
        <w:rPr>
          <w:rFonts w:cstheme="minorBidi" w:eastAsiaTheme="minorHAnsi"/>
          <w:szCs w:val="24"/>
          <w:lang w:eastAsia="en-US"/>
        </w:rPr>
      </w:pPr>
      <w:r>
        <w:rPr>
          <w:rFonts w:ascii="Garamond" w:hAnsi="Garamond"/>
          <w:noProof w:val="1"/>
          <w:sz w:val="25"/>
        </w:rPr>
        <mc:AlternateContent>
          <mc:Choice Requires="wps">
            <w:drawing>
              <wp:anchor xmlns:wp="http://schemas.openxmlformats.org/drawingml/2006/wordprocessingDrawing" distT="0" distB="0" distL="114300" distR="114300" simplePos="0" relativeHeight="6" behindDoc="0" locked="0" layoutInCell="1" allowOverlap="1">
                <wp:simplePos x="0" y="0"/>
                <wp:positionH relativeFrom="margin">
                  <wp:posOffset>1787525</wp:posOffset>
                </wp:positionH>
                <wp:positionV relativeFrom="paragraph">
                  <wp:posOffset>619125</wp:posOffset>
                </wp:positionV>
                <wp:extent cx="1413510" cy="336550"/>
                <wp:effectExtent l="38100" t="38100" r="0" b="44450"/>
                <wp:wrapNone/>
                <wp:docPr id="13" name="Frihandsfigur: Form 13"/>
                <wp:cNvGraphicFramePr/>
                <a:graphic xmlns:a="http://schemas.openxmlformats.org/drawingml/2006/main">
                  <a:graphicData uri="http://schemas.microsoft.com/office/word/2010/wordprocessingShape">
                    <wps:wsp>
                      <wps:cNvSpPr/>
                      <wps:spPr>
                        <a:xfrm>
                          <a:off x="0" y="0"/>
                          <a:ext cx="1413673" cy="336589"/>
                        </a:xfrm>
                        <a:custGeom>
                          <a:gdLst>
                            <a:gd name="connsiteX0" fmla="*/ 0 w 1413673"/>
                            <a:gd name="connsiteY0" fmla="*/ 0 h 336589"/>
                            <a:gd name="connsiteX1" fmla="*/ 50488 w 1413673"/>
                            <a:gd name="connsiteY1" fmla="*/ 336589 h 336589"/>
                            <a:gd name="connsiteX2" fmla="*/ 779764 w 1413673"/>
                            <a:gd name="connsiteY2" fmla="*/ 207563 h 336589"/>
                            <a:gd name="connsiteX3" fmla="*/ 1413673 w 1413673"/>
                            <a:gd name="connsiteY3" fmla="*/ 196343 h 336589"/>
                            <a:gd name="connsiteX4" fmla="*/ 1380015 w 1413673"/>
                            <a:gd name="connsiteY4" fmla="*/ 22439 h 336589"/>
                            <a:gd name="connsiteX5" fmla="*/ 0 w 1413673"/>
                            <a:gd name="connsiteY5" fmla="*/ 0 h 336589"/>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413673" h="336589">
                              <a:moveTo>
                                <a:pt x="0" y="0"/>
                              </a:moveTo>
                              <a:lnTo>
                                <a:pt x="50488" y="336589"/>
                              </a:lnTo>
                              <a:lnTo>
                                <a:pt x="779764" y="207563"/>
                              </a:lnTo>
                              <a:lnTo>
                                <a:pt x="1413673" y="196343"/>
                              </a:lnTo>
                              <a:lnTo>
                                <a:pt x="1380015" y="22439"/>
                              </a:lnTo>
                              <a:lnTo>
                                <a:pt x="0" y="0"/>
                              </a:lnTo>
                              <a:close/>
                            </a:path>
                          </a:pathLst>
                        </a:custGeom>
                        <a:noFill/>
                        <a:ln w="28575" cmpd="sng" algn="ctr">
                          <a:solidFill>
                            <a:srgbClr val="FF0000"/>
                          </a:solidFill>
                          <a:prstDash val="dash"/>
                          <a:miter lim="800000"/>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13" o:spid="_x0000_s1033" style="position:absolute;width:111.3pt;height:26.5pt;z-index:6;mso-wrap-distance-left:9pt;mso-wrap-distance-top:0pt;mso-wrap-distance-right:9pt;mso-wrap-distance-bottom:0pt;margin-left:140.75pt;margin-top:48.75pt;mso-position-horizontal:absolute;mso-position-horizontal-relative:margin;mso-position-vertical:absolute;mso-position-vertical-relative:text;v-text-anchor:middle" o:allowincell="t" filled="f" strokecolor="#FF0000" strokeweight="2.25pt" stroked="t" coordsize="2226,530" path="m0,0l50488,336589,779764,207563,1413673,196343,1380015,22439,,,xe">
                <v:textbox inset="3mm,1mm,3mm,1mm">
                  <w:txbxContent>
                    <w:p/>
                  </w:txbxContent>
                </v:textbox>
                <v:stroke dashstyle="dash"/>
              </v:shape>
            </w:pict>
          </mc:Fallback>
        </mc:AlternateContent>
      </w:r>
      <w:r>
        <w:rPr>
          <w:rFonts w:ascii="Garamond" w:hAnsi="Garamond"/>
          <w:noProof w:val="1"/>
          <w:sz w:val="25"/>
        </w:rPr>
        <w:drawing>
          <wp:inline xmlns:wp="http://schemas.openxmlformats.org/drawingml/2006/wordprocessingDrawing" distT="0" distB="0" distL="0" distR="0">
            <wp:extent cx="6120130" cy="1923415"/>
            <wp:effectExtent l="0" t="0" r="0" b="635"/>
            <wp:docPr id="1827032631" name="Bildobjekt 7" descr="En bild som visar skiss, rita, diagram, Parallel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032631" name="Bildobjekt 7" descr="En bild som visar skiss, rita, diagram, Parallell&#10;&#10;Automatiskt genererad beskrivning"/>
                    <pic:cNvPicPr/>
                  </pic:nvPicPr>
                  <pic:blipFill dpi="0">
                    <a:blip xmlns:r="http://schemas.openxmlformats.org/officeDocument/2006/relationships" r:embed="Relimage12"/>
                    <a:srcRect/>
                    <a:stretch>
                      <a:fillRect/>
                    </a:stretch>
                  </pic:blipFill>
                  <pic:spPr>
                    <a:xfrm>
                      <a:off x="0" y="0"/>
                      <a:ext cx="6120130" cy="1923415"/>
                    </a:xfrm>
                    <a:prstGeom prst="rect"/>
                  </pic:spPr>
                </pic:pic>
              </a:graphicData>
            </a:graphic>
          </wp:inline>
        </w:drawing>
      </w:r>
    </w:p>
    <w:p>
      <w:r>
        <w:t xml:space="preserve">Ovan: del av aktuellt planområde ungefärligt illustrerat med röd streckad linje. </w:t>
      </w:r>
    </w:p>
    <w:p/>
    <w:p>
      <w:r>
        <w:t xml:space="preserve">De södra delarna av aktuellt planförslag berörs av detaljplan ”Lindesby 1:65 med flera”, laga kraft 2014-01-14. Gatumarken som angränsar mot planområdet har in och utfartsförbud. </w:t>
      </w:r>
    </w:p>
    <w:p>
      <w:pPr>
        <w:spacing w:after="120" w:beforeAutospacing="0" w:afterAutospacing="0"/>
        <w:rPr>
          <w:rFonts w:cstheme="minorBidi" w:eastAsiaTheme="minorHAnsi"/>
          <w:szCs w:val="24"/>
          <w:lang w:eastAsia="en-US"/>
        </w:rPr>
      </w:pPr>
      <w:r>
        <w:rPr>
          <w:rFonts w:ascii="Garamond" w:hAnsi="Garamond"/>
          <w:noProof w:val="1"/>
          <w:sz w:val="25"/>
        </w:rPr>
        <mc:AlternateContent>
          <mc:Choice Requires="wps">
            <w:drawing>
              <wp:anchor xmlns:wp="http://schemas.openxmlformats.org/drawingml/2006/wordprocessingDrawing" distT="0" distB="0" distL="114300" distR="114300" simplePos="0" relativeHeight="4" behindDoc="0" locked="0" layoutInCell="1" allowOverlap="1">
                <wp:simplePos x="0" y="0"/>
                <wp:positionH relativeFrom="column">
                  <wp:posOffset>381000</wp:posOffset>
                </wp:positionH>
                <wp:positionV relativeFrom="paragraph">
                  <wp:posOffset>788670</wp:posOffset>
                </wp:positionV>
                <wp:extent cx="3293745" cy="1131570"/>
                <wp:effectExtent l="38100" t="38100" r="40005" b="30480"/>
                <wp:wrapNone/>
                <wp:docPr id="12" name="Frihandsfigur: Form 12"/>
                <wp:cNvGraphicFramePr/>
                <a:graphic xmlns:a="http://schemas.openxmlformats.org/drawingml/2006/main">
                  <a:graphicData uri="http://schemas.microsoft.com/office/word/2010/wordprocessingShape">
                    <wps:wsp>
                      <wps:cNvSpPr/>
                      <wps:spPr>
                        <a:xfrm>
                          <a:off x="0" y="0"/>
                          <a:ext cx="3294110" cy="1131890"/>
                        </a:xfrm>
                        <a:custGeom>
                          <a:gdLst>
                            <a:gd name="connsiteX0" fmla="*/ 2968831 w 3230088"/>
                            <a:gd name="connsiteY0" fmla="*/ 0 h 1484415"/>
                            <a:gd name="connsiteX1" fmla="*/ 3034145 w 3230088"/>
                            <a:gd name="connsiteY1" fmla="*/ 219693 h 1484415"/>
                            <a:gd name="connsiteX2" fmla="*/ 3069771 w 3230088"/>
                            <a:gd name="connsiteY2" fmla="*/ 290945 h 1484415"/>
                            <a:gd name="connsiteX3" fmla="*/ 3158836 w 3230088"/>
                            <a:gd name="connsiteY3" fmla="*/ 409698 h 1484415"/>
                            <a:gd name="connsiteX4" fmla="*/ 3230088 w 3230088"/>
                            <a:gd name="connsiteY4" fmla="*/ 813459 h 1484415"/>
                            <a:gd name="connsiteX5" fmla="*/ 1775361 w 3230088"/>
                            <a:gd name="connsiteY5" fmla="*/ 1080654 h 1484415"/>
                            <a:gd name="connsiteX6" fmla="*/ 1692234 w 3230088"/>
                            <a:gd name="connsiteY6" fmla="*/ 1151906 h 1484415"/>
                            <a:gd name="connsiteX7" fmla="*/ 71252 w 3230088"/>
                            <a:gd name="connsiteY7" fmla="*/ 1484415 h 1484415"/>
                            <a:gd name="connsiteX8" fmla="*/ 0 w 3230088"/>
                            <a:gd name="connsiteY8" fmla="*/ 979714 h 1484415"/>
                            <a:gd name="connsiteX9" fmla="*/ 427512 w 3230088"/>
                            <a:gd name="connsiteY9" fmla="*/ 920337 h 1484415"/>
                            <a:gd name="connsiteX10" fmla="*/ 837210 w 3230088"/>
                            <a:gd name="connsiteY10" fmla="*/ 914400 h 1484415"/>
                            <a:gd name="connsiteX11" fmla="*/ 2381002 w 3230088"/>
                            <a:gd name="connsiteY11" fmla="*/ 605641 h 1484415"/>
                            <a:gd name="connsiteX12" fmla="*/ 2600696 w 3230088"/>
                            <a:gd name="connsiteY12" fmla="*/ 492826 h 1484415"/>
                            <a:gd name="connsiteX13" fmla="*/ 2660073 w 3230088"/>
                            <a:gd name="connsiteY13" fmla="*/ 338447 h 1484415"/>
                            <a:gd name="connsiteX14" fmla="*/ 2660073 w 3230088"/>
                            <a:gd name="connsiteY14" fmla="*/ 219693 h 1484415"/>
                            <a:gd name="connsiteX15" fmla="*/ 2642260 w 3230088"/>
                            <a:gd name="connsiteY15" fmla="*/ 41563 h 1484415"/>
                            <a:gd name="connsiteX16" fmla="*/ 2968831 w 3230088"/>
                            <a:gd name="connsiteY16" fmla="*/ 0 h 1484415"/>
                            <a:gd name="connsiteX0" fmla="*/ 2968831 w 3230088"/>
                            <a:gd name="connsiteY0" fmla="*/ 0 h 1484415"/>
                            <a:gd name="connsiteX1" fmla="*/ 3034145 w 3230088"/>
                            <a:gd name="connsiteY1" fmla="*/ 219693 h 1484415"/>
                            <a:gd name="connsiteX2" fmla="*/ 3069771 w 3230088"/>
                            <a:gd name="connsiteY2" fmla="*/ 290945 h 1484415"/>
                            <a:gd name="connsiteX3" fmla="*/ 3158836 w 3230088"/>
                            <a:gd name="connsiteY3" fmla="*/ 409698 h 1484415"/>
                            <a:gd name="connsiteX4" fmla="*/ 3230088 w 3230088"/>
                            <a:gd name="connsiteY4" fmla="*/ 813459 h 1484415"/>
                            <a:gd name="connsiteX5" fmla="*/ 2468883 w 3230088"/>
                            <a:gd name="connsiteY5" fmla="*/ 935833 h 1484415"/>
                            <a:gd name="connsiteX6" fmla="*/ 1692234 w 3230088"/>
                            <a:gd name="connsiteY6" fmla="*/ 1151906 h 1484415"/>
                            <a:gd name="connsiteX7" fmla="*/ 71252 w 3230088"/>
                            <a:gd name="connsiteY7" fmla="*/ 1484415 h 1484415"/>
                            <a:gd name="connsiteX8" fmla="*/ 0 w 3230088"/>
                            <a:gd name="connsiteY8" fmla="*/ 979714 h 1484415"/>
                            <a:gd name="connsiteX9" fmla="*/ 427512 w 3230088"/>
                            <a:gd name="connsiteY9" fmla="*/ 920337 h 1484415"/>
                            <a:gd name="connsiteX10" fmla="*/ 837210 w 3230088"/>
                            <a:gd name="connsiteY10" fmla="*/ 914400 h 1484415"/>
                            <a:gd name="connsiteX11" fmla="*/ 2381002 w 3230088"/>
                            <a:gd name="connsiteY11" fmla="*/ 605641 h 1484415"/>
                            <a:gd name="connsiteX12" fmla="*/ 2600696 w 3230088"/>
                            <a:gd name="connsiteY12" fmla="*/ 492826 h 1484415"/>
                            <a:gd name="connsiteX13" fmla="*/ 2660073 w 3230088"/>
                            <a:gd name="connsiteY13" fmla="*/ 338447 h 1484415"/>
                            <a:gd name="connsiteX14" fmla="*/ 2660073 w 3230088"/>
                            <a:gd name="connsiteY14" fmla="*/ 219693 h 1484415"/>
                            <a:gd name="connsiteX15" fmla="*/ 2642260 w 3230088"/>
                            <a:gd name="connsiteY15" fmla="*/ 41563 h 1484415"/>
                            <a:gd name="connsiteX16" fmla="*/ 2968831 w 3230088"/>
                            <a:gd name="connsiteY16" fmla="*/ 0 h 1484415"/>
                            <a:gd name="connsiteX0" fmla="*/ 2968831 w 3230088"/>
                            <a:gd name="connsiteY0" fmla="*/ 0 h 1484415"/>
                            <a:gd name="connsiteX1" fmla="*/ 3034145 w 3230088"/>
                            <a:gd name="connsiteY1" fmla="*/ 219693 h 1484415"/>
                            <a:gd name="connsiteX2" fmla="*/ 3069771 w 3230088"/>
                            <a:gd name="connsiteY2" fmla="*/ 290945 h 1484415"/>
                            <a:gd name="connsiteX3" fmla="*/ 3158836 w 3230088"/>
                            <a:gd name="connsiteY3" fmla="*/ 409698 h 1484415"/>
                            <a:gd name="connsiteX4" fmla="*/ 3230088 w 3230088"/>
                            <a:gd name="connsiteY4" fmla="*/ 813459 h 1484415"/>
                            <a:gd name="connsiteX5" fmla="*/ 2522220 w 3230088"/>
                            <a:gd name="connsiteY5" fmla="*/ 929640 h 1484415"/>
                            <a:gd name="connsiteX6" fmla="*/ 2468883 w 3230088"/>
                            <a:gd name="connsiteY6" fmla="*/ 935833 h 1484415"/>
                            <a:gd name="connsiteX7" fmla="*/ 1692234 w 3230088"/>
                            <a:gd name="connsiteY7" fmla="*/ 1151906 h 1484415"/>
                            <a:gd name="connsiteX8" fmla="*/ 71252 w 3230088"/>
                            <a:gd name="connsiteY8" fmla="*/ 1484415 h 1484415"/>
                            <a:gd name="connsiteX9" fmla="*/ 0 w 3230088"/>
                            <a:gd name="connsiteY9" fmla="*/ 979714 h 1484415"/>
                            <a:gd name="connsiteX10" fmla="*/ 427512 w 3230088"/>
                            <a:gd name="connsiteY10" fmla="*/ 920337 h 1484415"/>
                            <a:gd name="connsiteX11" fmla="*/ 837210 w 3230088"/>
                            <a:gd name="connsiteY11" fmla="*/ 914400 h 1484415"/>
                            <a:gd name="connsiteX12" fmla="*/ 2381002 w 3230088"/>
                            <a:gd name="connsiteY12" fmla="*/ 605641 h 1484415"/>
                            <a:gd name="connsiteX13" fmla="*/ 2600696 w 3230088"/>
                            <a:gd name="connsiteY13" fmla="*/ 492826 h 1484415"/>
                            <a:gd name="connsiteX14" fmla="*/ 2660073 w 3230088"/>
                            <a:gd name="connsiteY14" fmla="*/ 338447 h 1484415"/>
                            <a:gd name="connsiteX15" fmla="*/ 2660073 w 3230088"/>
                            <a:gd name="connsiteY15" fmla="*/ 219693 h 1484415"/>
                            <a:gd name="connsiteX16" fmla="*/ 2642260 w 3230088"/>
                            <a:gd name="connsiteY16" fmla="*/ 41563 h 1484415"/>
                            <a:gd name="connsiteX17" fmla="*/ 2968831 w 3230088"/>
                            <a:gd name="connsiteY17" fmla="*/ 0 h 1484415"/>
                            <a:gd name="connsiteX0" fmla="*/ 2968831 w 3230088"/>
                            <a:gd name="connsiteY0" fmla="*/ 0 h 1484415"/>
                            <a:gd name="connsiteX1" fmla="*/ 3034145 w 3230088"/>
                            <a:gd name="connsiteY1" fmla="*/ 219693 h 1484415"/>
                            <a:gd name="connsiteX2" fmla="*/ 3069771 w 3230088"/>
                            <a:gd name="connsiteY2" fmla="*/ 290945 h 1484415"/>
                            <a:gd name="connsiteX3" fmla="*/ 3158836 w 3230088"/>
                            <a:gd name="connsiteY3" fmla="*/ 409698 h 1484415"/>
                            <a:gd name="connsiteX4" fmla="*/ 3230088 w 3230088"/>
                            <a:gd name="connsiteY4" fmla="*/ 813459 h 1484415"/>
                            <a:gd name="connsiteX5" fmla="*/ 2781339 w 3230088"/>
                            <a:gd name="connsiteY5" fmla="*/ 1074461 h 1484415"/>
                            <a:gd name="connsiteX6" fmla="*/ 2468883 w 3230088"/>
                            <a:gd name="connsiteY6" fmla="*/ 935833 h 1484415"/>
                            <a:gd name="connsiteX7" fmla="*/ 1692234 w 3230088"/>
                            <a:gd name="connsiteY7" fmla="*/ 1151906 h 1484415"/>
                            <a:gd name="connsiteX8" fmla="*/ 71252 w 3230088"/>
                            <a:gd name="connsiteY8" fmla="*/ 1484415 h 1484415"/>
                            <a:gd name="connsiteX9" fmla="*/ 0 w 3230088"/>
                            <a:gd name="connsiteY9" fmla="*/ 979714 h 1484415"/>
                            <a:gd name="connsiteX10" fmla="*/ 427512 w 3230088"/>
                            <a:gd name="connsiteY10" fmla="*/ 920337 h 1484415"/>
                            <a:gd name="connsiteX11" fmla="*/ 837210 w 3230088"/>
                            <a:gd name="connsiteY11" fmla="*/ 914400 h 1484415"/>
                            <a:gd name="connsiteX12" fmla="*/ 2381002 w 3230088"/>
                            <a:gd name="connsiteY12" fmla="*/ 605641 h 1484415"/>
                            <a:gd name="connsiteX13" fmla="*/ 2600696 w 3230088"/>
                            <a:gd name="connsiteY13" fmla="*/ 492826 h 1484415"/>
                            <a:gd name="connsiteX14" fmla="*/ 2660073 w 3230088"/>
                            <a:gd name="connsiteY14" fmla="*/ 338447 h 1484415"/>
                            <a:gd name="connsiteX15" fmla="*/ 2660073 w 3230088"/>
                            <a:gd name="connsiteY15" fmla="*/ 219693 h 1484415"/>
                            <a:gd name="connsiteX16" fmla="*/ 2642260 w 3230088"/>
                            <a:gd name="connsiteY16" fmla="*/ 41563 h 1484415"/>
                            <a:gd name="connsiteX17" fmla="*/ 2968831 w 3230088"/>
                            <a:gd name="connsiteY17" fmla="*/ 0 h 1484415"/>
                            <a:gd name="connsiteX0" fmla="*/ 2968831 w 3161498"/>
                            <a:gd name="connsiteY0" fmla="*/ 0 h 1484415"/>
                            <a:gd name="connsiteX1" fmla="*/ 3034145 w 3161498"/>
                            <a:gd name="connsiteY1" fmla="*/ 219693 h 1484415"/>
                            <a:gd name="connsiteX2" fmla="*/ 3069771 w 3161498"/>
                            <a:gd name="connsiteY2" fmla="*/ 290945 h 1484415"/>
                            <a:gd name="connsiteX3" fmla="*/ 3158836 w 3161498"/>
                            <a:gd name="connsiteY3" fmla="*/ 409698 h 1484415"/>
                            <a:gd name="connsiteX4" fmla="*/ 3161498 w 3161498"/>
                            <a:gd name="connsiteY4" fmla="*/ 996391 h 1484415"/>
                            <a:gd name="connsiteX5" fmla="*/ 2781339 w 3161498"/>
                            <a:gd name="connsiteY5" fmla="*/ 1074461 h 1484415"/>
                            <a:gd name="connsiteX6" fmla="*/ 2468883 w 3161498"/>
                            <a:gd name="connsiteY6" fmla="*/ 935833 h 1484415"/>
                            <a:gd name="connsiteX7" fmla="*/ 1692234 w 3161498"/>
                            <a:gd name="connsiteY7" fmla="*/ 1151906 h 1484415"/>
                            <a:gd name="connsiteX8" fmla="*/ 71252 w 3161498"/>
                            <a:gd name="connsiteY8" fmla="*/ 1484415 h 1484415"/>
                            <a:gd name="connsiteX9" fmla="*/ 0 w 3161498"/>
                            <a:gd name="connsiteY9" fmla="*/ 979714 h 1484415"/>
                            <a:gd name="connsiteX10" fmla="*/ 427512 w 3161498"/>
                            <a:gd name="connsiteY10" fmla="*/ 920337 h 1484415"/>
                            <a:gd name="connsiteX11" fmla="*/ 837210 w 3161498"/>
                            <a:gd name="connsiteY11" fmla="*/ 914400 h 1484415"/>
                            <a:gd name="connsiteX12" fmla="*/ 2381002 w 3161498"/>
                            <a:gd name="connsiteY12" fmla="*/ 605641 h 1484415"/>
                            <a:gd name="connsiteX13" fmla="*/ 2600696 w 3161498"/>
                            <a:gd name="connsiteY13" fmla="*/ 492826 h 1484415"/>
                            <a:gd name="connsiteX14" fmla="*/ 2660073 w 3161498"/>
                            <a:gd name="connsiteY14" fmla="*/ 338447 h 1484415"/>
                            <a:gd name="connsiteX15" fmla="*/ 2660073 w 3161498"/>
                            <a:gd name="connsiteY15" fmla="*/ 219693 h 1484415"/>
                            <a:gd name="connsiteX16" fmla="*/ 2642260 w 3161498"/>
                            <a:gd name="connsiteY16" fmla="*/ 41563 h 1484415"/>
                            <a:gd name="connsiteX17" fmla="*/ 2968831 w 3161498"/>
                            <a:gd name="connsiteY17" fmla="*/ 0 h 1484415"/>
                            <a:gd name="connsiteX0" fmla="*/ 2968831 w 3265537"/>
                            <a:gd name="connsiteY0" fmla="*/ 0 h 1484415"/>
                            <a:gd name="connsiteX1" fmla="*/ 3034145 w 3265537"/>
                            <a:gd name="connsiteY1" fmla="*/ 219693 h 1484415"/>
                            <a:gd name="connsiteX2" fmla="*/ 3069771 w 3265537"/>
                            <a:gd name="connsiteY2" fmla="*/ 290945 h 1484415"/>
                            <a:gd name="connsiteX3" fmla="*/ 3265532 w 3265537"/>
                            <a:gd name="connsiteY3" fmla="*/ 752695 h 1484415"/>
                            <a:gd name="connsiteX4" fmla="*/ 3161498 w 3265537"/>
                            <a:gd name="connsiteY4" fmla="*/ 996391 h 1484415"/>
                            <a:gd name="connsiteX5" fmla="*/ 2781339 w 3265537"/>
                            <a:gd name="connsiteY5" fmla="*/ 1074461 h 1484415"/>
                            <a:gd name="connsiteX6" fmla="*/ 2468883 w 3265537"/>
                            <a:gd name="connsiteY6" fmla="*/ 935833 h 1484415"/>
                            <a:gd name="connsiteX7" fmla="*/ 1692234 w 3265537"/>
                            <a:gd name="connsiteY7" fmla="*/ 1151906 h 1484415"/>
                            <a:gd name="connsiteX8" fmla="*/ 71252 w 3265537"/>
                            <a:gd name="connsiteY8" fmla="*/ 1484415 h 1484415"/>
                            <a:gd name="connsiteX9" fmla="*/ 0 w 3265537"/>
                            <a:gd name="connsiteY9" fmla="*/ 979714 h 1484415"/>
                            <a:gd name="connsiteX10" fmla="*/ 427512 w 3265537"/>
                            <a:gd name="connsiteY10" fmla="*/ 920337 h 1484415"/>
                            <a:gd name="connsiteX11" fmla="*/ 837210 w 3265537"/>
                            <a:gd name="connsiteY11" fmla="*/ 914400 h 1484415"/>
                            <a:gd name="connsiteX12" fmla="*/ 2381002 w 3265537"/>
                            <a:gd name="connsiteY12" fmla="*/ 605641 h 1484415"/>
                            <a:gd name="connsiteX13" fmla="*/ 2600696 w 3265537"/>
                            <a:gd name="connsiteY13" fmla="*/ 492826 h 1484415"/>
                            <a:gd name="connsiteX14" fmla="*/ 2660073 w 3265537"/>
                            <a:gd name="connsiteY14" fmla="*/ 338447 h 1484415"/>
                            <a:gd name="connsiteX15" fmla="*/ 2660073 w 3265537"/>
                            <a:gd name="connsiteY15" fmla="*/ 219693 h 1484415"/>
                            <a:gd name="connsiteX16" fmla="*/ 2642260 w 3265537"/>
                            <a:gd name="connsiteY16" fmla="*/ 41563 h 1484415"/>
                            <a:gd name="connsiteX17" fmla="*/ 2968831 w 3265537"/>
                            <a:gd name="connsiteY17" fmla="*/ 0 h 1484415"/>
                            <a:gd name="connsiteX0" fmla="*/ 2968831 w 3265537"/>
                            <a:gd name="connsiteY0" fmla="*/ 0 h 1484415"/>
                            <a:gd name="connsiteX1" fmla="*/ 3034145 w 3265537"/>
                            <a:gd name="connsiteY1" fmla="*/ 219693 h 1484415"/>
                            <a:gd name="connsiteX2" fmla="*/ 3222188 w 3265537"/>
                            <a:gd name="connsiteY2" fmla="*/ 405278 h 1484415"/>
                            <a:gd name="connsiteX3" fmla="*/ 3265532 w 3265537"/>
                            <a:gd name="connsiteY3" fmla="*/ 752695 h 1484415"/>
                            <a:gd name="connsiteX4" fmla="*/ 3161498 w 3265537"/>
                            <a:gd name="connsiteY4" fmla="*/ 996391 h 1484415"/>
                            <a:gd name="connsiteX5" fmla="*/ 2781339 w 3265537"/>
                            <a:gd name="connsiteY5" fmla="*/ 1074461 h 1484415"/>
                            <a:gd name="connsiteX6" fmla="*/ 2468883 w 3265537"/>
                            <a:gd name="connsiteY6" fmla="*/ 935833 h 1484415"/>
                            <a:gd name="connsiteX7" fmla="*/ 1692234 w 3265537"/>
                            <a:gd name="connsiteY7" fmla="*/ 1151906 h 1484415"/>
                            <a:gd name="connsiteX8" fmla="*/ 71252 w 3265537"/>
                            <a:gd name="connsiteY8" fmla="*/ 1484415 h 1484415"/>
                            <a:gd name="connsiteX9" fmla="*/ 0 w 3265537"/>
                            <a:gd name="connsiteY9" fmla="*/ 979714 h 1484415"/>
                            <a:gd name="connsiteX10" fmla="*/ 427512 w 3265537"/>
                            <a:gd name="connsiteY10" fmla="*/ 920337 h 1484415"/>
                            <a:gd name="connsiteX11" fmla="*/ 837210 w 3265537"/>
                            <a:gd name="connsiteY11" fmla="*/ 914400 h 1484415"/>
                            <a:gd name="connsiteX12" fmla="*/ 2381002 w 3265537"/>
                            <a:gd name="connsiteY12" fmla="*/ 605641 h 1484415"/>
                            <a:gd name="connsiteX13" fmla="*/ 2600696 w 3265537"/>
                            <a:gd name="connsiteY13" fmla="*/ 492826 h 1484415"/>
                            <a:gd name="connsiteX14" fmla="*/ 2660073 w 3265537"/>
                            <a:gd name="connsiteY14" fmla="*/ 338447 h 1484415"/>
                            <a:gd name="connsiteX15" fmla="*/ 2660073 w 3265537"/>
                            <a:gd name="connsiteY15" fmla="*/ 219693 h 1484415"/>
                            <a:gd name="connsiteX16" fmla="*/ 2642260 w 3265537"/>
                            <a:gd name="connsiteY16" fmla="*/ 41563 h 1484415"/>
                            <a:gd name="connsiteX17" fmla="*/ 2968831 w 3265537"/>
                            <a:gd name="connsiteY17" fmla="*/ 0 h 1484415"/>
                            <a:gd name="connsiteX0" fmla="*/ 2968831 w 3265537"/>
                            <a:gd name="connsiteY0" fmla="*/ 0 h 1484415"/>
                            <a:gd name="connsiteX1" fmla="*/ 3018903 w 3265537"/>
                            <a:gd name="connsiteY1" fmla="*/ 196827 h 1484415"/>
                            <a:gd name="connsiteX2" fmla="*/ 3222188 w 3265537"/>
                            <a:gd name="connsiteY2" fmla="*/ 405278 h 1484415"/>
                            <a:gd name="connsiteX3" fmla="*/ 3265532 w 3265537"/>
                            <a:gd name="connsiteY3" fmla="*/ 752695 h 1484415"/>
                            <a:gd name="connsiteX4" fmla="*/ 3161498 w 3265537"/>
                            <a:gd name="connsiteY4" fmla="*/ 996391 h 1484415"/>
                            <a:gd name="connsiteX5" fmla="*/ 2781339 w 3265537"/>
                            <a:gd name="connsiteY5" fmla="*/ 1074461 h 1484415"/>
                            <a:gd name="connsiteX6" fmla="*/ 2468883 w 3265537"/>
                            <a:gd name="connsiteY6" fmla="*/ 935833 h 1484415"/>
                            <a:gd name="connsiteX7" fmla="*/ 1692234 w 3265537"/>
                            <a:gd name="connsiteY7" fmla="*/ 1151906 h 1484415"/>
                            <a:gd name="connsiteX8" fmla="*/ 71252 w 3265537"/>
                            <a:gd name="connsiteY8" fmla="*/ 1484415 h 1484415"/>
                            <a:gd name="connsiteX9" fmla="*/ 0 w 3265537"/>
                            <a:gd name="connsiteY9" fmla="*/ 979714 h 1484415"/>
                            <a:gd name="connsiteX10" fmla="*/ 427512 w 3265537"/>
                            <a:gd name="connsiteY10" fmla="*/ 920337 h 1484415"/>
                            <a:gd name="connsiteX11" fmla="*/ 837210 w 3265537"/>
                            <a:gd name="connsiteY11" fmla="*/ 914400 h 1484415"/>
                            <a:gd name="connsiteX12" fmla="*/ 2381002 w 3265537"/>
                            <a:gd name="connsiteY12" fmla="*/ 605641 h 1484415"/>
                            <a:gd name="connsiteX13" fmla="*/ 2600696 w 3265537"/>
                            <a:gd name="connsiteY13" fmla="*/ 492826 h 1484415"/>
                            <a:gd name="connsiteX14" fmla="*/ 2660073 w 3265537"/>
                            <a:gd name="connsiteY14" fmla="*/ 338447 h 1484415"/>
                            <a:gd name="connsiteX15" fmla="*/ 2660073 w 3265537"/>
                            <a:gd name="connsiteY15" fmla="*/ 219693 h 1484415"/>
                            <a:gd name="connsiteX16" fmla="*/ 2642260 w 3265537"/>
                            <a:gd name="connsiteY16" fmla="*/ 41563 h 1484415"/>
                            <a:gd name="connsiteX17" fmla="*/ 2968831 w 3265537"/>
                            <a:gd name="connsiteY17" fmla="*/ 0 h 1484415"/>
                            <a:gd name="csX0" fmla="*/ 2968831 w 3265537"/>
                            <a:gd name="csY0" fmla="*/ 0 h 1484415"/>
                            <a:gd name="csX1" fmla="*/ 3018903 w 3265537"/>
                            <a:gd name="csY1" fmla="*/ 196827 h 1484415"/>
                            <a:gd name="csX2" fmla="*/ 3222188 w 3265537"/>
                            <a:gd name="csY2" fmla="*/ 405278 h 1484415"/>
                            <a:gd name="csX3" fmla="*/ 3265532 w 3265537"/>
                            <a:gd name="csY3" fmla="*/ 752695 h 1484415"/>
                            <a:gd name="csX4" fmla="*/ 3161498 w 3265537"/>
                            <a:gd name="csY4" fmla="*/ 996391 h 1484415"/>
                            <a:gd name="csX5" fmla="*/ 2781339 w 3265537"/>
                            <a:gd name="csY5" fmla="*/ 1074461 h 1484415"/>
                            <a:gd name="csX6" fmla="*/ 1964002 w 3265537"/>
                            <a:gd name="csY6" fmla="*/ 907250 h 1484415"/>
                            <a:gd name="csX7" fmla="*/ 1692234 w 3265537"/>
                            <a:gd name="csY7" fmla="*/ 1151906 h 1484415"/>
                            <a:gd name="csX8" fmla="*/ 71252 w 3265537"/>
                            <a:gd name="csY8" fmla="*/ 1484415 h 1484415"/>
                            <a:gd name="csX9" fmla="*/ 0 w 3265537"/>
                            <a:gd name="csY9" fmla="*/ 979714 h 1484415"/>
                            <a:gd name="csX10" fmla="*/ 427512 w 3265537"/>
                            <a:gd name="csY10" fmla="*/ 920337 h 1484415"/>
                            <a:gd name="csX11" fmla="*/ 837210 w 3265537"/>
                            <a:gd name="csY11" fmla="*/ 914400 h 1484415"/>
                            <a:gd name="csX12" fmla="*/ 2381002 w 3265537"/>
                            <a:gd name="csY12" fmla="*/ 605641 h 1484415"/>
                            <a:gd name="csX13" fmla="*/ 2600696 w 3265537"/>
                            <a:gd name="csY13" fmla="*/ 492826 h 1484415"/>
                            <a:gd name="csX14" fmla="*/ 2660073 w 3265537"/>
                            <a:gd name="csY14" fmla="*/ 338447 h 1484415"/>
                            <a:gd name="csX15" fmla="*/ 2660073 w 3265537"/>
                            <a:gd name="csY15" fmla="*/ 219693 h 1484415"/>
                            <a:gd name="csX16" fmla="*/ 2642260 w 3265537"/>
                            <a:gd name="csY16" fmla="*/ 41563 h 1484415"/>
                            <a:gd name="csX17" fmla="*/ 2968831 w 3265537"/>
                            <a:gd name="csY17" fmla="*/ 0 h 1484415"/>
                            <a:gd name="csX0" fmla="*/ 2968831 w 3265537"/>
                            <a:gd name="csY0" fmla="*/ 0 h 1484415"/>
                            <a:gd name="csX1" fmla="*/ 3018903 w 3265537"/>
                            <a:gd name="csY1" fmla="*/ 196827 h 1484415"/>
                            <a:gd name="csX2" fmla="*/ 3222188 w 3265537"/>
                            <a:gd name="csY2" fmla="*/ 405278 h 1484415"/>
                            <a:gd name="csX3" fmla="*/ 3265532 w 3265537"/>
                            <a:gd name="csY3" fmla="*/ 752695 h 1484415"/>
                            <a:gd name="csX4" fmla="*/ 3161498 w 3265537"/>
                            <a:gd name="csY4" fmla="*/ 996391 h 1484415"/>
                            <a:gd name="csX5" fmla="*/ 2781339 w 3265537"/>
                            <a:gd name="csY5" fmla="*/ 1074461 h 1484415"/>
                            <a:gd name="csX6" fmla="*/ 2390775 w 3265537"/>
                            <a:gd name="csY6" fmla="*/ 1000125 h 1484415"/>
                            <a:gd name="csX7" fmla="*/ 1964002 w 3265537"/>
                            <a:gd name="csY7" fmla="*/ 907250 h 1484415"/>
                            <a:gd name="csX8" fmla="*/ 1692234 w 3265537"/>
                            <a:gd name="csY8" fmla="*/ 1151906 h 1484415"/>
                            <a:gd name="csX9" fmla="*/ 71252 w 3265537"/>
                            <a:gd name="csY9" fmla="*/ 1484415 h 1484415"/>
                            <a:gd name="csX10" fmla="*/ 0 w 3265537"/>
                            <a:gd name="csY10" fmla="*/ 979714 h 1484415"/>
                            <a:gd name="csX11" fmla="*/ 427512 w 3265537"/>
                            <a:gd name="csY11" fmla="*/ 920337 h 1484415"/>
                            <a:gd name="csX12" fmla="*/ 837210 w 3265537"/>
                            <a:gd name="csY12" fmla="*/ 914400 h 1484415"/>
                            <a:gd name="csX13" fmla="*/ 2381002 w 3265537"/>
                            <a:gd name="csY13" fmla="*/ 605641 h 1484415"/>
                            <a:gd name="csX14" fmla="*/ 2600696 w 3265537"/>
                            <a:gd name="csY14" fmla="*/ 492826 h 1484415"/>
                            <a:gd name="csX15" fmla="*/ 2660073 w 3265537"/>
                            <a:gd name="csY15" fmla="*/ 338447 h 1484415"/>
                            <a:gd name="csX16" fmla="*/ 2660073 w 3265537"/>
                            <a:gd name="csY16" fmla="*/ 219693 h 1484415"/>
                            <a:gd name="csX17" fmla="*/ 2642260 w 3265537"/>
                            <a:gd name="csY17" fmla="*/ 41563 h 1484415"/>
                            <a:gd name="csX18" fmla="*/ 2968831 w 3265537"/>
                            <a:gd name="csY18" fmla="*/ 0 h 1484415"/>
                            <a:gd name="csX0" fmla="*/ 2968831 w 3265537"/>
                            <a:gd name="csY0" fmla="*/ 0 h 1484415"/>
                            <a:gd name="csX1" fmla="*/ 3018903 w 3265537"/>
                            <a:gd name="csY1" fmla="*/ 196827 h 1484415"/>
                            <a:gd name="csX2" fmla="*/ 3222188 w 3265537"/>
                            <a:gd name="csY2" fmla="*/ 405278 h 1484415"/>
                            <a:gd name="csX3" fmla="*/ 3265532 w 3265537"/>
                            <a:gd name="csY3" fmla="*/ 752695 h 1484415"/>
                            <a:gd name="csX4" fmla="*/ 3161498 w 3265537"/>
                            <a:gd name="csY4" fmla="*/ 996391 h 1484415"/>
                            <a:gd name="csX5" fmla="*/ 2781339 w 3265537"/>
                            <a:gd name="csY5" fmla="*/ 1074461 h 1484415"/>
                            <a:gd name="csX6" fmla="*/ 2552718 w 3265537"/>
                            <a:gd name="csY6" fmla="*/ 838154 h 1484415"/>
                            <a:gd name="csX7" fmla="*/ 1964002 w 3265537"/>
                            <a:gd name="csY7" fmla="*/ 907250 h 1484415"/>
                            <a:gd name="csX8" fmla="*/ 1692234 w 3265537"/>
                            <a:gd name="csY8" fmla="*/ 1151906 h 1484415"/>
                            <a:gd name="csX9" fmla="*/ 71252 w 3265537"/>
                            <a:gd name="csY9" fmla="*/ 1484415 h 1484415"/>
                            <a:gd name="csX10" fmla="*/ 0 w 3265537"/>
                            <a:gd name="csY10" fmla="*/ 979714 h 1484415"/>
                            <a:gd name="csX11" fmla="*/ 427512 w 3265537"/>
                            <a:gd name="csY11" fmla="*/ 920337 h 1484415"/>
                            <a:gd name="csX12" fmla="*/ 837210 w 3265537"/>
                            <a:gd name="csY12" fmla="*/ 914400 h 1484415"/>
                            <a:gd name="csX13" fmla="*/ 2381002 w 3265537"/>
                            <a:gd name="csY13" fmla="*/ 605641 h 1484415"/>
                            <a:gd name="csX14" fmla="*/ 2600696 w 3265537"/>
                            <a:gd name="csY14" fmla="*/ 492826 h 1484415"/>
                            <a:gd name="csX15" fmla="*/ 2660073 w 3265537"/>
                            <a:gd name="csY15" fmla="*/ 338447 h 1484415"/>
                            <a:gd name="csX16" fmla="*/ 2660073 w 3265537"/>
                            <a:gd name="csY16" fmla="*/ 219693 h 1484415"/>
                            <a:gd name="csX17" fmla="*/ 2642260 w 3265537"/>
                            <a:gd name="csY17" fmla="*/ 41563 h 1484415"/>
                            <a:gd name="csX18" fmla="*/ 2968831 w 3265537"/>
                            <a:gd name="csY18" fmla="*/ 0 h 1484415"/>
                            <a:gd name="csX0" fmla="*/ 2968831 w 3265537"/>
                            <a:gd name="csY0" fmla="*/ 0 h 1484415"/>
                            <a:gd name="csX1" fmla="*/ 3018903 w 3265537"/>
                            <a:gd name="csY1" fmla="*/ 196827 h 1484415"/>
                            <a:gd name="csX2" fmla="*/ 3222188 w 3265537"/>
                            <a:gd name="csY2" fmla="*/ 405278 h 1484415"/>
                            <a:gd name="csX3" fmla="*/ 3265532 w 3265537"/>
                            <a:gd name="csY3" fmla="*/ 752695 h 1484415"/>
                            <a:gd name="csX4" fmla="*/ 3161498 w 3265537"/>
                            <a:gd name="csY4" fmla="*/ 996391 h 1484415"/>
                            <a:gd name="csX5" fmla="*/ 2781339 w 3265537"/>
                            <a:gd name="csY5" fmla="*/ 1074461 h 1484415"/>
                            <a:gd name="csX6" fmla="*/ 2552718 w 3265537"/>
                            <a:gd name="csY6" fmla="*/ 838154 h 1484415"/>
                            <a:gd name="csX7" fmla="*/ 1887793 w 3265537"/>
                            <a:gd name="csY7" fmla="*/ 907250 h 1484415"/>
                            <a:gd name="csX8" fmla="*/ 1692234 w 3265537"/>
                            <a:gd name="csY8" fmla="*/ 1151906 h 1484415"/>
                            <a:gd name="csX9" fmla="*/ 71252 w 3265537"/>
                            <a:gd name="csY9" fmla="*/ 1484415 h 1484415"/>
                            <a:gd name="csX10" fmla="*/ 0 w 3265537"/>
                            <a:gd name="csY10" fmla="*/ 979714 h 1484415"/>
                            <a:gd name="csX11" fmla="*/ 427512 w 3265537"/>
                            <a:gd name="csY11" fmla="*/ 920337 h 1484415"/>
                            <a:gd name="csX12" fmla="*/ 837210 w 3265537"/>
                            <a:gd name="csY12" fmla="*/ 914400 h 1484415"/>
                            <a:gd name="csX13" fmla="*/ 2381002 w 3265537"/>
                            <a:gd name="csY13" fmla="*/ 605641 h 1484415"/>
                            <a:gd name="csX14" fmla="*/ 2600696 w 3265537"/>
                            <a:gd name="csY14" fmla="*/ 492826 h 1484415"/>
                            <a:gd name="csX15" fmla="*/ 2660073 w 3265537"/>
                            <a:gd name="csY15" fmla="*/ 338447 h 1484415"/>
                            <a:gd name="csX16" fmla="*/ 2660073 w 3265537"/>
                            <a:gd name="csY16" fmla="*/ 219693 h 1484415"/>
                            <a:gd name="csX17" fmla="*/ 2642260 w 3265537"/>
                            <a:gd name="csY17" fmla="*/ 41563 h 1484415"/>
                            <a:gd name="csX18" fmla="*/ 2968831 w 3265537"/>
                            <a:gd name="csY18" fmla="*/ 0 h 1484415"/>
                            <a:gd name="csX0" fmla="*/ 2968831 w 3265537"/>
                            <a:gd name="csY0" fmla="*/ 0 h 1484415"/>
                            <a:gd name="csX1" fmla="*/ 3018903 w 3265537"/>
                            <a:gd name="csY1" fmla="*/ 196827 h 1484415"/>
                            <a:gd name="csX2" fmla="*/ 3222188 w 3265537"/>
                            <a:gd name="csY2" fmla="*/ 405278 h 1484415"/>
                            <a:gd name="csX3" fmla="*/ 3265532 w 3265537"/>
                            <a:gd name="csY3" fmla="*/ 752695 h 1484415"/>
                            <a:gd name="csX4" fmla="*/ 3161498 w 3265537"/>
                            <a:gd name="csY4" fmla="*/ 996391 h 1484415"/>
                            <a:gd name="csX5" fmla="*/ 2781339 w 3265537"/>
                            <a:gd name="csY5" fmla="*/ 1074461 h 1484415"/>
                            <a:gd name="csX6" fmla="*/ 2552718 w 3265537"/>
                            <a:gd name="csY6" fmla="*/ 838154 h 1484415"/>
                            <a:gd name="csX7" fmla="*/ 1887793 w 3265537"/>
                            <a:gd name="csY7" fmla="*/ 907250 h 1484415"/>
                            <a:gd name="csX8" fmla="*/ 1616026 w 3265537"/>
                            <a:gd name="csY8" fmla="*/ 1151906 h 1484415"/>
                            <a:gd name="csX9" fmla="*/ 71252 w 3265537"/>
                            <a:gd name="csY9" fmla="*/ 1484415 h 1484415"/>
                            <a:gd name="csX10" fmla="*/ 0 w 3265537"/>
                            <a:gd name="csY10" fmla="*/ 979714 h 1484415"/>
                            <a:gd name="csX11" fmla="*/ 427512 w 3265537"/>
                            <a:gd name="csY11" fmla="*/ 920337 h 1484415"/>
                            <a:gd name="csX12" fmla="*/ 837210 w 3265537"/>
                            <a:gd name="csY12" fmla="*/ 914400 h 1484415"/>
                            <a:gd name="csX13" fmla="*/ 2381002 w 3265537"/>
                            <a:gd name="csY13" fmla="*/ 605641 h 1484415"/>
                            <a:gd name="csX14" fmla="*/ 2600696 w 3265537"/>
                            <a:gd name="csY14" fmla="*/ 492826 h 1484415"/>
                            <a:gd name="csX15" fmla="*/ 2660073 w 3265537"/>
                            <a:gd name="csY15" fmla="*/ 338447 h 1484415"/>
                            <a:gd name="csX16" fmla="*/ 2660073 w 3265537"/>
                            <a:gd name="csY16" fmla="*/ 219693 h 1484415"/>
                            <a:gd name="csX17" fmla="*/ 2642260 w 3265537"/>
                            <a:gd name="csY17" fmla="*/ 41563 h 1484415"/>
                            <a:gd name="csX18" fmla="*/ 2968831 w 3265537"/>
                            <a:gd name="csY18" fmla="*/ 0 h 1484415"/>
                            <a:gd name="csX0" fmla="*/ 2968831 w 3265537"/>
                            <a:gd name="csY0" fmla="*/ 0 h 1484415"/>
                            <a:gd name="csX1" fmla="*/ 3018903 w 3265537"/>
                            <a:gd name="csY1" fmla="*/ 196827 h 1484415"/>
                            <a:gd name="csX2" fmla="*/ 3222188 w 3265537"/>
                            <a:gd name="csY2" fmla="*/ 405278 h 1484415"/>
                            <a:gd name="csX3" fmla="*/ 3265532 w 3265537"/>
                            <a:gd name="csY3" fmla="*/ 752695 h 1484415"/>
                            <a:gd name="csX4" fmla="*/ 3161498 w 3265537"/>
                            <a:gd name="csY4" fmla="*/ 996391 h 1484415"/>
                            <a:gd name="csX5" fmla="*/ 2781339 w 3265537"/>
                            <a:gd name="csY5" fmla="*/ 1074461 h 1484415"/>
                            <a:gd name="csX6" fmla="*/ 2552718 w 3265537"/>
                            <a:gd name="csY6" fmla="*/ 838154 h 1484415"/>
                            <a:gd name="csX7" fmla="*/ 1906845 w 3265537"/>
                            <a:gd name="csY7" fmla="*/ 945360 h 1484415"/>
                            <a:gd name="csX8" fmla="*/ 1616026 w 3265537"/>
                            <a:gd name="csY8" fmla="*/ 1151906 h 1484415"/>
                            <a:gd name="csX9" fmla="*/ 71252 w 3265537"/>
                            <a:gd name="csY9" fmla="*/ 1484415 h 1484415"/>
                            <a:gd name="csX10" fmla="*/ 0 w 3265537"/>
                            <a:gd name="csY10" fmla="*/ 979714 h 1484415"/>
                            <a:gd name="csX11" fmla="*/ 427512 w 3265537"/>
                            <a:gd name="csY11" fmla="*/ 920337 h 1484415"/>
                            <a:gd name="csX12" fmla="*/ 837210 w 3265537"/>
                            <a:gd name="csY12" fmla="*/ 914400 h 1484415"/>
                            <a:gd name="csX13" fmla="*/ 2381002 w 3265537"/>
                            <a:gd name="csY13" fmla="*/ 605641 h 1484415"/>
                            <a:gd name="csX14" fmla="*/ 2600696 w 3265537"/>
                            <a:gd name="csY14" fmla="*/ 492826 h 1484415"/>
                            <a:gd name="csX15" fmla="*/ 2660073 w 3265537"/>
                            <a:gd name="csY15" fmla="*/ 338447 h 1484415"/>
                            <a:gd name="csX16" fmla="*/ 2660073 w 3265537"/>
                            <a:gd name="csY16" fmla="*/ 219693 h 1484415"/>
                            <a:gd name="csX17" fmla="*/ 2642260 w 3265537"/>
                            <a:gd name="csY17" fmla="*/ 41563 h 1484415"/>
                            <a:gd name="csX18" fmla="*/ 2968831 w 3265537"/>
                            <a:gd name="csY18" fmla="*/ 0 h 1484415"/>
                            <a:gd name="csX0" fmla="*/ 2968831 w 3265537"/>
                            <a:gd name="csY0" fmla="*/ 0 h 1484415"/>
                            <a:gd name="csX1" fmla="*/ 3018903 w 3265537"/>
                            <a:gd name="csY1" fmla="*/ 196827 h 1484415"/>
                            <a:gd name="csX2" fmla="*/ 3222188 w 3265537"/>
                            <a:gd name="csY2" fmla="*/ 405278 h 1484415"/>
                            <a:gd name="csX3" fmla="*/ 3265532 w 3265537"/>
                            <a:gd name="csY3" fmla="*/ 752695 h 1484415"/>
                            <a:gd name="csX4" fmla="*/ 3161498 w 3265537"/>
                            <a:gd name="csY4" fmla="*/ 996391 h 1484415"/>
                            <a:gd name="csX5" fmla="*/ 2924231 w 3265537"/>
                            <a:gd name="csY5" fmla="*/ 1093516 h 1484415"/>
                            <a:gd name="csX6" fmla="*/ 2552718 w 3265537"/>
                            <a:gd name="csY6" fmla="*/ 838154 h 1484415"/>
                            <a:gd name="csX7" fmla="*/ 1906845 w 3265537"/>
                            <a:gd name="csY7" fmla="*/ 945360 h 1484415"/>
                            <a:gd name="csX8" fmla="*/ 1616026 w 3265537"/>
                            <a:gd name="csY8" fmla="*/ 1151906 h 1484415"/>
                            <a:gd name="csX9" fmla="*/ 71252 w 3265537"/>
                            <a:gd name="csY9" fmla="*/ 1484415 h 1484415"/>
                            <a:gd name="csX10" fmla="*/ 0 w 3265537"/>
                            <a:gd name="csY10" fmla="*/ 979714 h 1484415"/>
                            <a:gd name="csX11" fmla="*/ 427512 w 3265537"/>
                            <a:gd name="csY11" fmla="*/ 920337 h 1484415"/>
                            <a:gd name="csX12" fmla="*/ 837210 w 3265537"/>
                            <a:gd name="csY12" fmla="*/ 914400 h 1484415"/>
                            <a:gd name="csX13" fmla="*/ 2381002 w 3265537"/>
                            <a:gd name="csY13" fmla="*/ 605641 h 1484415"/>
                            <a:gd name="csX14" fmla="*/ 2600696 w 3265537"/>
                            <a:gd name="csY14" fmla="*/ 492826 h 1484415"/>
                            <a:gd name="csX15" fmla="*/ 2660073 w 3265537"/>
                            <a:gd name="csY15" fmla="*/ 338447 h 1484415"/>
                            <a:gd name="csX16" fmla="*/ 2660073 w 3265537"/>
                            <a:gd name="csY16" fmla="*/ 219693 h 1484415"/>
                            <a:gd name="csX17" fmla="*/ 2642260 w 3265537"/>
                            <a:gd name="csY17" fmla="*/ 41563 h 1484415"/>
                            <a:gd name="csX18" fmla="*/ 2968831 w 3265537"/>
                            <a:gd name="csY18" fmla="*/ 0 h 1484415"/>
                            <a:gd name="csX0" fmla="*/ 2968831 w 3265537"/>
                            <a:gd name="csY0" fmla="*/ 0 h 1484415"/>
                            <a:gd name="csX1" fmla="*/ 3018903 w 3265537"/>
                            <a:gd name="csY1" fmla="*/ 196827 h 1484415"/>
                            <a:gd name="csX2" fmla="*/ 3222188 w 3265537"/>
                            <a:gd name="csY2" fmla="*/ 405278 h 1484415"/>
                            <a:gd name="csX3" fmla="*/ 3265532 w 3265537"/>
                            <a:gd name="csY3" fmla="*/ 752695 h 1484415"/>
                            <a:gd name="csX4" fmla="*/ 3161498 w 3265537"/>
                            <a:gd name="csY4" fmla="*/ 996391 h 1484415"/>
                            <a:gd name="csX5" fmla="*/ 2838496 w 3265537"/>
                            <a:gd name="csY5" fmla="*/ 1055406 h 1484415"/>
                            <a:gd name="csX6" fmla="*/ 2552718 w 3265537"/>
                            <a:gd name="csY6" fmla="*/ 838154 h 1484415"/>
                            <a:gd name="csX7" fmla="*/ 1906845 w 3265537"/>
                            <a:gd name="csY7" fmla="*/ 945360 h 1484415"/>
                            <a:gd name="csX8" fmla="*/ 1616026 w 3265537"/>
                            <a:gd name="csY8" fmla="*/ 1151906 h 1484415"/>
                            <a:gd name="csX9" fmla="*/ 71252 w 3265537"/>
                            <a:gd name="csY9" fmla="*/ 1484415 h 1484415"/>
                            <a:gd name="csX10" fmla="*/ 0 w 3265537"/>
                            <a:gd name="csY10" fmla="*/ 979714 h 1484415"/>
                            <a:gd name="csX11" fmla="*/ 427512 w 3265537"/>
                            <a:gd name="csY11" fmla="*/ 920337 h 1484415"/>
                            <a:gd name="csX12" fmla="*/ 837210 w 3265537"/>
                            <a:gd name="csY12" fmla="*/ 914400 h 1484415"/>
                            <a:gd name="csX13" fmla="*/ 2381002 w 3265537"/>
                            <a:gd name="csY13" fmla="*/ 605641 h 1484415"/>
                            <a:gd name="csX14" fmla="*/ 2600696 w 3265537"/>
                            <a:gd name="csY14" fmla="*/ 492826 h 1484415"/>
                            <a:gd name="csX15" fmla="*/ 2660073 w 3265537"/>
                            <a:gd name="csY15" fmla="*/ 338447 h 1484415"/>
                            <a:gd name="csX16" fmla="*/ 2660073 w 3265537"/>
                            <a:gd name="csY16" fmla="*/ 219693 h 1484415"/>
                            <a:gd name="csX17" fmla="*/ 2642260 w 3265537"/>
                            <a:gd name="csY17" fmla="*/ 41563 h 1484415"/>
                            <a:gd name="csX18" fmla="*/ 2968831 w 3265537"/>
                            <a:gd name="csY18" fmla="*/ 0 h 1484415"/>
                            <a:gd name="csX0" fmla="*/ 2968831 w 3265534"/>
                            <a:gd name="csY0" fmla="*/ 0 h 1484415"/>
                            <a:gd name="csX1" fmla="*/ 3018903 w 3265534"/>
                            <a:gd name="csY1" fmla="*/ 196827 h 1484415"/>
                            <a:gd name="csX2" fmla="*/ 3222188 w 3265534"/>
                            <a:gd name="csY2" fmla="*/ 405278 h 1484415"/>
                            <a:gd name="csX3" fmla="*/ 3265532 w 3265534"/>
                            <a:gd name="csY3" fmla="*/ 752695 h 1484415"/>
                            <a:gd name="csX4" fmla="*/ 3066238 w 3265534"/>
                            <a:gd name="csY4" fmla="*/ 958280 h 1484415"/>
                            <a:gd name="csX5" fmla="*/ 2838496 w 3265534"/>
                            <a:gd name="csY5" fmla="*/ 1055406 h 1484415"/>
                            <a:gd name="csX6" fmla="*/ 2552718 w 3265534"/>
                            <a:gd name="csY6" fmla="*/ 838154 h 1484415"/>
                            <a:gd name="csX7" fmla="*/ 1906845 w 3265534"/>
                            <a:gd name="csY7" fmla="*/ 945360 h 1484415"/>
                            <a:gd name="csX8" fmla="*/ 1616026 w 3265534"/>
                            <a:gd name="csY8" fmla="*/ 1151906 h 1484415"/>
                            <a:gd name="csX9" fmla="*/ 71252 w 3265534"/>
                            <a:gd name="csY9" fmla="*/ 1484415 h 1484415"/>
                            <a:gd name="csX10" fmla="*/ 0 w 3265534"/>
                            <a:gd name="csY10" fmla="*/ 979714 h 1484415"/>
                            <a:gd name="csX11" fmla="*/ 427512 w 3265534"/>
                            <a:gd name="csY11" fmla="*/ 920337 h 1484415"/>
                            <a:gd name="csX12" fmla="*/ 837210 w 3265534"/>
                            <a:gd name="csY12" fmla="*/ 914400 h 1484415"/>
                            <a:gd name="csX13" fmla="*/ 2381002 w 3265534"/>
                            <a:gd name="csY13" fmla="*/ 605641 h 1484415"/>
                            <a:gd name="csX14" fmla="*/ 2600696 w 3265534"/>
                            <a:gd name="csY14" fmla="*/ 492826 h 1484415"/>
                            <a:gd name="csX15" fmla="*/ 2660073 w 3265534"/>
                            <a:gd name="csY15" fmla="*/ 338447 h 1484415"/>
                            <a:gd name="csX16" fmla="*/ 2660073 w 3265534"/>
                            <a:gd name="csY16" fmla="*/ 219693 h 1484415"/>
                            <a:gd name="csX17" fmla="*/ 2642260 w 3265534"/>
                            <a:gd name="csY17" fmla="*/ 41563 h 1484415"/>
                            <a:gd name="csX18" fmla="*/ 2968831 w 3265534"/>
                            <a:gd name="csY18" fmla="*/ 0 h 1484415"/>
                            <a:gd name="csX0" fmla="*/ 2968831 w 3265534"/>
                            <a:gd name="csY0" fmla="*/ 0 h 1484415"/>
                            <a:gd name="csX1" fmla="*/ 3018903 w 3265534"/>
                            <a:gd name="csY1" fmla="*/ 196827 h 1484415"/>
                            <a:gd name="csX2" fmla="*/ 3222188 w 3265534"/>
                            <a:gd name="csY2" fmla="*/ 405278 h 1484415"/>
                            <a:gd name="csX3" fmla="*/ 3265532 w 3265534"/>
                            <a:gd name="csY3" fmla="*/ 752695 h 1484415"/>
                            <a:gd name="csX4" fmla="*/ 3066238 w 3265534"/>
                            <a:gd name="csY4" fmla="*/ 958280 h 1484415"/>
                            <a:gd name="csX5" fmla="*/ 2857549 w 3265534"/>
                            <a:gd name="csY5" fmla="*/ 1026823 h 1484415"/>
                            <a:gd name="csX6" fmla="*/ 2552718 w 3265534"/>
                            <a:gd name="csY6" fmla="*/ 838154 h 1484415"/>
                            <a:gd name="csX7" fmla="*/ 1906845 w 3265534"/>
                            <a:gd name="csY7" fmla="*/ 945360 h 1484415"/>
                            <a:gd name="csX8" fmla="*/ 1616026 w 3265534"/>
                            <a:gd name="csY8" fmla="*/ 1151906 h 1484415"/>
                            <a:gd name="csX9" fmla="*/ 71252 w 3265534"/>
                            <a:gd name="csY9" fmla="*/ 1484415 h 1484415"/>
                            <a:gd name="csX10" fmla="*/ 0 w 3265534"/>
                            <a:gd name="csY10" fmla="*/ 979714 h 1484415"/>
                            <a:gd name="csX11" fmla="*/ 427512 w 3265534"/>
                            <a:gd name="csY11" fmla="*/ 920337 h 1484415"/>
                            <a:gd name="csX12" fmla="*/ 837210 w 3265534"/>
                            <a:gd name="csY12" fmla="*/ 914400 h 1484415"/>
                            <a:gd name="csX13" fmla="*/ 2381002 w 3265534"/>
                            <a:gd name="csY13" fmla="*/ 605641 h 1484415"/>
                            <a:gd name="csX14" fmla="*/ 2600696 w 3265534"/>
                            <a:gd name="csY14" fmla="*/ 492826 h 1484415"/>
                            <a:gd name="csX15" fmla="*/ 2660073 w 3265534"/>
                            <a:gd name="csY15" fmla="*/ 338447 h 1484415"/>
                            <a:gd name="csX16" fmla="*/ 2660073 w 3265534"/>
                            <a:gd name="csY16" fmla="*/ 219693 h 1484415"/>
                            <a:gd name="csX17" fmla="*/ 2642260 w 3265534"/>
                            <a:gd name="csY17" fmla="*/ 41563 h 1484415"/>
                            <a:gd name="csX18" fmla="*/ 2968831 w 3265534"/>
                            <a:gd name="csY18" fmla="*/ 0 h 1484415"/>
                            <a:gd name="csX0" fmla="*/ 2968831 w 3222188"/>
                            <a:gd name="csY0" fmla="*/ 0 h 1484415"/>
                            <a:gd name="csX1" fmla="*/ 3018903 w 3222188"/>
                            <a:gd name="csY1" fmla="*/ 196827 h 1484415"/>
                            <a:gd name="csX2" fmla="*/ 3222188 w 3222188"/>
                            <a:gd name="csY2" fmla="*/ 405278 h 1484415"/>
                            <a:gd name="csX3" fmla="*/ 3208376 w 3222188"/>
                            <a:gd name="csY3" fmla="*/ 743167 h 1484415"/>
                            <a:gd name="csX4" fmla="*/ 3066238 w 3222188"/>
                            <a:gd name="csY4" fmla="*/ 958280 h 1484415"/>
                            <a:gd name="csX5" fmla="*/ 2857549 w 3222188"/>
                            <a:gd name="csY5" fmla="*/ 1026823 h 1484415"/>
                            <a:gd name="csX6" fmla="*/ 2552718 w 3222188"/>
                            <a:gd name="csY6" fmla="*/ 838154 h 1484415"/>
                            <a:gd name="csX7" fmla="*/ 1906845 w 3222188"/>
                            <a:gd name="csY7" fmla="*/ 945360 h 1484415"/>
                            <a:gd name="csX8" fmla="*/ 1616026 w 3222188"/>
                            <a:gd name="csY8" fmla="*/ 1151906 h 1484415"/>
                            <a:gd name="csX9" fmla="*/ 71252 w 3222188"/>
                            <a:gd name="csY9" fmla="*/ 1484415 h 1484415"/>
                            <a:gd name="csX10" fmla="*/ 0 w 3222188"/>
                            <a:gd name="csY10" fmla="*/ 979714 h 1484415"/>
                            <a:gd name="csX11" fmla="*/ 427512 w 3222188"/>
                            <a:gd name="csY11" fmla="*/ 920337 h 1484415"/>
                            <a:gd name="csX12" fmla="*/ 837210 w 3222188"/>
                            <a:gd name="csY12" fmla="*/ 914400 h 1484415"/>
                            <a:gd name="csX13" fmla="*/ 2381002 w 3222188"/>
                            <a:gd name="csY13" fmla="*/ 605641 h 1484415"/>
                            <a:gd name="csX14" fmla="*/ 2600696 w 3222188"/>
                            <a:gd name="csY14" fmla="*/ 492826 h 1484415"/>
                            <a:gd name="csX15" fmla="*/ 2660073 w 3222188"/>
                            <a:gd name="csY15" fmla="*/ 338447 h 1484415"/>
                            <a:gd name="csX16" fmla="*/ 2660073 w 3222188"/>
                            <a:gd name="csY16" fmla="*/ 219693 h 1484415"/>
                            <a:gd name="csX17" fmla="*/ 2642260 w 3222188"/>
                            <a:gd name="csY17" fmla="*/ 41563 h 1484415"/>
                            <a:gd name="csX18" fmla="*/ 2968831 w 3222188"/>
                            <a:gd name="csY18" fmla="*/ 0 h 1484415"/>
                            <a:gd name="csX0" fmla="*/ 2968831 w 3222188"/>
                            <a:gd name="csY0" fmla="*/ 0 h 1484415"/>
                            <a:gd name="csX1" fmla="*/ 3018903 w 3222188"/>
                            <a:gd name="csY1" fmla="*/ 196827 h 1484415"/>
                            <a:gd name="csX2" fmla="*/ 3222188 w 3222188"/>
                            <a:gd name="csY2" fmla="*/ 405278 h 1484415"/>
                            <a:gd name="csX3" fmla="*/ 3208376 w 3222188"/>
                            <a:gd name="csY3" fmla="*/ 743167 h 1484415"/>
                            <a:gd name="csX4" fmla="*/ 3066238 w 3222188"/>
                            <a:gd name="csY4" fmla="*/ 958280 h 1484415"/>
                            <a:gd name="csX5" fmla="*/ 2857549 w 3222188"/>
                            <a:gd name="csY5" fmla="*/ 1026823 h 1484415"/>
                            <a:gd name="csX6" fmla="*/ 2552718 w 3222188"/>
                            <a:gd name="csY6" fmla="*/ 838154 h 1484415"/>
                            <a:gd name="csX7" fmla="*/ 1906845 w 3222188"/>
                            <a:gd name="csY7" fmla="*/ 945360 h 1484415"/>
                            <a:gd name="csX8" fmla="*/ 1616026 w 3222188"/>
                            <a:gd name="csY8" fmla="*/ 1151906 h 1484415"/>
                            <a:gd name="csX9" fmla="*/ 71252 w 3222188"/>
                            <a:gd name="csY9" fmla="*/ 1484415 h 1484415"/>
                            <a:gd name="csX10" fmla="*/ 0 w 3222188"/>
                            <a:gd name="csY10" fmla="*/ 979714 h 1484415"/>
                            <a:gd name="csX11" fmla="*/ 427512 w 3222188"/>
                            <a:gd name="csY11" fmla="*/ 920337 h 1484415"/>
                            <a:gd name="csX12" fmla="*/ 837210 w 3222188"/>
                            <a:gd name="csY12" fmla="*/ 914400 h 1484415"/>
                            <a:gd name="csX13" fmla="*/ 2381002 w 3222188"/>
                            <a:gd name="csY13" fmla="*/ 605641 h 1484415"/>
                            <a:gd name="csX14" fmla="*/ 2600696 w 3222188"/>
                            <a:gd name="csY14" fmla="*/ 492826 h 1484415"/>
                            <a:gd name="csX15" fmla="*/ 2660073 w 3222188"/>
                            <a:gd name="csY15" fmla="*/ 338447 h 1484415"/>
                            <a:gd name="csX16" fmla="*/ 2660073 w 3222188"/>
                            <a:gd name="csY16" fmla="*/ 219693 h 1484415"/>
                            <a:gd name="csX17" fmla="*/ 2642260 w 3222188"/>
                            <a:gd name="csY17" fmla="*/ 41563 h 1484415"/>
                            <a:gd name="csX18" fmla="*/ 2968831 w 3222188"/>
                            <a:gd name="csY18" fmla="*/ 0 h 1484415"/>
                            <a:gd name="csX0" fmla="*/ 2968831 w 3208376"/>
                            <a:gd name="csY0" fmla="*/ 0 h 1484415"/>
                            <a:gd name="csX1" fmla="*/ 3018903 w 3208376"/>
                            <a:gd name="csY1" fmla="*/ 196827 h 1484415"/>
                            <a:gd name="csX2" fmla="*/ 3174560 w 3208376"/>
                            <a:gd name="csY2" fmla="*/ 471972 h 1484415"/>
                            <a:gd name="csX3" fmla="*/ 3208376 w 3208376"/>
                            <a:gd name="csY3" fmla="*/ 743167 h 1484415"/>
                            <a:gd name="csX4" fmla="*/ 3066238 w 3208376"/>
                            <a:gd name="csY4" fmla="*/ 958280 h 1484415"/>
                            <a:gd name="csX5" fmla="*/ 2857549 w 3208376"/>
                            <a:gd name="csY5" fmla="*/ 1026823 h 1484415"/>
                            <a:gd name="csX6" fmla="*/ 2552718 w 3208376"/>
                            <a:gd name="csY6" fmla="*/ 838154 h 1484415"/>
                            <a:gd name="csX7" fmla="*/ 1906845 w 3208376"/>
                            <a:gd name="csY7" fmla="*/ 945360 h 1484415"/>
                            <a:gd name="csX8" fmla="*/ 1616026 w 3208376"/>
                            <a:gd name="csY8" fmla="*/ 1151906 h 1484415"/>
                            <a:gd name="csX9" fmla="*/ 71252 w 3208376"/>
                            <a:gd name="csY9" fmla="*/ 1484415 h 1484415"/>
                            <a:gd name="csX10" fmla="*/ 0 w 3208376"/>
                            <a:gd name="csY10" fmla="*/ 979714 h 1484415"/>
                            <a:gd name="csX11" fmla="*/ 427512 w 3208376"/>
                            <a:gd name="csY11" fmla="*/ 920337 h 1484415"/>
                            <a:gd name="csX12" fmla="*/ 837210 w 3208376"/>
                            <a:gd name="csY12" fmla="*/ 914400 h 1484415"/>
                            <a:gd name="csX13" fmla="*/ 2381002 w 3208376"/>
                            <a:gd name="csY13" fmla="*/ 605641 h 1484415"/>
                            <a:gd name="csX14" fmla="*/ 2600696 w 3208376"/>
                            <a:gd name="csY14" fmla="*/ 492826 h 1484415"/>
                            <a:gd name="csX15" fmla="*/ 2660073 w 3208376"/>
                            <a:gd name="csY15" fmla="*/ 338447 h 1484415"/>
                            <a:gd name="csX16" fmla="*/ 2660073 w 3208376"/>
                            <a:gd name="csY16" fmla="*/ 219693 h 1484415"/>
                            <a:gd name="csX17" fmla="*/ 2642260 w 3208376"/>
                            <a:gd name="csY17" fmla="*/ 41563 h 1484415"/>
                            <a:gd name="csX18" fmla="*/ 2968831 w 3208376"/>
                            <a:gd name="csY18" fmla="*/ 0 h 1484415"/>
                            <a:gd name="csX0" fmla="*/ 2968831 w 3208376"/>
                            <a:gd name="csY0" fmla="*/ 0 h 1484415"/>
                            <a:gd name="csX1" fmla="*/ 2990325 w 3208376"/>
                            <a:gd name="csY1" fmla="*/ 253993 h 1484415"/>
                            <a:gd name="csX2" fmla="*/ 3174560 w 3208376"/>
                            <a:gd name="csY2" fmla="*/ 471972 h 1484415"/>
                            <a:gd name="csX3" fmla="*/ 3208376 w 3208376"/>
                            <a:gd name="csY3" fmla="*/ 743167 h 1484415"/>
                            <a:gd name="csX4" fmla="*/ 3066238 w 3208376"/>
                            <a:gd name="csY4" fmla="*/ 958280 h 1484415"/>
                            <a:gd name="csX5" fmla="*/ 2857549 w 3208376"/>
                            <a:gd name="csY5" fmla="*/ 1026823 h 1484415"/>
                            <a:gd name="csX6" fmla="*/ 2552718 w 3208376"/>
                            <a:gd name="csY6" fmla="*/ 838154 h 1484415"/>
                            <a:gd name="csX7" fmla="*/ 1906845 w 3208376"/>
                            <a:gd name="csY7" fmla="*/ 945360 h 1484415"/>
                            <a:gd name="csX8" fmla="*/ 1616026 w 3208376"/>
                            <a:gd name="csY8" fmla="*/ 1151906 h 1484415"/>
                            <a:gd name="csX9" fmla="*/ 71252 w 3208376"/>
                            <a:gd name="csY9" fmla="*/ 1484415 h 1484415"/>
                            <a:gd name="csX10" fmla="*/ 0 w 3208376"/>
                            <a:gd name="csY10" fmla="*/ 979714 h 1484415"/>
                            <a:gd name="csX11" fmla="*/ 427512 w 3208376"/>
                            <a:gd name="csY11" fmla="*/ 920337 h 1484415"/>
                            <a:gd name="csX12" fmla="*/ 837210 w 3208376"/>
                            <a:gd name="csY12" fmla="*/ 914400 h 1484415"/>
                            <a:gd name="csX13" fmla="*/ 2381002 w 3208376"/>
                            <a:gd name="csY13" fmla="*/ 605641 h 1484415"/>
                            <a:gd name="csX14" fmla="*/ 2600696 w 3208376"/>
                            <a:gd name="csY14" fmla="*/ 492826 h 1484415"/>
                            <a:gd name="csX15" fmla="*/ 2660073 w 3208376"/>
                            <a:gd name="csY15" fmla="*/ 338447 h 1484415"/>
                            <a:gd name="csX16" fmla="*/ 2660073 w 3208376"/>
                            <a:gd name="csY16" fmla="*/ 219693 h 1484415"/>
                            <a:gd name="csX17" fmla="*/ 2642260 w 3208376"/>
                            <a:gd name="csY17" fmla="*/ 41563 h 1484415"/>
                            <a:gd name="csX18" fmla="*/ 2968831 w 3208376"/>
                            <a:gd name="csY18" fmla="*/ 0 h 1484415"/>
                            <a:gd name="csX0" fmla="*/ 2968831 w 3208376"/>
                            <a:gd name="csY0" fmla="*/ 0 h 1484415"/>
                            <a:gd name="csX1" fmla="*/ 2990325 w 3208376"/>
                            <a:gd name="csY1" fmla="*/ 253993 h 1484415"/>
                            <a:gd name="csX2" fmla="*/ 3174560 w 3208376"/>
                            <a:gd name="csY2" fmla="*/ 510082 h 1484415"/>
                            <a:gd name="csX3" fmla="*/ 3208376 w 3208376"/>
                            <a:gd name="csY3" fmla="*/ 743167 h 1484415"/>
                            <a:gd name="csX4" fmla="*/ 3066238 w 3208376"/>
                            <a:gd name="csY4" fmla="*/ 958280 h 1484415"/>
                            <a:gd name="csX5" fmla="*/ 2857549 w 3208376"/>
                            <a:gd name="csY5" fmla="*/ 1026823 h 1484415"/>
                            <a:gd name="csX6" fmla="*/ 2552718 w 3208376"/>
                            <a:gd name="csY6" fmla="*/ 838154 h 1484415"/>
                            <a:gd name="csX7" fmla="*/ 1906845 w 3208376"/>
                            <a:gd name="csY7" fmla="*/ 945360 h 1484415"/>
                            <a:gd name="csX8" fmla="*/ 1616026 w 3208376"/>
                            <a:gd name="csY8" fmla="*/ 1151906 h 1484415"/>
                            <a:gd name="csX9" fmla="*/ 71252 w 3208376"/>
                            <a:gd name="csY9" fmla="*/ 1484415 h 1484415"/>
                            <a:gd name="csX10" fmla="*/ 0 w 3208376"/>
                            <a:gd name="csY10" fmla="*/ 979714 h 1484415"/>
                            <a:gd name="csX11" fmla="*/ 427512 w 3208376"/>
                            <a:gd name="csY11" fmla="*/ 920337 h 1484415"/>
                            <a:gd name="csX12" fmla="*/ 837210 w 3208376"/>
                            <a:gd name="csY12" fmla="*/ 914400 h 1484415"/>
                            <a:gd name="csX13" fmla="*/ 2381002 w 3208376"/>
                            <a:gd name="csY13" fmla="*/ 605641 h 1484415"/>
                            <a:gd name="csX14" fmla="*/ 2600696 w 3208376"/>
                            <a:gd name="csY14" fmla="*/ 492826 h 1484415"/>
                            <a:gd name="csX15" fmla="*/ 2660073 w 3208376"/>
                            <a:gd name="csY15" fmla="*/ 338447 h 1484415"/>
                            <a:gd name="csX16" fmla="*/ 2660073 w 3208376"/>
                            <a:gd name="csY16" fmla="*/ 219693 h 1484415"/>
                            <a:gd name="csX17" fmla="*/ 2642260 w 3208376"/>
                            <a:gd name="csY17" fmla="*/ 41563 h 1484415"/>
                            <a:gd name="csX18" fmla="*/ 2968831 w 3208376"/>
                            <a:gd name="csY18" fmla="*/ 0 h 1484415"/>
                            <a:gd name="csX0" fmla="*/ 2949779 w 3208376"/>
                            <a:gd name="csY0" fmla="*/ 0 h 1484415"/>
                            <a:gd name="csX1" fmla="*/ 2990325 w 3208376"/>
                            <a:gd name="csY1" fmla="*/ 253993 h 1484415"/>
                            <a:gd name="csX2" fmla="*/ 3174560 w 3208376"/>
                            <a:gd name="csY2" fmla="*/ 510082 h 1484415"/>
                            <a:gd name="csX3" fmla="*/ 3208376 w 3208376"/>
                            <a:gd name="csY3" fmla="*/ 743167 h 1484415"/>
                            <a:gd name="csX4" fmla="*/ 3066238 w 3208376"/>
                            <a:gd name="csY4" fmla="*/ 958280 h 1484415"/>
                            <a:gd name="csX5" fmla="*/ 2857549 w 3208376"/>
                            <a:gd name="csY5" fmla="*/ 1026823 h 1484415"/>
                            <a:gd name="csX6" fmla="*/ 2552718 w 3208376"/>
                            <a:gd name="csY6" fmla="*/ 838154 h 1484415"/>
                            <a:gd name="csX7" fmla="*/ 1906845 w 3208376"/>
                            <a:gd name="csY7" fmla="*/ 945360 h 1484415"/>
                            <a:gd name="csX8" fmla="*/ 1616026 w 3208376"/>
                            <a:gd name="csY8" fmla="*/ 1151906 h 1484415"/>
                            <a:gd name="csX9" fmla="*/ 71252 w 3208376"/>
                            <a:gd name="csY9" fmla="*/ 1484415 h 1484415"/>
                            <a:gd name="csX10" fmla="*/ 0 w 3208376"/>
                            <a:gd name="csY10" fmla="*/ 979714 h 1484415"/>
                            <a:gd name="csX11" fmla="*/ 427512 w 3208376"/>
                            <a:gd name="csY11" fmla="*/ 920337 h 1484415"/>
                            <a:gd name="csX12" fmla="*/ 837210 w 3208376"/>
                            <a:gd name="csY12" fmla="*/ 914400 h 1484415"/>
                            <a:gd name="csX13" fmla="*/ 2381002 w 3208376"/>
                            <a:gd name="csY13" fmla="*/ 605641 h 1484415"/>
                            <a:gd name="csX14" fmla="*/ 2600696 w 3208376"/>
                            <a:gd name="csY14" fmla="*/ 492826 h 1484415"/>
                            <a:gd name="csX15" fmla="*/ 2660073 w 3208376"/>
                            <a:gd name="csY15" fmla="*/ 338447 h 1484415"/>
                            <a:gd name="csX16" fmla="*/ 2660073 w 3208376"/>
                            <a:gd name="csY16" fmla="*/ 219693 h 1484415"/>
                            <a:gd name="csX17" fmla="*/ 2642260 w 3208376"/>
                            <a:gd name="csY17" fmla="*/ 41563 h 1484415"/>
                            <a:gd name="csX18" fmla="*/ 2949779 w 3208376"/>
                            <a:gd name="csY18" fmla="*/ 0 h 1484415"/>
                            <a:gd name="csX0" fmla="*/ 2949779 w 3208376"/>
                            <a:gd name="csY0" fmla="*/ 0 h 1484415"/>
                            <a:gd name="csX1" fmla="*/ 2990325 w 3208376"/>
                            <a:gd name="csY1" fmla="*/ 253993 h 1484415"/>
                            <a:gd name="csX2" fmla="*/ 3174560 w 3208376"/>
                            <a:gd name="csY2" fmla="*/ 510082 h 1484415"/>
                            <a:gd name="csX3" fmla="*/ 3208376 w 3208376"/>
                            <a:gd name="csY3" fmla="*/ 743167 h 1484415"/>
                            <a:gd name="csX4" fmla="*/ 3066238 w 3208376"/>
                            <a:gd name="csY4" fmla="*/ 977336 h 1484415"/>
                            <a:gd name="csX5" fmla="*/ 2857549 w 3208376"/>
                            <a:gd name="csY5" fmla="*/ 1026823 h 1484415"/>
                            <a:gd name="csX6" fmla="*/ 2552718 w 3208376"/>
                            <a:gd name="csY6" fmla="*/ 838154 h 1484415"/>
                            <a:gd name="csX7" fmla="*/ 1906845 w 3208376"/>
                            <a:gd name="csY7" fmla="*/ 945360 h 1484415"/>
                            <a:gd name="csX8" fmla="*/ 1616026 w 3208376"/>
                            <a:gd name="csY8" fmla="*/ 1151906 h 1484415"/>
                            <a:gd name="csX9" fmla="*/ 71252 w 3208376"/>
                            <a:gd name="csY9" fmla="*/ 1484415 h 1484415"/>
                            <a:gd name="csX10" fmla="*/ 0 w 3208376"/>
                            <a:gd name="csY10" fmla="*/ 979714 h 1484415"/>
                            <a:gd name="csX11" fmla="*/ 427512 w 3208376"/>
                            <a:gd name="csY11" fmla="*/ 920337 h 1484415"/>
                            <a:gd name="csX12" fmla="*/ 837210 w 3208376"/>
                            <a:gd name="csY12" fmla="*/ 914400 h 1484415"/>
                            <a:gd name="csX13" fmla="*/ 2381002 w 3208376"/>
                            <a:gd name="csY13" fmla="*/ 605641 h 1484415"/>
                            <a:gd name="csX14" fmla="*/ 2600696 w 3208376"/>
                            <a:gd name="csY14" fmla="*/ 492826 h 1484415"/>
                            <a:gd name="csX15" fmla="*/ 2660073 w 3208376"/>
                            <a:gd name="csY15" fmla="*/ 338447 h 1484415"/>
                            <a:gd name="csX16" fmla="*/ 2660073 w 3208376"/>
                            <a:gd name="csY16" fmla="*/ 219693 h 1484415"/>
                            <a:gd name="csX17" fmla="*/ 2642260 w 3208376"/>
                            <a:gd name="csY17" fmla="*/ 41563 h 1484415"/>
                            <a:gd name="csX18" fmla="*/ 2949779 w 3208376"/>
                            <a:gd name="csY18" fmla="*/ 0 h 1484415"/>
                            <a:gd name="csX0" fmla="*/ 2949779 w 3208376"/>
                            <a:gd name="csY0" fmla="*/ 0 h 1484415"/>
                            <a:gd name="csX1" fmla="*/ 2990325 w 3208376"/>
                            <a:gd name="csY1" fmla="*/ 253993 h 1484415"/>
                            <a:gd name="csX2" fmla="*/ 3174560 w 3208376"/>
                            <a:gd name="csY2" fmla="*/ 510082 h 1484415"/>
                            <a:gd name="csX3" fmla="*/ 3208376 w 3208376"/>
                            <a:gd name="csY3" fmla="*/ 743167 h 1484415"/>
                            <a:gd name="csX4" fmla="*/ 3066238 w 3208376"/>
                            <a:gd name="csY4" fmla="*/ 977336 h 1484415"/>
                            <a:gd name="csX5" fmla="*/ 2857549 w 3208376"/>
                            <a:gd name="csY5" fmla="*/ 1026823 h 1484415"/>
                            <a:gd name="csX6" fmla="*/ 2552718 w 3208376"/>
                            <a:gd name="csY6" fmla="*/ 838154 h 1484415"/>
                            <a:gd name="csX7" fmla="*/ 1906845 w 3208376"/>
                            <a:gd name="csY7" fmla="*/ 945360 h 1484415"/>
                            <a:gd name="csX8" fmla="*/ 1616026 w 3208376"/>
                            <a:gd name="csY8" fmla="*/ 1151906 h 1484415"/>
                            <a:gd name="csX9" fmla="*/ 71252 w 3208376"/>
                            <a:gd name="csY9" fmla="*/ 1484415 h 1484415"/>
                            <a:gd name="csX10" fmla="*/ 0 w 3208376"/>
                            <a:gd name="csY10" fmla="*/ 979714 h 1484415"/>
                            <a:gd name="csX11" fmla="*/ 427512 w 3208376"/>
                            <a:gd name="csY11" fmla="*/ 920337 h 1484415"/>
                            <a:gd name="csX12" fmla="*/ 837210 w 3208376"/>
                            <a:gd name="csY12" fmla="*/ 914400 h 1484415"/>
                            <a:gd name="csX13" fmla="*/ 2381002 w 3208376"/>
                            <a:gd name="csY13" fmla="*/ 605641 h 1484415"/>
                            <a:gd name="csX14" fmla="*/ 2600696 w 3208376"/>
                            <a:gd name="csY14" fmla="*/ 492826 h 1484415"/>
                            <a:gd name="csX15" fmla="*/ 2660073 w 3208376"/>
                            <a:gd name="csY15" fmla="*/ 338447 h 1484415"/>
                            <a:gd name="csX16" fmla="*/ 2660073 w 3208376"/>
                            <a:gd name="csY16" fmla="*/ 219693 h 1484415"/>
                            <a:gd name="csX17" fmla="*/ 2642260 w 3208376"/>
                            <a:gd name="csY17" fmla="*/ 41563 h 1484415"/>
                            <a:gd name="csX18" fmla="*/ 2949779 w 3208376"/>
                            <a:gd name="csY18" fmla="*/ 0 h 1484415"/>
                            <a:gd name="csX0" fmla="*/ 2949779 w 3208376"/>
                            <a:gd name="csY0" fmla="*/ 0 h 1484415"/>
                            <a:gd name="csX1" fmla="*/ 2990325 w 3208376"/>
                            <a:gd name="csY1" fmla="*/ 253993 h 1484415"/>
                            <a:gd name="csX2" fmla="*/ 3174560 w 3208376"/>
                            <a:gd name="csY2" fmla="*/ 510082 h 1484415"/>
                            <a:gd name="csX3" fmla="*/ 3208376 w 3208376"/>
                            <a:gd name="csY3" fmla="*/ 743167 h 1484415"/>
                            <a:gd name="csX4" fmla="*/ 3066238 w 3208376"/>
                            <a:gd name="csY4" fmla="*/ 977336 h 1484415"/>
                            <a:gd name="csX5" fmla="*/ 2819445 w 3208376"/>
                            <a:gd name="csY5" fmla="*/ 1007768 h 1484415"/>
                            <a:gd name="csX6" fmla="*/ 2552718 w 3208376"/>
                            <a:gd name="csY6" fmla="*/ 838154 h 1484415"/>
                            <a:gd name="csX7" fmla="*/ 1906845 w 3208376"/>
                            <a:gd name="csY7" fmla="*/ 945360 h 1484415"/>
                            <a:gd name="csX8" fmla="*/ 1616026 w 3208376"/>
                            <a:gd name="csY8" fmla="*/ 1151906 h 1484415"/>
                            <a:gd name="csX9" fmla="*/ 71252 w 3208376"/>
                            <a:gd name="csY9" fmla="*/ 1484415 h 1484415"/>
                            <a:gd name="csX10" fmla="*/ 0 w 3208376"/>
                            <a:gd name="csY10" fmla="*/ 979714 h 1484415"/>
                            <a:gd name="csX11" fmla="*/ 427512 w 3208376"/>
                            <a:gd name="csY11" fmla="*/ 920337 h 1484415"/>
                            <a:gd name="csX12" fmla="*/ 837210 w 3208376"/>
                            <a:gd name="csY12" fmla="*/ 914400 h 1484415"/>
                            <a:gd name="csX13" fmla="*/ 2381002 w 3208376"/>
                            <a:gd name="csY13" fmla="*/ 605641 h 1484415"/>
                            <a:gd name="csX14" fmla="*/ 2600696 w 3208376"/>
                            <a:gd name="csY14" fmla="*/ 492826 h 1484415"/>
                            <a:gd name="csX15" fmla="*/ 2660073 w 3208376"/>
                            <a:gd name="csY15" fmla="*/ 338447 h 1484415"/>
                            <a:gd name="csX16" fmla="*/ 2660073 w 3208376"/>
                            <a:gd name="csY16" fmla="*/ 219693 h 1484415"/>
                            <a:gd name="csX17" fmla="*/ 2642260 w 3208376"/>
                            <a:gd name="csY17" fmla="*/ 41563 h 1484415"/>
                            <a:gd name="csX18" fmla="*/ 2949779 w 3208376"/>
                            <a:gd name="csY18" fmla="*/ 0 h 1484415"/>
                            <a:gd name="csX0" fmla="*/ 2949779 w 3208376"/>
                            <a:gd name="csY0" fmla="*/ 0 h 1484415"/>
                            <a:gd name="csX1" fmla="*/ 2990325 w 3208376"/>
                            <a:gd name="csY1" fmla="*/ 253993 h 1484415"/>
                            <a:gd name="csX2" fmla="*/ 3174560 w 3208376"/>
                            <a:gd name="csY2" fmla="*/ 510082 h 1484415"/>
                            <a:gd name="csX3" fmla="*/ 3208376 w 3208376"/>
                            <a:gd name="csY3" fmla="*/ 743167 h 1484415"/>
                            <a:gd name="csX4" fmla="*/ 3009082 w 3208376"/>
                            <a:gd name="csY4" fmla="*/ 996392 h 1484415"/>
                            <a:gd name="csX5" fmla="*/ 2819445 w 3208376"/>
                            <a:gd name="csY5" fmla="*/ 1007768 h 1484415"/>
                            <a:gd name="csX6" fmla="*/ 2552718 w 3208376"/>
                            <a:gd name="csY6" fmla="*/ 838154 h 1484415"/>
                            <a:gd name="csX7" fmla="*/ 1906845 w 3208376"/>
                            <a:gd name="csY7" fmla="*/ 945360 h 1484415"/>
                            <a:gd name="csX8" fmla="*/ 1616026 w 3208376"/>
                            <a:gd name="csY8" fmla="*/ 1151906 h 1484415"/>
                            <a:gd name="csX9" fmla="*/ 71252 w 3208376"/>
                            <a:gd name="csY9" fmla="*/ 1484415 h 1484415"/>
                            <a:gd name="csX10" fmla="*/ 0 w 3208376"/>
                            <a:gd name="csY10" fmla="*/ 979714 h 1484415"/>
                            <a:gd name="csX11" fmla="*/ 427512 w 3208376"/>
                            <a:gd name="csY11" fmla="*/ 920337 h 1484415"/>
                            <a:gd name="csX12" fmla="*/ 837210 w 3208376"/>
                            <a:gd name="csY12" fmla="*/ 914400 h 1484415"/>
                            <a:gd name="csX13" fmla="*/ 2381002 w 3208376"/>
                            <a:gd name="csY13" fmla="*/ 605641 h 1484415"/>
                            <a:gd name="csX14" fmla="*/ 2600696 w 3208376"/>
                            <a:gd name="csY14" fmla="*/ 492826 h 1484415"/>
                            <a:gd name="csX15" fmla="*/ 2660073 w 3208376"/>
                            <a:gd name="csY15" fmla="*/ 338447 h 1484415"/>
                            <a:gd name="csX16" fmla="*/ 2660073 w 3208376"/>
                            <a:gd name="csY16" fmla="*/ 219693 h 1484415"/>
                            <a:gd name="csX17" fmla="*/ 2642260 w 3208376"/>
                            <a:gd name="csY17" fmla="*/ 41563 h 1484415"/>
                            <a:gd name="csX18" fmla="*/ 2949779 w 3208376"/>
                            <a:gd name="csY18" fmla="*/ 0 h 1484415"/>
                            <a:gd name="csX0" fmla="*/ 2949779 w 3208376"/>
                            <a:gd name="csY0" fmla="*/ 0 h 1484415"/>
                            <a:gd name="csX1" fmla="*/ 2990325 w 3208376"/>
                            <a:gd name="csY1" fmla="*/ 253993 h 1484415"/>
                            <a:gd name="csX2" fmla="*/ 3174560 w 3208376"/>
                            <a:gd name="csY2" fmla="*/ 510082 h 1484415"/>
                            <a:gd name="csX3" fmla="*/ 3208376 w 3208376"/>
                            <a:gd name="csY3" fmla="*/ 743167 h 1484415"/>
                            <a:gd name="csX4" fmla="*/ 3009082 w 3208376"/>
                            <a:gd name="csY4" fmla="*/ 996392 h 1484415"/>
                            <a:gd name="csX5" fmla="*/ 2819445 w 3208376"/>
                            <a:gd name="csY5" fmla="*/ 1007768 h 1484415"/>
                            <a:gd name="csX6" fmla="*/ 2714625 w 3208376"/>
                            <a:gd name="csY6" fmla="*/ 952500 h 1484415"/>
                            <a:gd name="csX7" fmla="*/ 2552718 w 3208376"/>
                            <a:gd name="csY7" fmla="*/ 838154 h 1484415"/>
                            <a:gd name="csX8" fmla="*/ 1906845 w 3208376"/>
                            <a:gd name="csY8" fmla="*/ 945360 h 1484415"/>
                            <a:gd name="csX9" fmla="*/ 1616026 w 3208376"/>
                            <a:gd name="csY9" fmla="*/ 1151906 h 1484415"/>
                            <a:gd name="csX10" fmla="*/ 71252 w 3208376"/>
                            <a:gd name="csY10" fmla="*/ 1484415 h 1484415"/>
                            <a:gd name="csX11" fmla="*/ 0 w 3208376"/>
                            <a:gd name="csY11" fmla="*/ 979714 h 1484415"/>
                            <a:gd name="csX12" fmla="*/ 427512 w 3208376"/>
                            <a:gd name="csY12" fmla="*/ 920337 h 1484415"/>
                            <a:gd name="csX13" fmla="*/ 837210 w 3208376"/>
                            <a:gd name="csY13" fmla="*/ 914400 h 1484415"/>
                            <a:gd name="csX14" fmla="*/ 2381002 w 3208376"/>
                            <a:gd name="csY14" fmla="*/ 605641 h 1484415"/>
                            <a:gd name="csX15" fmla="*/ 2600696 w 3208376"/>
                            <a:gd name="csY15" fmla="*/ 492826 h 1484415"/>
                            <a:gd name="csX16" fmla="*/ 2660073 w 3208376"/>
                            <a:gd name="csY16" fmla="*/ 338447 h 1484415"/>
                            <a:gd name="csX17" fmla="*/ 2660073 w 3208376"/>
                            <a:gd name="csY17" fmla="*/ 219693 h 1484415"/>
                            <a:gd name="csX18" fmla="*/ 2642260 w 3208376"/>
                            <a:gd name="csY18" fmla="*/ 41563 h 1484415"/>
                            <a:gd name="csX19" fmla="*/ 2949779 w 3208376"/>
                            <a:gd name="csY19" fmla="*/ 0 h 1484415"/>
                            <a:gd name="csX0" fmla="*/ 2949779 w 3208376"/>
                            <a:gd name="csY0" fmla="*/ 0 h 1484415"/>
                            <a:gd name="csX1" fmla="*/ 2990325 w 3208376"/>
                            <a:gd name="csY1" fmla="*/ 253993 h 1484415"/>
                            <a:gd name="csX2" fmla="*/ 3174560 w 3208376"/>
                            <a:gd name="csY2" fmla="*/ 510082 h 1484415"/>
                            <a:gd name="csX3" fmla="*/ 3208376 w 3208376"/>
                            <a:gd name="csY3" fmla="*/ 743167 h 1484415"/>
                            <a:gd name="csX4" fmla="*/ 3009082 w 3208376"/>
                            <a:gd name="csY4" fmla="*/ 996392 h 1484415"/>
                            <a:gd name="csX5" fmla="*/ 2819445 w 3208376"/>
                            <a:gd name="csY5" fmla="*/ 1007768 h 1484415"/>
                            <a:gd name="csX6" fmla="*/ 2733677 w 3208376"/>
                            <a:gd name="csY6" fmla="*/ 895334 h 1484415"/>
                            <a:gd name="csX7" fmla="*/ 2552718 w 3208376"/>
                            <a:gd name="csY7" fmla="*/ 838154 h 1484415"/>
                            <a:gd name="csX8" fmla="*/ 1906845 w 3208376"/>
                            <a:gd name="csY8" fmla="*/ 945360 h 1484415"/>
                            <a:gd name="csX9" fmla="*/ 1616026 w 3208376"/>
                            <a:gd name="csY9" fmla="*/ 1151906 h 1484415"/>
                            <a:gd name="csX10" fmla="*/ 71252 w 3208376"/>
                            <a:gd name="csY10" fmla="*/ 1484415 h 1484415"/>
                            <a:gd name="csX11" fmla="*/ 0 w 3208376"/>
                            <a:gd name="csY11" fmla="*/ 979714 h 1484415"/>
                            <a:gd name="csX12" fmla="*/ 427512 w 3208376"/>
                            <a:gd name="csY12" fmla="*/ 920337 h 1484415"/>
                            <a:gd name="csX13" fmla="*/ 837210 w 3208376"/>
                            <a:gd name="csY13" fmla="*/ 914400 h 1484415"/>
                            <a:gd name="csX14" fmla="*/ 2381002 w 3208376"/>
                            <a:gd name="csY14" fmla="*/ 605641 h 1484415"/>
                            <a:gd name="csX15" fmla="*/ 2600696 w 3208376"/>
                            <a:gd name="csY15" fmla="*/ 492826 h 1484415"/>
                            <a:gd name="csX16" fmla="*/ 2660073 w 3208376"/>
                            <a:gd name="csY16" fmla="*/ 338447 h 1484415"/>
                            <a:gd name="csX17" fmla="*/ 2660073 w 3208376"/>
                            <a:gd name="csY17" fmla="*/ 219693 h 1484415"/>
                            <a:gd name="csX18" fmla="*/ 2642260 w 3208376"/>
                            <a:gd name="csY18" fmla="*/ 41563 h 1484415"/>
                            <a:gd name="csX19" fmla="*/ 2949779 w 3208376"/>
                            <a:gd name="csY19" fmla="*/ 0 h 1484415"/>
                            <a:gd name="csX0" fmla="*/ 2949779 w 3208376"/>
                            <a:gd name="csY0" fmla="*/ 0 h 1484415"/>
                            <a:gd name="csX1" fmla="*/ 2990325 w 3208376"/>
                            <a:gd name="csY1" fmla="*/ 253993 h 1484415"/>
                            <a:gd name="csX2" fmla="*/ 3174560 w 3208376"/>
                            <a:gd name="csY2" fmla="*/ 510082 h 1484415"/>
                            <a:gd name="csX3" fmla="*/ 3208376 w 3208376"/>
                            <a:gd name="csY3" fmla="*/ 743167 h 1484415"/>
                            <a:gd name="csX4" fmla="*/ 3009082 w 3208376"/>
                            <a:gd name="csY4" fmla="*/ 996392 h 1484415"/>
                            <a:gd name="csX5" fmla="*/ 2895653 w 3208376"/>
                            <a:gd name="csY5" fmla="*/ 1093517 h 1484415"/>
                            <a:gd name="csX6" fmla="*/ 2733677 w 3208376"/>
                            <a:gd name="csY6" fmla="*/ 895334 h 1484415"/>
                            <a:gd name="csX7" fmla="*/ 2552718 w 3208376"/>
                            <a:gd name="csY7" fmla="*/ 838154 h 1484415"/>
                            <a:gd name="csX8" fmla="*/ 1906845 w 3208376"/>
                            <a:gd name="csY8" fmla="*/ 945360 h 1484415"/>
                            <a:gd name="csX9" fmla="*/ 1616026 w 3208376"/>
                            <a:gd name="csY9" fmla="*/ 1151906 h 1484415"/>
                            <a:gd name="csX10" fmla="*/ 71252 w 3208376"/>
                            <a:gd name="csY10" fmla="*/ 1484415 h 1484415"/>
                            <a:gd name="csX11" fmla="*/ 0 w 3208376"/>
                            <a:gd name="csY11" fmla="*/ 979714 h 1484415"/>
                            <a:gd name="csX12" fmla="*/ 427512 w 3208376"/>
                            <a:gd name="csY12" fmla="*/ 920337 h 1484415"/>
                            <a:gd name="csX13" fmla="*/ 837210 w 3208376"/>
                            <a:gd name="csY13" fmla="*/ 914400 h 1484415"/>
                            <a:gd name="csX14" fmla="*/ 2381002 w 3208376"/>
                            <a:gd name="csY14" fmla="*/ 605641 h 1484415"/>
                            <a:gd name="csX15" fmla="*/ 2600696 w 3208376"/>
                            <a:gd name="csY15" fmla="*/ 492826 h 1484415"/>
                            <a:gd name="csX16" fmla="*/ 2660073 w 3208376"/>
                            <a:gd name="csY16" fmla="*/ 338447 h 1484415"/>
                            <a:gd name="csX17" fmla="*/ 2660073 w 3208376"/>
                            <a:gd name="csY17" fmla="*/ 219693 h 1484415"/>
                            <a:gd name="csX18" fmla="*/ 2642260 w 3208376"/>
                            <a:gd name="csY18" fmla="*/ 41563 h 1484415"/>
                            <a:gd name="csX19" fmla="*/ 2949779 w 3208376"/>
                            <a:gd name="csY19" fmla="*/ 0 h 1484415"/>
                            <a:gd name="csX0" fmla="*/ 2949779 w 3208376"/>
                            <a:gd name="csY0" fmla="*/ 0 h 1484415"/>
                            <a:gd name="csX1" fmla="*/ 2990325 w 3208376"/>
                            <a:gd name="csY1" fmla="*/ 253993 h 1484415"/>
                            <a:gd name="csX2" fmla="*/ 3174560 w 3208376"/>
                            <a:gd name="csY2" fmla="*/ 510082 h 1484415"/>
                            <a:gd name="csX3" fmla="*/ 3208376 w 3208376"/>
                            <a:gd name="csY3" fmla="*/ 743167 h 1484415"/>
                            <a:gd name="csX4" fmla="*/ 3028134 w 3208376"/>
                            <a:gd name="csY4" fmla="*/ 1063086 h 1484415"/>
                            <a:gd name="csX5" fmla="*/ 2895653 w 3208376"/>
                            <a:gd name="csY5" fmla="*/ 1093517 h 1484415"/>
                            <a:gd name="csX6" fmla="*/ 2733677 w 3208376"/>
                            <a:gd name="csY6" fmla="*/ 895334 h 1484415"/>
                            <a:gd name="csX7" fmla="*/ 2552718 w 3208376"/>
                            <a:gd name="csY7" fmla="*/ 838154 h 1484415"/>
                            <a:gd name="csX8" fmla="*/ 1906845 w 3208376"/>
                            <a:gd name="csY8" fmla="*/ 945360 h 1484415"/>
                            <a:gd name="csX9" fmla="*/ 1616026 w 3208376"/>
                            <a:gd name="csY9" fmla="*/ 1151906 h 1484415"/>
                            <a:gd name="csX10" fmla="*/ 71252 w 3208376"/>
                            <a:gd name="csY10" fmla="*/ 1484415 h 1484415"/>
                            <a:gd name="csX11" fmla="*/ 0 w 3208376"/>
                            <a:gd name="csY11" fmla="*/ 979714 h 1484415"/>
                            <a:gd name="csX12" fmla="*/ 427512 w 3208376"/>
                            <a:gd name="csY12" fmla="*/ 920337 h 1484415"/>
                            <a:gd name="csX13" fmla="*/ 837210 w 3208376"/>
                            <a:gd name="csY13" fmla="*/ 914400 h 1484415"/>
                            <a:gd name="csX14" fmla="*/ 2381002 w 3208376"/>
                            <a:gd name="csY14" fmla="*/ 605641 h 1484415"/>
                            <a:gd name="csX15" fmla="*/ 2600696 w 3208376"/>
                            <a:gd name="csY15" fmla="*/ 492826 h 1484415"/>
                            <a:gd name="csX16" fmla="*/ 2660073 w 3208376"/>
                            <a:gd name="csY16" fmla="*/ 338447 h 1484415"/>
                            <a:gd name="csX17" fmla="*/ 2660073 w 3208376"/>
                            <a:gd name="csY17" fmla="*/ 219693 h 1484415"/>
                            <a:gd name="csX18" fmla="*/ 2642260 w 3208376"/>
                            <a:gd name="csY18" fmla="*/ 41563 h 1484415"/>
                            <a:gd name="csX19" fmla="*/ 2949779 w 3208376"/>
                            <a:gd name="csY19" fmla="*/ 0 h 1484415"/>
                            <a:gd name="csX0" fmla="*/ 2949779 w 3208376"/>
                            <a:gd name="csY0" fmla="*/ 0 h 1484415"/>
                            <a:gd name="csX1" fmla="*/ 2990325 w 3208376"/>
                            <a:gd name="csY1" fmla="*/ 253993 h 1484415"/>
                            <a:gd name="csX2" fmla="*/ 3174560 w 3208376"/>
                            <a:gd name="csY2" fmla="*/ 510082 h 1484415"/>
                            <a:gd name="csX3" fmla="*/ 3208376 w 3208376"/>
                            <a:gd name="csY3" fmla="*/ 743167 h 1484415"/>
                            <a:gd name="csX4" fmla="*/ 3028134 w 3208376"/>
                            <a:gd name="csY4" fmla="*/ 1063086 h 1484415"/>
                            <a:gd name="csX5" fmla="*/ 2895653 w 3208376"/>
                            <a:gd name="csY5" fmla="*/ 1064934 h 1484415"/>
                            <a:gd name="csX6" fmla="*/ 2733677 w 3208376"/>
                            <a:gd name="csY6" fmla="*/ 895334 h 1484415"/>
                            <a:gd name="csX7" fmla="*/ 2552718 w 3208376"/>
                            <a:gd name="csY7" fmla="*/ 838154 h 1484415"/>
                            <a:gd name="csX8" fmla="*/ 1906845 w 3208376"/>
                            <a:gd name="csY8" fmla="*/ 945360 h 1484415"/>
                            <a:gd name="csX9" fmla="*/ 1616026 w 3208376"/>
                            <a:gd name="csY9" fmla="*/ 1151906 h 1484415"/>
                            <a:gd name="csX10" fmla="*/ 71252 w 3208376"/>
                            <a:gd name="csY10" fmla="*/ 1484415 h 1484415"/>
                            <a:gd name="csX11" fmla="*/ 0 w 3208376"/>
                            <a:gd name="csY11" fmla="*/ 979714 h 1484415"/>
                            <a:gd name="csX12" fmla="*/ 427512 w 3208376"/>
                            <a:gd name="csY12" fmla="*/ 920337 h 1484415"/>
                            <a:gd name="csX13" fmla="*/ 837210 w 3208376"/>
                            <a:gd name="csY13" fmla="*/ 914400 h 1484415"/>
                            <a:gd name="csX14" fmla="*/ 2381002 w 3208376"/>
                            <a:gd name="csY14" fmla="*/ 605641 h 1484415"/>
                            <a:gd name="csX15" fmla="*/ 2600696 w 3208376"/>
                            <a:gd name="csY15" fmla="*/ 492826 h 1484415"/>
                            <a:gd name="csX16" fmla="*/ 2660073 w 3208376"/>
                            <a:gd name="csY16" fmla="*/ 338447 h 1484415"/>
                            <a:gd name="csX17" fmla="*/ 2660073 w 3208376"/>
                            <a:gd name="csY17" fmla="*/ 219693 h 1484415"/>
                            <a:gd name="csX18" fmla="*/ 2642260 w 3208376"/>
                            <a:gd name="csY18" fmla="*/ 41563 h 1484415"/>
                            <a:gd name="csX19" fmla="*/ 2949779 w 3208376"/>
                            <a:gd name="csY19" fmla="*/ 0 h 1484415"/>
                            <a:gd name="csX0" fmla="*/ 2949779 w 3208376"/>
                            <a:gd name="csY0" fmla="*/ 0 h 1484415"/>
                            <a:gd name="csX1" fmla="*/ 2990325 w 3208376"/>
                            <a:gd name="csY1" fmla="*/ 253993 h 1484415"/>
                            <a:gd name="csX2" fmla="*/ 3174560 w 3208376"/>
                            <a:gd name="csY2" fmla="*/ 510082 h 1484415"/>
                            <a:gd name="csX3" fmla="*/ 3208376 w 3208376"/>
                            <a:gd name="csY3" fmla="*/ 743167 h 1484415"/>
                            <a:gd name="csX4" fmla="*/ 3037660 w 3208376"/>
                            <a:gd name="csY4" fmla="*/ 1053558 h 1484415"/>
                            <a:gd name="csX5" fmla="*/ 2895653 w 3208376"/>
                            <a:gd name="csY5" fmla="*/ 1064934 h 1484415"/>
                            <a:gd name="csX6" fmla="*/ 2733677 w 3208376"/>
                            <a:gd name="csY6" fmla="*/ 895334 h 1484415"/>
                            <a:gd name="csX7" fmla="*/ 2552718 w 3208376"/>
                            <a:gd name="csY7" fmla="*/ 838154 h 1484415"/>
                            <a:gd name="csX8" fmla="*/ 1906845 w 3208376"/>
                            <a:gd name="csY8" fmla="*/ 945360 h 1484415"/>
                            <a:gd name="csX9" fmla="*/ 1616026 w 3208376"/>
                            <a:gd name="csY9" fmla="*/ 1151906 h 1484415"/>
                            <a:gd name="csX10" fmla="*/ 71252 w 3208376"/>
                            <a:gd name="csY10" fmla="*/ 1484415 h 1484415"/>
                            <a:gd name="csX11" fmla="*/ 0 w 3208376"/>
                            <a:gd name="csY11" fmla="*/ 979714 h 1484415"/>
                            <a:gd name="csX12" fmla="*/ 427512 w 3208376"/>
                            <a:gd name="csY12" fmla="*/ 920337 h 1484415"/>
                            <a:gd name="csX13" fmla="*/ 837210 w 3208376"/>
                            <a:gd name="csY13" fmla="*/ 914400 h 1484415"/>
                            <a:gd name="csX14" fmla="*/ 2381002 w 3208376"/>
                            <a:gd name="csY14" fmla="*/ 605641 h 1484415"/>
                            <a:gd name="csX15" fmla="*/ 2600696 w 3208376"/>
                            <a:gd name="csY15" fmla="*/ 492826 h 1484415"/>
                            <a:gd name="csX16" fmla="*/ 2660073 w 3208376"/>
                            <a:gd name="csY16" fmla="*/ 338447 h 1484415"/>
                            <a:gd name="csX17" fmla="*/ 2660073 w 3208376"/>
                            <a:gd name="csY17" fmla="*/ 219693 h 1484415"/>
                            <a:gd name="csX18" fmla="*/ 2642260 w 3208376"/>
                            <a:gd name="csY18" fmla="*/ 41563 h 1484415"/>
                            <a:gd name="csX19" fmla="*/ 2949779 w 3208376"/>
                            <a:gd name="csY19" fmla="*/ 0 h 1484415"/>
                            <a:gd name="csX0" fmla="*/ 2949779 w 3208376"/>
                            <a:gd name="csY0" fmla="*/ 0 h 1484415"/>
                            <a:gd name="csX1" fmla="*/ 2990325 w 3208376"/>
                            <a:gd name="csY1" fmla="*/ 253993 h 1484415"/>
                            <a:gd name="csX2" fmla="*/ 3174560 w 3208376"/>
                            <a:gd name="csY2" fmla="*/ 510082 h 1484415"/>
                            <a:gd name="csX3" fmla="*/ 3208376 w 3208376"/>
                            <a:gd name="csY3" fmla="*/ 743167 h 1484415"/>
                            <a:gd name="csX4" fmla="*/ 3152775 w 3208376"/>
                            <a:gd name="csY4" fmla="*/ 828675 h 1484415"/>
                            <a:gd name="csX5" fmla="*/ 3037660 w 3208376"/>
                            <a:gd name="csY5" fmla="*/ 1053558 h 1484415"/>
                            <a:gd name="csX6" fmla="*/ 2895653 w 3208376"/>
                            <a:gd name="csY6" fmla="*/ 1064934 h 1484415"/>
                            <a:gd name="csX7" fmla="*/ 2733677 w 3208376"/>
                            <a:gd name="csY7" fmla="*/ 895334 h 1484415"/>
                            <a:gd name="csX8" fmla="*/ 2552718 w 3208376"/>
                            <a:gd name="csY8" fmla="*/ 838154 h 1484415"/>
                            <a:gd name="csX9" fmla="*/ 1906845 w 3208376"/>
                            <a:gd name="csY9" fmla="*/ 945360 h 1484415"/>
                            <a:gd name="csX10" fmla="*/ 1616026 w 3208376"/>
                            <a:gd name="csY10" fmla="*/ 1151906 h 1484415"/>
                            <a:gd name="csX11" fmla="*/ 71252 w 3208376"/>
                            <a:gd name="csY11" fmla="*/ 1484415 h 1484415"/>
                            <a:gd name="csX12" fmla="*/ 0 w 3208376"/>
                            <a:gd name="csY12" fmla="*/ 979714 h 1484415"/>
                            <a:gd name="csX13" fmla="*/ 427512 w 3208376"/>
                            <a:gd name="csY13" fmla="*/ 920337 h 1484415"/>
                            <a:gd name="csX14" fmla="*/ 837210 w 3208376"/>
                            <a:gd name="csY14" fmla="*/ 914400 h 1484415"/>
                            <a:gd name="csX15" fmla="*/ 2381002 w 3208376"/>
                            <a:gd name="csY15" fmla="*/ 605641 h 1484415"/>
                            <a:gd name="csX16" fmla="*/ 2600696 w 3208376"/>
                            <a:gd name="csY16" fmla="*/ 492826 h 1484415"/>
                            <a:gd name="csX17" fmla="*/ 2660073 w 3208376"/>
                            <a:gd name="csY17" fmla="*/ 338447 h 1484415"/>
                            <a:gd name="csX18" fmla="*/ 2660073 w 3208376"/>
                            <a:gd name="csY18" fmla="*/ 219693 h 1484415"/>
                            <a:gd name="csX19" fmla="*/ 2642260 w 3208376"/>
                            <a:gd name="csY19" fmla="*/ 41563 h 1484415"/>
                            <a:gd name="csX20" fmla="*/ 2949779 w 3208376"/>
                            <a:gd name="csY20" fmla="*/ 0 h 1484415"/>
                            <a:gd name="csX0" fmla="*/ 2949779 w 3208376"/>
                            <a:gd name="csY0" fmla="*/ 0 h 1484415"/>
                            <a:gd name="csX1" fmla="*/ 2990325 w 3208376"/>
                            <a:gd name="csY1" fmla="*/ 253993 h 1484415"/>
                            <a:gd name="csX2" fmla="*/ 3174560 w 3208376"/>
                            <a:gd name="csY2" fmla="*/ 510082 h 1484415"/>
                            <a:gd name="csX3" fmla="*/ 3208376 w 3208376"/>
                            <a:gd name="csY3" fmla="*/ 743167 h 1484415"/>
                            <a:gd name="csX4" fmla="*/ 3086092 w 3208376"/>
                            <a:gd name="csY4" fmla="*/ 876314 h 1484415"/>
                            <a:gd name="csX5" fmla="*/ 3037660 w 3208376"/>
                            <a:gd name="csY5" fmla="*/ 1053558 h 1484415"/>
                            <a:gd name="csX6" fmla="*/ 2895653 w 3208376"/>
                            <a:gd name="csY6" fmla="*/ 1064934 h 1484415"/>
                            <a:gd name="csX7" fmla="*/ 2733677 w 3208376"/>
                            <a:gd name="csY7" fmla="*/ 895334 h 1484415"/>
                            <a:gd name="csX8" fmla="*/ 2552718 w 3208376"/>
                            <a:gd name="csY8" fmla="*/ 838154 h 1484415"/>
                            <a:gd name="csX9" fmla="*/ 1906845 w 3208376"/>
                            <a:gd name="csY9" fmla="*/ 945360 h 1484415"/>
                            <a:gd name="csX10" fmla="*/ 1616026 w 3208376"/>
                            <a:gd name="csY10" fmla="*/ 1151906 h 1484415"/>
                            <a:gd name="csX11" fmla="*/ 71252 w 3208376"/>
                            <a:gd name="csY11" fmla="*/ 1484415 h 1484415"/>
                            <a:gd name="csX12" fmla="*/ 0 w 3208376"/>
                            <a:gd name="csY12" fmla="*/ 979714 h 1484415"/>
                            <a:gd name="csX13" fmla="*/ 427512 w 3208376"/>
                            <a:gd name="csY13" fmla="*/ 920337 h 1484415"/>
                            <a:gd name="csX14" fmla="*/ 837210 w 3208376"/>
                            <a:gd name="csY14" fmla="*/ 914400 h 1484415"/>
                            <a:gd name="csX15" fmla="*/ 2381002 w 3208376"/>
                            <a:gd name="csY15" fmla="*/ 605641 h 1484415"/>
                            <a:gd name="csX16" fmla="*/ 2600696 w 3208376"/>
                            <a:gd name="csY16" fmla="*/ 492826 h 1484415"/>
                            <a:gd name="csX17" fmla="*/ 2660073 w 3208376"/>
                            <a:gd name="csY17" fmla="*/ 338447 h 1484415"/>
                            <a:gd name="csX18" fmla="*/ 2660073 w 3208376"/>
                            <a:gd name="csY18" fmla="*/ 219693 h 1484415"/>
                            <a:gd name="csX19" fmla="*/ 2642260 w 3208376"/>
                            <a:gd name="csY19" fmla="*/ 41563 h 1484415"/>
                            <a:gd name="csX20" fmla="*/ 2949779 w 3208376"/>
                            <a:gd name="csY20" fmla="*/ 0 h 1484415"/>
                            <a:gd name="csX0" fmla="*/ 2949779 w 3236954"/>
                            <a:gd name="csY0" fmla="*/ 0 h 1484415"/>
                            <a:gd name="csX1" fmla="*/ 2990325 w 3236954"/>
                            <a:gd name="csY1" fmla="*/ 253993 h 1484415"/>
                            <a:gd name="csX2" fmla="*/ 3174560 w 3236954"/>
                            <a:gd name="csY2" fmla="*/ 510082 h 1484415"/>
                            <a:gd name="csX3" fmla="*/ 3236954 w 3236954"/>
                            <a:gd name="csY3" fmla="*/ 695529 h 1484415"/>
                            <a:gd name="csX4" fmla="*/ 3086092 w 3236954"/>
                            <a:gd name="csY4" fmla="*/ 876314 h 1484415"/>
                            <a:gd name="csX5" fmla="*/ 3037660 w 3236954"/>
                            <a:gd name="csY5" fmla="*/ 1053558 h 1484415"/>
                            <a:gd name="csX6" fmla="*/ 2895653 w 3236954"/>
                            <a:gd name="csY6" fmla="*/ 1064934 h 1484415"/>
                            <a:gd name="csX7" fmla="*/ 2733677 w 3236954"/>
                            <a:gd name="csY7" fmla="*/ 895334 h 1484415"/>
                            <a:gd name="csX8" fmla="*/ 2552718 w 3236954"/>
                            <a:gd name="csY8" fmla="*/ 838154 h 1484415"/>
                            <a:gd name="csX9" fmla="*/ 1906845 w 3236954"/>
                            <a:gd name="csY9" fmla="*/ 945360 h 1484415"/>
                            <a:gd name="csX10" fmla="*/ 1616026 w 3236954"/>
                            <a:gd name="csY10" fmla="*/ 1151906 h 1484415"/>
                            <a:gd name="csX11" fmla="*/ 71252 w 3236954"/>
                            <a:gd name="csY11" fmla="*/ 1484415 h 1484415"/>
                            <a:gd name="csX12" fmla="*/ 0 w 3236954"/>
                            <a:gd name="csY12" fmla="*/ 979714 h 1484415"/>
                            <a:gd name="csX13" fmla="*/ 427512 w 3236954"/>
                            <a:gd name="csY13" fmla="*/ 920337 h 1484415"/>
                            <a:gd name="csX14" fmla="*/ 837210 w 3236954"/>
                            <a:gd name="csY14" fmla="*/ 914400 h 1484415"/>
                            <a:gd name="csX15" fmla="*/ 2381002 w 3236954"/>
                            <a:gd name="csY15" fmla="*/ 605641 h 1484415"/>
                            <a:gd name="csX16" fmla="*/ 2600696 w 3236954"/>
                            <a:gd name="csY16" fmla="*/ 492826 h 1484415"/>
                            <a:gd name="csX17" fmla="*/ 2660073 w 3236954"/>
                            <a:gd name="csY17" fmla="*/ 338447 h 1484415"/>
                            <a:gd name="csX18" fmla="*/ 2660073 w 3236954"/>
                            <a:gd name="csY18" fmla="*/ 219693 h 1484415"/>
                            <a:gd name="csX19" fmla="*/ 2642260 w 3236954"/>
                            <a:gd name="csY19" fmla="*/ 41563 h 1484415"/>
                            <a:gd name="csX20" fmla="*/ 2949779 w 3236954"/>
                            <a:gd name="csY20" fmla="*/ 0 h 1484415"/>
                            <a:gd name="csX0" fmla="*/ 2949779 w 3236954"/>
                            <a:gd name="csY0" fmla="*/ 0 h 1484415"/>
                            <a:gd name="csX1" fmla="*/ 2990325 w 3236954"/>
                            <a:gd name="csY1" fmla="*/ 253993 h 1484415"/>
                            <a:gd name="csX2" fmla="*/ 3203138 w 3236954"/>
                            <a:gd name="csY2" fmla="*/ 500555 h 1484415"/>
                            <a:gd name="csX3" fmla="*/ 3236954 w 3236954"/>
                            <a:gd name="csY3" fmla="*/ 695529 h 1484415"/>
                            <a:gd name="csX4" fmla="*/ 3086092 w 3236954"/>
                            <a:gd name="csY4" fmla="*/ 876314 h 1484415"/>
                            <a:gd name="csX5" fmla="*/ 3037660 w 3236954"/>
                            <a:gd name="csY5" fmla="*/ 1053558 h 1484415"/>
                            <a:gd name="csX6" fmla="*/ 2895653 w 3236954"/>
                            <a:gd name="csY6" fmla="*/ 1064934 h 1484415"/>
                            <a:gd name="csX7" fmla="*/ 2733677 w 3236954"/>
                            <a:gd name="csY7" fmla="*/ 895334 h 1484415"/>
                            <a:gd name="csX8" fmla="*/ 2552718 w 3236954"/>
                            <a:gd name="csY8" fmla="*/ 838154 h 1484415"/>
                            <a:gd name="csX9" fmla="*/ 1906845 w 3236954"/>
                            <a:gd name="csY9" fmla="*/ 945360 h 1484415"/>
                            <a:gd name="csX10" fmla="*/ 1616026 w 3236954"/>
                            <a:gd name="csY10" fmla="*/ 1151906 h 1484415"/>
                            <a:gd name="csX11" fmla="*/ 71252 w 3236954"/>
                            <a:gd name="csY11" fmla="*/ 1484415 h 1484415"/>
                            <a:gd name="csX12" fmla="*/ 0 w 3236954"/>
                            <a:gd name="csY12" fmla="*/ 979714 h 1484415"/>
                            <a:gd name="csX13" fmla="*/ 427512 w 3236954"/>
                            <a:gd name="csY13" fmla="*/ 920337 h 1484415"/>
                            <a:gd name="csX14" fmla="*/ 837210 w 3236954"/>
                            <a:gd name="csY14" fmla="*/ 914400 h 1484415"/>
                            <a:gd name="csX15" fmla="*/ 2381002 w 3236954"/>
                            <a:gd name="csY15" fmla="*/ 605641 h 1484415"/>
                            <a:gd name="csX16" fmla="*/ 2600696 w 3236954"/>
                            <a:gd name="csY16" fmla="*/ 492826 h 1484415"/>
                            <a:gd name="csX17" fmla="*/ 2660073 w 3236954"/>
                            <a:gd name="csY17" fmla="*/ 338447 h 1484415"/>
                            <a:gd name="csX18" fmla="*/ 2660073 w 3236954"/>
                            <a:gd name="csY18" fmla="*/ 219693 h 1484415"/>
                            <a:gd name="csX19" fmla="*/ 2642260 w 3236954"/>
                            <a:gd name="csY19" fmla="*/ 41563 h 1484415"/>
                            <a:gd name="csX20" fmla="*/ 2949779 w 3236954"/>
                            <a:gd name="csY20" fmla="*/ 0 h 1484415"/>
                            <a:gd name="csX0" fmla="*/ 2949779 w 3236954"/>
                            <a:gd name="csY0" fmla="*/ 0 h 1484415"/>
                            <a:gd name="csX1" fmla="*/ 2990325 w 3236954"/>
                            <a:gd name="csY1" fmla="*/ 253993 h 1484415"/>
                            <a:gd name="csX2" fmla="*/ 3203138 w 3236954"/>
                            <a:gd name="csY2" fmla="*/ 500555 h 1484415"/>
                            <a:gd name="csX3" fmla="*/ 3086100 w 3236954"/>
                            <a:gd name="csY3" fmla="*/ 361950 h 1484415"/>
                            <a:gd name="csX4" fmla="*/ 3236954 w 3236954"/>
                            <a:gd name="csY4" fmla="*/ 695529 h 1484415"/>
                            <a:gd name="csX5" fmla="*/ 3086092 w 3236954"/>
                            <a:gd name="csY5" fmla="*/ 876314 h 1484415"/>
                            <a:gd name="csX6" fmla="*/ 3037660 w 3236954"/>
                            <a:gd name="csY6" fmla="*/ 1053558 h 1484415"/>
                            <a:gd name="csX7" fmla="*/ 2895653 w 3236954"/>
                            <a:gd name="csY7" fmla="*/ 1064934 h 1484415"/>
                            <a:gd name="csX8" fmla="*/ 2733677 w 3236954"/>
                            <a:gd name="csY8" fmla="*/ 895334 h 1484415"/>
                            <a:gd name="csX9" fmla="*/ 2552718 w 3236954"/>
                            <a:gd name="csY9" fmla="*/ 838154 h 1484415"/>
                            <a:gd name="csX10" fmla="*/ 1906845 w 3236954"/>
                            <a:gd name="csY10" fmla="*/ 945360 h 1484415"/>
                            <a:gd name="csX11" fmla="*/ 1616026 w 3236954"/>
                            <a:gd name="csY11" fmla="*/ 1151906 h 1484415"/>
                            <a:gd name="csX12" fmla="*/ 71252 w 3236954"/>
                            <a:gd name="csY12" fmla="*/ 1484415 h 1484415"/>
                            <a:gd name="csX13" fmla="*/ 0 w 3236954"/>
                            <a:gd name="csY13" fmla="*/ 979714 h 1484415"/>
                            <a:gd name="csX14" fmla="*/ 427512 w 3236954"/>
                            <a:gd name="csY14" fmla="*/ 920337 h 1484415"/>
                            <a:gd name="csX15" fmla="*/ 837210 w 3236954"/>
                            <a:gd name="csY15" fmla="*/ 914400 h 1484415"/>
                            <a:gd name="csX16" fmla="*/ 2381002 w 3236954"/>
                            <a:gd name="csY16" fmla="*/ 605641 h 1484415"/>
                            <a:gd name="csX17" fmla="*/ 2600696 w 3236954"/>
                            <a:gd name="csY17" fmla="*/ 492826 h 1484415"/>
                            <a:gd name="csX18" fmla="*/ 2660073 w 3236954"/>
                            <a:gd name="csY18" fmla="*/ 338447 h 1484415"/>
                            <a:gd name="csX19" fmla="*/ 2660073 w 3236954"/>
                            <a:gd name="csY19" fmla="*/ 219693 h 1484415"/>
                            <a:gd name="csX20" fmla="*/ 2642260 w 3236954"/>
                            <a:gd name="csY20" fmla="*/ 41563 h 1484415"/>
                            <a:gd name="csX21" fmla="*/ 2949779 w 3236954"/>
                            <a:gd name="csY21" fmla="*/ 0 h 1484415"/>
                            <a:gd name="csX0" fmla="*/ 2949779 w 3236954"/>
                            <a:gd name="csY0" fmla="*/ 0 h 1484415"/>
                            <a:gd name="csX1" fmla="*/ 2990325 w 3236954"/>
                            <a:gd name="csY1" fmla="*/ 253993 h 1484415"/>
                            <a:gd name="csX2" fmla="*/ 3203138 w 3236954"/>
                            <a:gd name="csY2" fmla="*/ 500555 h 1484415"/>
                            <a:gd name="csX3" fmla="*/ 3038470 w 3236954"/>
                            <a:gd name="csY3" fmla="*/ 447700 h 1484415"/>
                            <a:gd name="csX4" fmla="*/ 3236954 w 3236954"/>
                            <a:gd name="csY4" fmla="*/ 695529 h 1484415"/>
                            <a:gd name="csX5" fmla="*/ 3086092 w 3236954"/>
                            <a:gd name="csY5" fmla="*/ 876314 h 1484415"/>
                            <a:gd name="csX6" fmla="*/ 3037660 w 3236954"/>
                            <a:gd name="csY6" fmla="*/ 1053558 h 1484415"/>
                            <a:gd name="csX7" fmla="*/ 2895653 w 3236954"/>
                            <a:gd name="csY7" fmla="*/ 1064934 h 1484415"/>
                            <a:gd name="csX8" fmla="*/ 2733677 w 3236954"/>
                            <a:gd name="csY8" fmla="*/ 895334 h 1484415"/>
                            <a:gd name="csX9" fmla="*/ 2552718 w 3236954"/>
                            <a:gd name="csY9" fmla="*/ 838154 h 1484415"/>
                            <a:gd name="csX10" fmla="*/ 1906845 w 3236954"/>
                            <a:gd name="csY10" fmla="*/ 945360 h 1484415"/>
                            <a:gd name="csX11" fmla="*/ 1616026 w 3236954"/>
                            <a:gd name="csY11" fmla="*/ 1151906 h 1484415"/>
                            <a:gd name="csX12" fmla="*/ 71252 w 3236954"/>
                            <a:gd name="csY12" fmla="*/ 1484415 h 1484415"/>
                            <a:gd name="csX13" fmla="*/ 0 w 3236954"/>
                            <a:gd name="csY13" fmla="*/ 979714 h 1484415"/>
                            <a:gd name="csX14" fmla="*/ 427512 w 3236954"/>
                            <a:gd name="csY14" fmla="*/ 920337 h 1484415"/>
                            <a:gd name="csX15" fmla="*/ 837210 w 3236954"/>
                            <a:gd name="csY15" fmla="*/ 914400 h 1484415"/>
                            <a:gd name="csX16" fmla="*/ 2381002 w 3236954"/>
                            <a:gd name="csY16" fmla="*/ 605641 h 1484415"/>
                            <a:gd name="csX17" fmla="*/ 2600696 w 3236954"/>
                            <a:gd name="csY17" fmla="*/ 492826 h 1484415"/>
                            <a:gd name="csX18" fmla="*/ 2660073 w 3236954"/>
                            <a:gd name="csY18" fmla="*/ 338447 h 1484415"/>
                            <a:gd name="csX19" fmla="*/ 2660073 w 3236954"/>
                            <a:gd name="csY19" fmla="*/ 219693 h 1484415"/>
                            <a:gd name="csX20" fmla="*/ 2642260 w 3236954"/>
                            <a:gd name="csY20" fmla="*/ 41563 h 1484415"/>
                            <a:gd name="csX21" fmla="*/ 2949779 w 3236954"/>
                            <a:gd name="csY21" fmla="*/ 0 h 1484415"/>
                            <a:gd name="csX0" fmla="*/ 2949779 w 3236954"/>
                            <a:gd name="csY0" fmla="*/ 0 h 1484415"/>
                            <a:gd name="csX1" fmla="*/ 2990325 w 3236954"/>
                            <a:gd name="csY1" fmla="*/ 253993 h 1484415"/>
                            <a:gd name="csX2" fmla="*/ 3203138 w 3236954"/>
                            <a:gd name="csY2" fmla="*/ 500555 h 1484415"/>
                            <a:gd name="csX3" fmla="*/ 3038470 w 3236954"/>
                            <a:gd name="csY3" fmla="*/ 447700 h 1484415"/>
                            <a:gd name="csX4" fmla="*/ 3236954 w 3236954"/>
                            <a:gd name="csY4" fmla="*/ 695529 h 1484415"/>
                            <a:gd name="csX5" fmla="*/ 3086092 w 3236954"/>
                            <a:gd name="csY5" fmla="*/ 876314 h 1484415"/>
                            <a:gd name="csX6" fmla="*/ 3037660 w 3236954"/>
                            <a:gd name="csY6" fmla="*/ 1053558 h 1484415"/>
                            <a:gd name="csX7" fmla="*/ 2895653 w 3236954"/>
                            <a:gd name="csY7" fmla="*/ 1064934 h 1484415"/>
                            <a:gd name="csX8" fmla="*/ 2733677 w 3236954"/>
                            <a:gd name="csY8" fmla="*/ 895334 h 1484415"/>
                            <a:gd name="csX9" fmla="*/ 2552718 w 3236954"/>
                            <a:gd name="csY9" fmla="*/ 838154 h 1484415"/>
                            <a:gd name="csX10" fmla="*/ 1906845 w 3236954"/>
                            <a:gd name="csY10" fmla="*/ 945360 h 1484415"/>
                            <a:gd name="csX11" fmla="*/ 1616026 w 3236954"/>
                            <a:gd name="csY11" fmla="*/ 1151906 h 1484415"/>
                            <a:gd name="csX12" fmla="*/ 71252 w 3236954"/>
                            <a:gd name="csY12" fmla="*/ 1484415 h 1484415"/>
                            <a:gd name="csX13" fmla="*/ 0 w 3236954"/>
                            <a:gd name="csY13" fmla="*/ 979714 h 1484415"/>
                            <a:gd name="csX14" fmla="*/ 427512 w 3236954"/>
                            <a:gd name="csY14" fmla="*/ 920337 h 1484415"/>
                            <a:gd name="csX15" fmla="*/ 837210 w 3236954"/>
                            <a:gd name="csY15" fmla="*/ 914400 h 1484415"/>
                            <a:gd name="csX16" fmla="*/ 2381002 w 3236954"/>
                            <a:gd name="csY16" fmla="*/ 605641 h 1484415"/>
                            <a:gd name="csX17" fmla="*/ 2600696 w 3236954"/>
                            <a:gd name="csY17" fmla="*/ 492826 h 1484415"/>
                            <a:gd name="csX18" fmla="*/ 2660073 w 3236954"/>
                            <a:gd name="csY18" fmla="*/ 338447 h 1484415"/>
                            <a:gd name="csX19" fmla="*/ 2660073 w 3236954"/>
                            <a:gd name="csY19" fmla="*/ 219693 h 1484415"/>
                            <a:gd name="csX20" fmla="*/ 2642260 w 3236954"/>
                            <a:gd name="csY20" fmla="*/ 41563 h 1484415"/>
                            <a:gd name="csX21" fmla="*/ 2949779 w 3236954"/>
                            <a:gd name="csY21" fmla="*/ 0 h 1484415"/>
                            <a:gd name="csX0" fmla="*/ 2949779 w 3236954"/>
                            <a:gd name="csY0" fmla="*/ 0 h 1484415"/>
                            <a:gd name="csX1" fmla="*/ 2990325 w 3236954"/>
                            <a:gd name="csY1" fmla="*/ 253993 h 1484415"/>
                            <a:gd name="csX2" fmla="*/ 3031669 w 3236954"/>
                            <a:gd name="csY2" fmla="*/ 386222 h 1484415"/>
                            <a:gd name="csX3" fmla="*/ 3038470 w 3236954"/>
                            <a:gd name="csY3" fmla="*/ 447700 h 1484415"/>
                            <a:gd name="csX4" fmla="*/ 3236954 w 3236954"/>
                            <a:gd name="csY4" fmla="*/ 695529 h 1484415"/>
                            <a:gd name="csX5" fmla="*/ 3086092 w 3236954"/>
                            <a:gd name="csY5" fmla="*/ 876314 h 1484415"/>
                            <a:gd name="csX6" fmla="*/ 3037660 w 3236954"/>
                            <a:gd name="csY6" fmla="*/ 1053558 h 1484415"/>
                            <a:gd name="csX7" fmla="*/ 2895653 w 3236954"/>
                            <a:gd name="csY7" fmla="*/ 1064934 h 1484415"/>
                            <a:gd name="csX8" fmla="*/ 2733677 w 3236954"/>
                            <a:gd name="csY8" fmla="*/ 895334 h 1484415"/>
                            <a:gd name="csX9" fmla="*/ 2552718 w 3236954"/>
                            <a:gd name="csY9" fmla="*/ 838154 h 1484415"/>
                            <a:gd name="csX10" fmla="*/ 1906845 w 3236954"/>
                            <a:gd name="csY10" fmla="*/ 945360 h 1484415"/>
                            <a:gd name="csX11" fmla="*/ 1616026 w 3236954"/>
                            <a:gd name="csY11" fmla="*/ 1151906 h 1484415"/>
                            <a:gd name="csX12" fmla="*/ 71252 w 3236954"/>
                            <a:gd name="csY12" fmla="*/ 1484415 h 1484415"/>
                            <a:gd name="csX13" fmla="*/ 0 w 3236954"/>
                            <a:gd name="csY13" fmla="*/ 979714 h 1484415"/>
                            <a:gd name="csX14" fmla="*/ 427512 w 3236954"/>
                            <a:gd name="csY14" fmla="*/ 920337 h 1484415"/>
                            <a:gd name="csX15" fmla="*/ 837210 w 3236954"/>
                            <a:gd name="csY15" fmla="*/ 914400 h 1484415"/>
                            <a:gd name="csX16" fmla="*/ 2381002 w 3236954"/>
                            <a:gd name="csY16" fmla="*/ 605641 h 1484415"/>
                            <a:gd name="csX17" fmla="*/ 2600696 w 3236954"/>
                            <a:gd name="csY17" fmla="*/ 492826 h 1484415"/>
                            <a:gd name="csX18" fmla="*/ 2660073 w 3236954"/>
                            <a:gd name="csY18" fmla="*/ 338447 h 1484415"/>
                            <a:gd name="csX19" fmla="*/ 2660073 w 3236954"/>
                            <a:gd name="csY19" fmla="*/ 219693 h 1484415"/>
                            <a:gd name="csX20" fmla="*/ 2642260 w 3236954"/>
                            <a:gd name="csY20" fmla="*/ 41563 h 1484415"/>
                            <a:gd name="csX21" fmla="*/ 2949779 w 3236954"/>
                            <a:gd name="csY21" fmla="*/ 0 h 1484415"/>
                            <a:gd name="csX0" fmla="*/ 2949779 w 3261861"/>
                            <a:gd name="csY0" fmla="*/ 0 h 1484415"/>
                            <a:gd name="csX1" fmla="*/ 2990325 w 3261861"/>
                            <a:gd name="csY1" fmla="*/ 253993 h 1484415"/>
                            <a:gd name="csX2" fmla="*/ 3031669 w 3261861"/>
                            <a:gd name="csY2" fmla="*/ 386222 h 1484415"/>
                            <a:gd name="csX3" fmla="*/ 3209939 w 3261861"/>
                            <a:gd name="csY3" fmla="*/ 495338 h 1484415"/>
                            <a:gd name="csX4" fmla="*/ 3236954 w 3261861"/>
                            <a:gd name="csY4" fmla="*/ 695529 h 1484415"/>
                            <a:gd name="csX5" fmla="*/ 3086092 w 3261861"/>
                            <a:gd name="csY5" fmla="*/ 876314 h 1484415"/>
                            <a:gd name="csX6" fmla="*/ 3037660 w 3261861"/>
                            <a:gd name="csY6" fmla="*/ 1053558 h 1484415"/>
                            <a:gd name="csX7" fmla="*/ 2895653 w 3261861"/>
                            <a:gd name="csY7" fmla="*/ 1064934 h 1484415"/>
                            <a:gd name="csX8" fmla="*/ 2733677 w 3261861"/>
                            <a:gd name="csY8" fmla="*/ 895334 h 1484415"/>
                            <a:gd name="csX9" fmla="*/ 2552718 w 3261861"/>
                            <a:gd name="csY9" fmla="*/ 838154 h 1484415"/>
                            <a:gd name="csX10" fmla="*/ 1906845 w 3261861"/>
                            <a:gd name="csY10" fmla="*/ 945360 h 1484415"/>
                            <a:gd name="csX11" fmla="*/ 1616026 w 3261861"/>
                            <a:gd name="csY11" fmla="*/ 1151906 h 1484415"/>
                            <a:gd name="csX12" fmla="*/ 71252 w 3261861"/>
                            <a:gd name="csY12" fmla="*/ 1484415 h 1484415"/>
                            <a:gd name="csX13" fmla="*/ 0 w 3261861"/>
                            <a:gd name="csY13" fmla="*/ 979714 h 1484415"/>
                            <a:gd name="csX14" fmla="*/ 427512 w 3261861"/>
                            <a:gd name="csY14" fmla="*/ 920337 h 1484415"/>
                            <a:gd name="csX15" fmla="*/ 837210 w 3261861"/>
                            <a:gd name="csY15" fmla="*/ 914400 h 1484415"/>
                            <a:gd name="csX16" fmla="*/ 2381002 w 3261861"/>
                            <a:gd name="csY16" fmla="*/ 605641 h 1484415"/>
                            <a:gd name="csX17" fmla="*/ 2600696 w 3261861"/>
                            <a:gd name="csY17" fmla="*/ 492826 h 1484415"/>
                            <a:gd name="csX18" fmla="*/ 2660073 w 3261861"/>
                            <a:gd name="csY18" fmla="*/ 338447 h 1484415"/>
                            <a:gd name="csX19" fmla="*/ 2660073 w 3261861"/>
                            <a:gd name="csY19" fmla="*/ 219693 h 1484415"/>
                            <a:gd name="csX20" fmla="*/ 2642260 w 3261861"/>
                            <a:gd name="csY20" fmla="*/ 41563 h 1484415"/>
                            <a:gd name="csX21" fmla="*/ 2949779 w 3261861"/>
                            <a:gd name="csY21" fmla="*/ 0 h 1484415"/>
                            <a:gd name="csX0" fmla="*/ 2949779 w 3236954"/>
                            <a:gd name="csY0" fmla="*/ 0 h 1484415"/>
                            <a:gd name="csX1" fmla="*/ 2990325 w 3236954"/>
                            <a:gd name="csY1" fmla="*/ 253993 h 1484415"/>
                            <a:gd name="csX2" fmla="*/ 3031669 w 3236954"/>
                            <a:gd name="csY2" fmla="*/ 386222 h 1484415"/>
                            <a:gd name="csX3" fmla="*/ 3209939 w 3236954"/>
                            <a:gd name="csY3" fmla="*/ 495338 h 1484415"/>
                            <a:gd name="csX4" fmla="*/ 3236954 w 3236954"/>
                            <a:gd name="csY4" fmla="*/ 695529 h 1484415"/>
                            <a:gd name="csX5" fmla="*/ 3086092 w 3236954"/>
                            <a:gd name="csY5" fmla="*/ 876314 h 1484415"/>
                            <a:gd name="csX6" fmla="*/ 3037660 w 3236954"/>
                            <a:gd name="csY6" fmla="*/ 1053558 h 1484415"/>
                            <a:gd name="csX7" fmla="*/ 2895653 w 3236954"/>
                            <a:gd name="csY7" fmla="*/ 1064934 h 1484415"/>
                            <a:gd name="csX8" fmla="*/ 2733677 w 3236954"/>
                            <a:gd name="csY8" fmla="*/ 895334 h 1484415"/>
                            <a:gd name="csX9" fmla="*/ 2552718 w 3236954"/>
                            <a:gd name="csY9" fmla="*/ 838154 h 1484415"/>
                            <a:gd name="csX10" fmla="*/ 1906845 w 3236954"/>
                            <a:gd name="csY10" fmla="*/ 945360 h 1484415"/>
                            <a:gd name="csX11" fmla="*/ 1616026 w 3236954"/>
                            <a:gd name="csY11" fmla="*/ 1151906 h 1484415"/>
                            <a:gd name="csX12" fmla="*/ 71252 w 3236954"/>
                            <a:gd name="csY12" fmla="*/ 1484415 h 1484415"/>
                            <a:gd name="csX13" fmla="*/ 0 w 3236954"/>
                            <a:gd name="csY13" fmla="*/ 979714 h 1484415"/>
                            <a:gd name="csX14" fmla="*/ 427512 w 3236954"/>
                            <a:gd name="csY14" fmla="*/ 920337 h 1484415"/>
                            <a:gd name="csX15" fmla="*/ 837210 w 3236954"/>
                            <a:gd name="csY15" fmla="*/ 914400 h 1484415"/>
                            <a:gd name="csX16" fmla="*/ 2381002 w 3236954"/>
                            <a:gd name="csY16" fmla="*/ 605641 h 1484415"/>
                            <a:gd name="csX17" fmla="*/ 2600696 w 3236954"/>
                            <a:gd name="csY17" fmla="*/ 492826 h 1484415"/>
                            <a:gd name="csX18" fmla="*/ 2660073 w 3236954"/>
                            <a:gd name="csY18" fmla="*/ 338447 h 1484415"/>
                            <a:gd name="csX19" fmla="*/ 2660073 w 3236954"/>
                            <a:gd name="csY19" fmla="*/ 219693 h 1484415"/>
                            <a:gd name="csX20" fmla="*/ 2642260 w 3236954"/>
                            <a:gd name="csY20" fmla="*/ 41563 h 1484415"/>
                            <a:gd name="csX21" fmla="*/ 2949779 w 3236954"/>
                            <a:gd name="csY21" fmla="*/ 0 h 1484415"/>
                            <a:gd name="csX0" fmla="*/ 2949779 w 3236954"/>
                            <a:gd name="csY0" fmla="*/ 0 h 1484415"/>
                            <a:gd name="csX1" fmla="*/ 2990325 w 3236954"/>
                            <a:gd name="csY1" fmla="*/ 253993 h 1484415"/>
                            <a:gd name="csX2" fmla="*/ 3031669 w 3236954"/>
                            <a:gd name="csY2" fmla="*/ 386222 h 1484415"/>
                            <a:gd name="csX3" fmla="*/ 3209939 w 3236954"/>
                            <a:gd name="csY3" fmla="*/ 495338 h 1484415"/>
                            <a:gd name="csX4" fmla="*/ 3236954 w 3236954"/>
                            <a:gd name="csY4" fmla="*/ 695529 h 1484415"/>
                            <a:gd name="csX5" fmla="*/ 3086092 w 3236954"/>
                            <a:gd name="csY5" fmla="*/ 876314 h 1484415"/>
                            <a:gd name="csX6" fmla="*/ 3037660 w 3236954"/>
                            <a:gd name="csY6" fmla="*/ 1053558 h 1484415"/>
                            <a:gd name="csX7" fmla="*/ 2895653 w 3236954"/>
                            <a:gd name="csY7" fmla="*/ 1064934 h 1484415"/>
                            <a:gd name="csX8" fmla="*/ 2733677 w 3236954"/>
                            <a:gd name="csY8" fmla="*/ 895334 h 1484415"/>
                            <a:gd name="csX9" fmla="*/ 2552718 w 3236954"/>
                            <a:gd name="csY9" fmla="*/ 838154 h 1484415"/>
                            <a:gd name="csX10" fmla="*/ 1906845 w 3236954"/>
                            <a:gd name="csY10" fmla="*/ 945360 h 1484415"/>
                            <a:gd name="csX11" fmla="*/ 1616026 w 3236954"/>
                            <a:gd name="csY11" fmla="*/ 1151906 h 1484415"/>
                            <a:gd name="csX12" fmla="*/ 71252 w 3236954"/>
                            <a:gd name="csY12" fmla="*/ 1484415 h 1484415"/>
                            <a:gd name="csX13" fmla="*/ 0 w 3236954"/>
                            <a:gd name="csY13" fmla="*/ 979714 h 1484415"/>
                            <a:gd name="csX14" fmla="*/ 427512 w 3236954"/>
                            <a:gd name="csY14" fmla="*/ 920337 h 1484415"/>
                            <a:gd name="csX15" fmla="*/ 837210 w 3236954"/>
                            <a:gd name="csY15" fmla="*/ 914400 h 1484415"/>
                            <a:gd name="csX16" fmla="*/ 2381002 w 3236954"/>
                            <a:gd name="csY16" fmla="*/ 605641 h 1484415"/>
                            <a:gd name="csX17" fmla="*/ 2600696 w 3236954"/>
                            <a:gd name="csY17" fmla="*/ 492826 h 1484415"/>
                            <a:gd name="csX18" fmla="*/ 2660073 w 3236954"/>
                            <a:gd name="csY18" fmla="*/ 338447 h 1484415"/>
                            <a:gd name="csX19" fmla="*/ 2660073 w 3236954"/>
                            <a:gd name="csY19" fmla="*/ 219693 h 1484415"/>
                            <a:gd name="csX20" fmla="*/ 2642260 w 3236954"/>
                            <a:gd name="csY20" fmla="*/ 41563 h 1484415"/>
                            <a:gd name="csX21" fmla="*/ 2949779 w 3236954"/>
                            <a:gd name="csY21" fmla="*/ 0 h 1484415"/>
                            <a:gd name="csX0" fmla="*/ 2949779 w 3236954"/>
                            <a:gd name="csY0" fmla="*/ 0 h 1484415"/>
                            <a:gd name="csX1" fmla="*/ 2990325 w 3236954"/>
                            <a:gd name="csY1" fmla="*/ 253993 h 1484415"/>
                            <a:gd name="csX2" fmla="*/ 3031669 w 3236954"/>
                            <a:gd name="csY2" fmla="*/ 386222 h 1484415"/>
                            <a:gd name="csX3" fmla="*/ 3209939 w 3236954"/>
                            <a:gd name="csY3" fmla="*/ 495338 h 1484415"/>
                            <a:gd name="csX4" fmla="*/ 3236954 w 3236954"/>
                            <a:gd name="csY4" fmla="*/ 695529 h 1484415"/>
                            <a:gd name="csX5" fmla="*/ 3086092 w 3236954"/>
                            <a:gd name="csY5" fmla="*/ 876314 h 1484415"/>
                            <a:gd name="csX6" fmla="*/ 3037660 w 3236954"/>
                            <a:gd name="csY6" fmla="*/ 1053558 h 1484415"/>
                            <a:gd name="csX7" fmla="*/ 2895653 w 3236954"/>
                            <a:gd name="csY7" fmla="*/ 1064934 h 1484415"/>
                            <a:gd name="csX8" fmla="*/ 2733677 w 3236954"/>
                            <a:gd name="csY8" fmla="*/ 895334 h 1484415"/>
                            <a:gd name="csX9" fmla="*/ 2552718 w 3236954"/>
                            <a:gd name="csY9" fmla="*/ 838154 h 1484415"/>
                            <a:gd name="csX10" fmla="*/ 1906845 w 3236954"/>
                            <a:gd name="csY10" fmla="*/ 945360 h 1484415"/>
                            <a:gd name="csX11" fmla="*/ 1616026 w 3236954"/>
                            <a:gd name="csY11" fmla="*/ 1151906 h 1484415"/>
                            <a:gd name="csX12" fmla="*/ 71252 w 3236954"/>
                            <a:gd name="csY12" fmla="*/ 1484415 h 1484415"/>
                            <a:gd name="csX13" fmla="*/ 0 w 3236954"/>
                            <a:gd name="csY13" fmla="*/ 979714 h 1484415"/>
                            <a:gd name="csX14" fmla="*/ 427512 w 3236954"/>
                            <a:gd name="csY14" fmla="*/ 920337 h 1484415"/>
                            <a:gd name="csX15" fmla="*/ 837210 w 3236954"/>
                            <a:gd name="csY15" fmla="*/ 914400 h 1484415"/>
                            <a:gd name="csX16" fmla="*/ 2381002 w 3236954"/>
                            <a:gd name="csY16" fmla="*/ 605641 h 1484415"/>
                            <a:gd name="csX17" fmla="*/ 2600696 w 3236954"/>
                            <a:gd name="csY17" fmla="*/ 492826 h 1484415"/>
                            <a:gd name="csX18" fmla="*/ 2660073 w 3236954"/>
                            <a:gd name="csY18" fmla="*/ 338447 h 1484415"/>
                            <a:gd name="csX19" fmla="*/ 2660073 w 3236954"/>
                            <a:gd name="csY19" fmla="*/ 219693 h 1484415"/>
                            <a:gd name="csX20" fmla="*/ 2642260 w 3236954"/>
                            <a:gd name="csY20" fmla="*/ 41563 h 1484415"/>
                            <a:gd name="csX21" fmla="*/ 2949779 w 3236954"/>
                            <a:gd name="csY21" fmla="*/ 0 h 1484415"/>
                            <a:gd name="csX0" fmla="*/ 2949779 w 3265532"/>
                            <a:gd name="csY0" fmla="*/ 0 h 1484415"/>
                            <a:gd name="csX1" fmla="*/ 2990325 w 3265532"/>
                            <a:gd name="csY1" fmla="*/ 253993 h 1484415"/>
                            <a:gd name="csX2" fmla="*/ 3031669 w 3265532"/>
                            <a:gd name="csY2" fmla="*/ 386222 h 1484415"/>
                            <a:gd name="csX3" fmla="*/ 3209939 w 3265532"/>
                            <a:gd name="csY3" fmla="*/ 495338 h 1484415"/>
                            <a:gd name="csX4" fmla="*/ 3265532 w 3265532"/>
                            <a:gd name="csY4" fmla="*/ 666946 h 1484415"/>
                            <a:gd name="csX5" fmla="*/ 3086092 w 3265532"/>
                            <a:gd name="csY5" fmla="*/ 876314 h 1484415"/>
                            <a:gd name="csX6" fmla="*/ 3037660 w 3265532"/>
                            <a:gd name="csY6" fmla="*/ 1053558 h 1484415"/>
                            <a:gd name="csX7" fmla="*/ 2895653 w 3265532"/>
                            <a:gd name="csY7" fmla="*/ 1064934 h 1484415"/>
                            <a:gd name="csX8" fmla="*/ 2733677 w 3265532"/>
                            <a:gd name="csY8" fmla="*/ 895334 h 1484415"/>
                            <a:gd name="csX9" fmla="*/ 2552718 w 3265532"/>
                            <a:gd name="csY9" fmla="*/ 838154 h 1484415"/>
                            <a:gd name="csX10" fmla="*/ 1906845 w 3265532"/>
                            <a:gd name="csY10" fmla="*/ 945360 h 1484415"/>
                            <a:gd name="csX11" fmla="*/ 1616026 w 3265532"/>
                            <a:gd name="csY11" fmla="*/ 1151906 h 1484415"/>
                            <a:gd name="csX12" fmla="*/ 71252 w 3265532"/>
                            <a:gd name="csY12" fmla="*/ 1484415 h 1484415"/>
                            <a:gd name="csX13" fmla="*/ 0 w 3265532"/>
                            <a:gd name="csY13" fmla="*/ 979714 h 1484415"/>
                            <a:gd name="csX14" fmla="*/ 427512 w 3265532"/>
                            <a:gd name="csY14" fmla="*/ 920337 h 1484415"/>
                            <a:gd name="csX15" fmla="*/ 837210 w 3265532"/>
                            <a:gd name="csY15" fmla="*/ 914400 h 1484415"/>
                            <a:gd name="csX16" fmla="*/ 2381002 w 3265532"/>
                            <a:gd name="csY16" fmla="*/ 605641 h 1484415"/>
                            <a:gd name="csX17" fmla="*/ 2600696 w 3265532"/>
                            <a:gd name="csY17" fmla="*/ 492826 h 1484415"/>
                            <a:gd name="csX18" fmla="*/ 2660073 w 3265532"/>
                            <a:gd name="csY18" fmla="*/ 338447 h 1484415"/>
                            <a:gd name="csX19" fmla="*/ 2660073 w 3265532"/>
                            <a:gd name="csY19" fmla="*/ 219693 h 1484415"/>
                            <a:gd name="csX20" fmla="*/ 2642260 w 3265532"/>
                            <a:gd name="csY20" fmla="*/ 41563 h 1484415"/>
                            <a:gd name="csX21" fmla="*/ 2949779 w 3265532"/>
                            <a:gd name="csY21" fmla="*/ 0 h 1484415"/>
                            <a:gd name="csX0" fmla="*/ 2949779 w 3265532"/>
                            <a:gd name="csY0" fmla="*/ 0 h 1484415"/>
                            <a:gd name="csX1" fmla="*/ 2990325 w 3265532"/>
                            <a:gd name="csY1" fmla="*/ 253993 h 1484415"/>
                            <a:gd name="csX2" fmla="*/ 3031669 w 3265532"/>
                            <a:gd name="csY2" fmla="*/ 386222 h 1484415"/>
                            <a:gd name="csX3" fmla="*/ 3209939 w 3265532"/>
                            <a:gd name="csY3" fmla="*/ 495338 h 1484415"/>
                            <a:gd name="csX4" fmla="*/ 3265532 w 3265532"/>
                            <a:gd name="csY4" fmla="*/ 666946 h 1484415"/>
                            <a:gd name="csX5" fmla="*/ 3086092 w 3265532"/>
                            <a:gd name="csY5" fmla="*/ 876314 h 1484415"/>
                            <a:gd name="csX6" fmla="*/ 3037660 w 3265532"/>
                            <a:gd name="csY6" fmla="*/ 1053558 h 1484415"/>
                            <a:gd name="csX7" fmla="*/ 2895653 w 3265532"/>
                            <a:gd name="csY7" fmla="*/ 1064934 h 1484415"/>
                            <a:gd name="csX8" fmla="*/ 2733677 w 3265532"/>
                            <a:gd name="csY8" fmla="*/ 895334 h 1484415"/>
                            <a:gd name="csX9" fmla="*/ 2552718 w 3265532"/>
                            <a:gd name="csY9" fmla="*/ 838154 h 1484415"/>
                            <a:gd name="csX10" fmla="*/ 1906845 w 3265532"/>
                            <a:gd name="csY10" fmla="*/ 945360 h 1484415"/>
                            <a:gd name="csX11" fmla="*/ 1616026 w 3265532"/>
                            <a:gd name="csY11" fmla="*/ 1151906 h 1484415"/>
                            <a:gd name="csX12" fmla="*/ 71252 w 3265532"/>
                            <a:gd name="csY12" fmla="*/ 1484415 h 1484415"/>
                            <a:gd name="csX13" fmla="*/ 0 w 3265532"/>
                            <a:gd name="csY13" fmla="*/ 979714 h 1484415"/>
                            <a:gd name="csX14" fmla="*/ 427512 w 3265532"/>
                            <a:gd name="csY14" fmla="*/ 920337 h 1484415"/>
                            <a:gd name="csX15" fmla="*/ 837210 w 3265532"/>
                            <a:gd name="csY15" fmla="*/ 914400 h 1484415"/>
                            <a:gd name="csX16" fmla="*/ 2381002 w 3265532"/>
                            <a:gd name="csY16" fmla="*/ 605641 h 1484415"/>
                            <a:gd name="csX17" fmla="*/ 2600696 w 3265532"/>
                            <a:gd name="csY17" fmla="*/ 492826 h 1484415"/>
                            <a:gd name="csX18" fmla="*/ 2660073 w 3265532"/>
                            <a:gd name="csY18" fmla="*/ 338447 h 1484415"/>
                            <a:gd name="csX19" fmla="*/ 2660073 w 3265532"/>
                            <a:gd name="csY19" fmla="*/ 219693 h 1484415"/>
                            <a:gd name="csX20" fmla="*/ 2642260 w 3265532"/>
                            <a:gd name="csY20" fmla="*/ 41563 h 1484415"/>
                            <a:gd name="csX21" fmla="*/ 2949779 w 3265532"/>
                            <a:gd name="csY21" fmla="*/ 0 h 1484415"/>
                            <a:gd name="csX0" fmla="*/ 2949779 w 3265532"/>
                            <a:gd name="csY0" fmla="*/ 0 h 1484415"/>
                            <a:gd name="csX1" fmla="*/ 2990325 w 3265532"/>
                            <a:gd name="csY1" fmla="*/ 253993 h 1484415"/>
                            <a:gd name="csX2" fmla="*/ 3031669 w 3265532"/>
                            <a:gd name="csY2" fmla="*/ 386222 h 1484415"/>
                            <a:gd name="csX3" fmla="*/ 3238517 w 3265532"/>
                            <a:gd name="csY3" fmla="*/ 495338 h 1484415"/>
                            <a:gd name="csX4" fmla="*/ 3265532 w 3265532"/>
                            <a:gd name="csY4" fmla="*/ 666946 h 1484415"/>
                            <a:gd name="csX5" fmla="*/ 3086092 w 3265532"/>
                            <a:gd name="csY5" fmla="*/ 876314 h 1484415"/>
                            <a:gd name="csX6" fmla="*/ 3037660 w 3265532"/>
                            <a:gd name="csY6" fmla="*/ 1053558 h 1484415"/>
                            <a:gd name="csX7" fmla="*/ 2895653 w 3265532"/>
                            <a:gd name="csY7" fmla="*/ 1064934 h 1484415"/>
                            <a:gd name="csX8" fmla="*/ 2733677 w 3265532"/>
                            <a:gd name="csY8" fmla="*/ 895334 h 1484415"/>
                            <a:gd name="csX9" fmla="*/ 2552718 w 3265532"/>
                            <a:gd name="csY9" fmla="*/ 838154 h 1484415"/>
                            <a:gd name="csX10" fmla="*/ 1906845 w 3265532"/>
                            <a:gd name="csY10" fmla="*/ 945360 h 1484415"/>
                            <a:gd name="csX11" fmla="*/ 1616026 w 3265532"/>
                            <a:gd name="csY11" fmla="*/ 1151906 h 1484415"/>
                            <a:gd name="csX12" fmla="*/ 71252 w 3265532"/>
                            <a:gd name="csY12" fmla="*/ 1484415 h 1484415"/>
                            <a:gd name="csX13" fmla="*/ 0 w 3265532"/>
                            <a:gd name="csY13" fmla="*/ 979714 h 1484415"/>
                            <a:gd name="csX14" fmla="*/ 427512 w 3265532"/>
                            <a:gd name="csY14" fmla="*/ 920337 h 1484415"/>
                            <a:gd name="csX15" fmla="*/ 837210 w 3265532"/>
                            <a:gd name="csY15" fmla="*/ 914400 h 1484415"/>
                            <a:gd name="csX16" fmla="*/ 2381002 w 3265532"/>
                            <a:gd name="csY16" fmla="*/ 605641 h 1484415"/>
                            <a:gd name="csX17" fmla="*/ 2600696 w 3265532"/>
                            <a:gd name="csY17" fmla="*/ 492826 h 1484415"/>
                            <a:gd name="csX18" fmla="*/ 2660073 w 3265532"/>
                            <a:gd name="csY18" fmla="*/ 338447 h 1484415"/>
                            <a:gd name="csX19" fmla="*/ 2660073 w 3265532"/>
                            <a:gd name="csY19" fmla="*/ 219693 h 1484415"/>
                            <a:gd name="csX20" fmla="*/ 2642260 w 3265532"/>
                            <a:gd name="csY20" fmla="*/ 41563 h 1484415"/>
                            <a:gd name="csX21" fmla="*/ 2949779 w 3265532"/>
                            <a:gd name="csY21" fmla="*/ 0 h 1484415"/>
                            <a:gd name="csX0" fmla="*/ 2949779 w 3265532"/>
                            <a:gd name="csY0" fmla="*/ 0 h 1484415"/>
                            <a:gd name="csX1" fmla="*/ 2990325 w 3265532"/>
                            <a:gd name="csY1" fmla="*/ 253993 h 1484415"/>
                            <a:gd name="csX2" fmla="*/ 3031669 w 3265532"/>
                            <a:gd name="csY2" fmla="*/ 386222 h 1484415"/>
                            <a:gd name="csX3" fmla="*/ 3238517 w 3265532"/>
                            <a:gd name="csY3" fmla="*/ 495338 h 1484415"/>
                            <a:gd name="csX4" fmla="*/ 3265532 w 3265532"/>
                            <a:gd name="csY4" fmla="*/ 666946 h 1484415"/>
                            <a:gd name="csX5" fmla="*/ 3124196 w 3265532"/>
                            <a:gd name="csY5" fmla="*/ 800092 h 1484415"/>
                            <a:gd name="csX6" fmla="*/ 3037660 w 3265532"/>
                            <a:gd name="csY6" fmla="*/ 1053558 h 1484415"/>
                            <a:gd name="csX7" fmla="*/ 2895653 w 3265532"/>
                            <a:gd name="csY7" fmla="*/ 1064934 h 1484415"/>
                            <a:gd name="csX8" fmla="*/ 2733677 w 3265532"/>
                            <a:gd name="csY8" fmla="*/ 895334 h 1484415"/>
                            <a:gd name="csX9" fmla="*/ 2552718 w 3265532"/>
                            <a:gd name="csY9" fmla="*/ 838154 h 1484415"/>
                            <a:gd name="csX10" fmla="*/ 1906845 w 3265532"/>
                            <a:gd name="csY10" fmla="*/ 945360 h 1484415"/>
                            <a:gd name="csX11" fmla="*/ 1616026 w 3265532"/>
                            <a:gd name="csY11" fmla="*/ 1151906 h 1484415"/>
                            <a:gd name="csX12" fmla="*/ 71252 w 3265532"/>
                            <a:gd name="csY12" fmla="*/ 1484415 h 1484415"/>
                            <a:gd name="csX13" fmla="*/ 0 w 3265532"/>
                            <a:gd name="csY13" fmla="*/ 979714 h 1484415"/>
                            <a:gd name="csX14" fmla="*/ 427512 w 3265532"/>
                            <a:gd name="csY14" fmla="*/ 920337 h 1484415"/>
                            <a:gd name="csX15" fmla="*/ 837210 w 3265532"/>
                            <a:gd name="csY15" fmla="*/ 914400 h 1484415"/>
                            <a:gd name="csX16" fmla="*/ 2381002 w 3265532"/>
                            <a:gd name="csY16" fmla="*/ 605641 h 1484415"/>
                            <a:gd name="csX17" fmla="*/ 2600696 w 3265532"/>
                            <a:gd name="csY17" fmla="*/ 492826 h 1484415"/>
                            <a:gd name="csX18" fmla="*/ 2660073 w 3265532"/>
                            <a:gd name="csY18" fmla="*/ 338447 h 1484415"/>
                            <a:gd name="csX19" fmla="*/ 2660073 w 3265532"/>
                            <a:gd name="csY19" fmla="*/ 219693 h 1484415"/>
                            <a:gd name="csX20" fmla="*/ 2642260 w 3265532"/>
                            <a:gd name="csY20" fmla="*/ 41563 h 1484415"/>
                            <a:gd name="csX21" fmla="*/ 2949779 w 3265532"/>
                            <a:gd name="csY21" fmla="*/ 0 h 1484415"/>
                            <a:gd name="csX0" fmla="*/ 2949779 w 3265532"/>
                            <a:gd name="csY0" fmla="*/ 0 h 1484415"/>
                            <a:gd name="csX1" fmla="*/ 2990325 w 3265532"/>
                            <a:gd name="csY1" fmla="*/ 253993 h 1484415"/>
                            <a:gd name="csX2" fmla="*/ 3079299 w 3265532"/>
                            <a:gd name="csY2" fmla="*/ 386222 h 1484415"/>
                            <a:gd name="csX3" fmla="*/ 3238517 w 3265532"/>
                            <a:gd name="csY3" fmla="*/ 495338 h 1484415"/>
                            <a:gd name="csX4" fmla="*/ 3265532 w 3265532"/>
                            <a:gd name="csY4" fmla="*/ 666946 h 1484415"/>
                            <a:gd name="csX5" fmla="*/ 3124196 w 3265532"/>
                            <a:gd name="csY5" fmla="*/ 800092 h 1484415"/>
                            <a:gd name="csX6" fmla="*/ 3037660 w 3265532"/>
                            <a:gd name="csY6" fmla="*/ 1053558 h 1484415"/>
                            <a:gd name="csX7" fmla="*/ 2895653 w 3265532"/>
                            <a:gd name="csY7" fmla="*/ 1064934 h 1484415"/>
                            <a:gd name="csX8" fmla="*/ 2733677 w 3265532"/>
                            <a:gd name="csY8" fmla="*/ 895334 h 1484415"/>
                            <a:gd name="csX9" fmla="*/ 2552718 w 3265532"/>
                            <a:gd name="csY9" fmla="*/ 838154 h 1484415"/>
                            <a:gd name="csX10" fmla="*/ 1906845 w 3265532"/>
                            <a:gd name="csY10" fmla="*/ 945360 h 1484415"/>
                            <a:gd name="csX11" fmla="*/ 1616026 w 3265532"/>
                            <a:gd name="csY11" fmla="*/ 1151906 h 1484415"/>
                            <a:gd name="csX12" fmla="*/ 71252 w 3265532"/>
                            <a:gd name="csY12" fmla="*/ 1484415 h 1484415"/>
                            <a:gd name="csX13" fmla="*/ 0 w 3265532"/>
                            <a:gd name="csY13" fmla="*/ 979714 h 1484415"/>
                            <a:gd name="csX14" fmla="*/ 427512 w 3265532"/>
                            <a:gd name="csY14" fmla="*/ 920337 h 1484415"/>
                            <a:gd name="csX15" fmla="*/ 837210 w 3265532"/>
                            <a:gd name="csY15" fmla="*/ 914400 h 1484415"/>
                            <a:gd name="csX16" fmla="*/ 2381002 w 3265532"/>
                            <a:gd name="csY16" fmla="*/ 605641 h 1484415"/>
                            <a:gd name="csX17" fmla="*/ 2600696 w 3265532"/>
                            <a:gd name="csY17" fmla="*/ 492826 h 1484415"/>
                            <a:gd name="csX18" fmla="*/ 2660073 w 3265532"/>
                            <a:gd name="csY18" fmla="*/ 338447 h 1484415"/>
                            <a:gd name="csX19" fmla="*/ 2660073 w 3265532"/>
                            <a:gd name="csY19" fmla="*/ 219693 h 1484415"/>
                            <a:gd name="csX20" fmla="*/ 2642260 w 3265532"/>
                            <a:gd name="csY20" fmla="*/ 41563 h 1484415"/>
                            <a:gd name="csX21" fmla="*/ 2949779 w 3265532"/>
                            <a:gd name="csY21" fmla="*/ 0 h 1484415"/>
                            <a:gd name="csX0" fmla="*/ 2949779 w 3294110"/>
                            <a:gd name="csY0" fmla="*/ 0 h 1484415"/>
                            <a:gd name="csX1" fmla="*/ 2990325 w 3294110"/>
                            <a:gd name="csY1" fmla="*/ 253993 h 1484415"/>
                            <a:gd name="csX2" fmla="*/ 3079299 w 3294110"/>
                            <a:gd name="csY2" fmla="*/ 386222 h 1484415"/>
                            <a:gd name="csX3" fmla="*/ 3238517 w 3294110"/>
                            <a:gd name="csY3" fmla="*/ 495338 h 1484415"/>
                            <a:gd name="csX4" fmla="*/ 3294110 w 3294110"/>
                            <a:gd name="csY4" fmla="*/ 638363 h 1484415"/>
                            <a:gd name="csX5" fmla="*/ 3124196 w 3294110"/>
                            <a:gd name="csY5" fmla="*/ 800092 h 1484415"/>
                            <a:gd name="csX6" fmla="*/ 3037660 w 3294110"/>
                            <a:gd name="csY6" fmla="*/ 1053558 h 1484415"/>
                            <a:gd name="csX7" fmla="*/ 2895653 w 3294110"/>
                            <a:gd name="csY7" fmla="*/ 1064934 h 1484415"/>
                            <a:gd name="csX8" fmla="*/ 2733677 w 3294110"/>
                            <a:gd name="csY8" fmla="*/ 895334 h 1484415"/>
                            <a:gd name="csX9" fmla="*/ 2552718 w 3294110"/>
                            <a:gd name="csY9" fmla="*/ 838154 h 1484415"/>
                            <a:gd name="csX10" fmla="*/ 1906845 w 3294110"/>
                            <a:gd name="csY10" fmla="*/ 945360 h 1484415"/>
                            <a:gd name="csX11" fmla="*/ 1616026 w 3294110"/>
                            <a:gd name="csY11" fmla="*/ 1151906 h 1484415"/>
                            <a:gd name="csX12" fmla="*/ 71252 w 3294110"/>
                            <a:gd name="csY12" fmla="*/ 1484415 h 1484415"/>
                            <a:gd name="csX13" fmla="*/ 0 w 3294110"/>
                            <a:gd name="csY13" fmla="*/ 979714 h 1484415"/>
                            <a:gd name="csX14" fmla="*/ 427512 w 3294110"/>
                            <a:gd name="csY14" fmla="*/ 920337 h 1484415"/>
                            <a:gd name="csX15" fmla="*/ 837210 w 3294110"/>
                            <a:gd name="csY15" fmla="*/ 914400 h 1484415"/>
                            <a:gd name="csX16" fmla="*/ 2381002 w 3294110"/>
                            <a:gd name="csY16" fmla="*/ 605641 h 1484415"/>
                            <a:gd name="csX17" fmla="*/ 2600696 w 3294110"/>
                            <a:gd name="csY17" fmla="*/ 492826 h 1484415"/>
                            <a:gd name="csX18" fmla="*/ 2660073 w 3294110"/>
                            <a:gd name="csY18" fmla="*/ 338447 h 1484415"/>
                            <a:gd name="csX19" fmla="*/ 2660073 w 3294110"/>
                            <a:gd name="csY19" fmla="*/ 219693 h 1484415"/>
                            <a:gd name="csX20" fmla="*/ 2642260 w 3294110"/>
                            <a:gd name="csY20" fmla="*/ 41563 h 1484415"/>
                            <a:gd name="csX21" fmla="*/ 2949779 w 3294110"/>
                            <a:gd name="csY21" fmla="*/ 0 h 1484415"/>
                            <a:gd name="csX0" fmla="*/ 2949779 w 3294110"/>
                            <a:gd name="csY0" fmla="*/ 0 h 1484415"/>
                            <a:gd name="csX1" fmla="*/ 2990325 w 3294110"/>
                            <a:gd name="csY1" fmla="*/ 253993 h 1484415"/>
                            <a:gd name="csX2" fmla="*/ 3079299 w 3294110"/>
                            <a:gd name="csY2" fmla="*/ 386222 h 1484415"/>
                            <a:gd name="csX3" fmla="*/ 3267095 w 3294110"/>
                            <a:gd name="csY3" fmla="*/ 466755 h 1484415"/>
                            <a:gd name="csX4" fmla="*/ 3294110 w 3294110"/>
                            <a:gd name="csY4" fmla="*/ 638363 h 1484415"/>
                            <a:gd name="csX5" fmla="*/ 3124196 w 3294110"/>
                            <a:gd name="csY5" fmla="*/ 800092 h 1484415"/>
                            <a:gd name="csX6" fmla="*/ 3037660 w 3294110"/>
                            <a:gd name="csY6" fmla="*/ 1053558 h 1484415"/>
                            <a:gd name="csX7" fmla="*/ 2895653 w 3294110"/>
                            <a:gd name="csY7" fmla="*/ 1064934 h 1484415"/>
                            <a:gd name="csX8" fmla="*/ 2733677 w 3294110"/>
                            <a:gd name="csY8" fmla="*/ 895334 h 1484415"/>
                            <a:gd name="csX9" fmla="*/ 2552718 w 3294110"/>
                            <a:gd name="csY9" fmla="*/ 838154 h 1484415"/>
                            <a:gd name="csX10" fmla="*/ 1906845 w 3294110"/>
                            <a:gd name="csY10" fmla="*/ 945360 h 1484415"/>
                            <a:gd name="csX11" fmla="*/ 1616026 w 3294110"/>
                            <a:gd name="csY11" fmla="*/ 1151906 h 1484415"/>
                            <a:gd name="csX12" fmla="*/ 71252 w 3294110"/>
                            <a:gd name="csY12" fmla="*/ 1484415 h 1484415"/>
                            <a:gd name="csX13" fmla="*/ 0 w 3294110"/>
                            <a:gd name="csY13" fmla="*/ 979714 h 1484415"/>
                            <a:gd name="csX14" fmla="*/ 427512 w 3294110"/>
                            <a:gd name="csY14" fmla="*/ 920337 h 1484415"/>
                            <a:gd name="csX15" fmla="*/ 837210 w 3294110"/>
                            <a:gd name="csY15" fmla="*/ 914400 h 1484415"/>
                            <a:gd name="csX16" fmla="*/ 2381002 w 3294110"/>
                            <a:gd name="csY16" fmla="*/ 605641 h 1484415"/>
                            <a:gd name="csX17" fmla="*/ 2600696 w 3294110"/>
                            <a:gd name="csY17" fmla="*/ 492826 h 1484415"/>
                            <a:gd name="csX18" fmla="*/ 2660073 w 3294110"/>
                            <a:gd name="csY18" fmla="*/ 338447 h 1484415"/>
                            <a:gd name="csX19" fmla="*/ 2660073 w 3294110"/>
                            <a:gd name="csY19" fmla="*/ 219693 h 1484415"/>
                            <a:gd name="csX20" fmla="*/ 2642260 w 3294110"/>
                            <a:gd name="csY20" fmla="*/ 41563 h 1484415"/>
                            <a:gd name="csX21" fmla="*/ 2949779 w 3294110"/>
                            <a:gd name="csY21" fmla="*/ 0 h 1484415"/>
                            <a:gd name="csX0" fmla="*/ 2949779 w 3294110"/>
                            <a:gd name="csY0" fmla="*/ 0 h 1484415"/>
                            <a:gd name="csX1" fmla="*/ 2990325 w 3294110"/>
                            <a:gd name="csY1" fmla="*/ 253993 h 1484415"/>
                            <a:gd name="csX2" fmla="*/ 3079299 w 3294110"/>
                            <a:gd name="csY2" fmla="*/ 386222 h 1484415"/>
                            <a:gd name="csX3" fmla="*/ 3267095 w 3294110"/>
                            <a:gd name="csY3" fmla="*/ 466755 h 1484415"/>
                            <a:gd name="csX4" fmla="*/ 3294110 w 3294110"/>
                            <a:gd name="csY4" fmla="*/ 638363 h 1484415"/>
                            <a:gd name="csX5" fmla="*/ 3124196 w 3294110"/>
                            <a:gd name="csY5" fmla="*/ 800092 h 1484415"/>
                            <a:gd name="csX6" fmla="*/ 3056713 w 3294110"/>
                            <a:gd name="csY6" fmla="*/ 1034503 h 1484415"/>
                            <a:gd name="csX7" fmla="*/ 2895653 w 3294110"/>
                            <a:gd name="csY7" fmla="*/ 1064934 h 1484415"/>
                            <a:gd name="csX8" fmla="*/ 2733677 w 3294110"/>
                            <a:gd name="csY8" fmla="*/ 895334 h 1484415"/>
                            <a:gd name="csX9" fmla="*/ 2552718 w 3294110"/>
                            <a:gd name="csY9" fmla="*/ 838154 h 1484415"/>
                            <a:gd name="csX10" fmla="*/ 1906845 w 3294110"/>
                            <a:gd name="csY10" fmla="*/ 945360 h 1484415"/>
                            <a:gd name="csX11" fmla="*/ 1616026 w 3294110"/>
                            <a:gd name="csY11" fmla="*/ 1151906 h 1484415"/>
                            <a:gd name="csX12" fmla="*/ 71252 w 3294110"/>
                            <a:gd name="csY12" fmla="*/ 1484415 h 1484415"/>
                            <a:gd name="csX13" fmla="*/ 0 w 3294110"/>
                            <a:gd name="csY13" fmla="*/ 979714 h 1484415"/>
                            <a:gd name="csX14" fmla="*/ 427512 w 3294110"/>
                            <a:gd name="csY14" fmla="*/ 920337 h 1484415"/>
                            <a:gd name="csX15" fmla="*/ 837210 w 3294110"/>
                            <a:gd name="csY15" fmla="*/ 914400 h 1484415"/>
                            <a:gd name="csX16" fmla="*/ 2381002 w 3294110"/>
                            <a:gd name="csY16" fmla="*/ 605641 h 1484415"/>
                            <a:gd name="csX17" fmla="*/ 2600696 w 3294110"/>
                            <a:gd name="csY17" fmla="*/ 492826 h 1484415"/>
                            <a:gd name="csX18" fmla="*/ 2660073 w 3294110"/>
                            <a:gd name="csY18" fmla="*/ 338447 h 1484415"/>
                            <a:gd name="csX19" fmla="*/ 2660073 w 3294110"/>
                            <a:gd name="csY19" fmla="*/ 219693 h 1484415"/>
                            <a:gd name="csX20" fmla="*/ 2642260 w 3294110"/>
                            <a:gd name="csY20" fmla="*/ 41563 h 1484415"/>
                            <a:gd name="csX21" fmla="*/ 2949779 w 3294110"/>
                            <a:gd name="csY21" fmla="*/ 0 h 1484415"/>
                            <a:gd name="csX0" fmla="*/ 2949779 w 3294110"/>
                            <a:gd name="csY0" fmla="*/ 0 h 1484415"/>
                            <a:gd name="csX1" fmla="*/ 2990325 w 3294110"/>
                            <a:gd name="csY1" fmla="*/ 253993 h 1484415"/>
                            <a:gd name="csX2" fmla="*/ 3079299 w 3294110"/>
                            <a:gd name="csY2" fmla="*/ 386222 h 1484415"/>
                            <a:gd name="csX3" fmla="*/ 3267095 w 3294110"/>
                            <a:gd name="csY3" fmla="*/ 466755 h 1484415"/>
                            <a:gd name="csX4" fmla="*/ 3294110 w 3294110"/>
                            <a:gd name="csY4" fmla="*/ 638363 h 1484415"/>
                            <a:gd name="csX5" fmla="*/ 3124196 w 3294110"/>
                            <a:gd name="csY5" fmla="*/ 800092 h 1484415"/>
                            <a:gd name="csX6" fmla="*/ 3056713 w 3294110"/>
                            <a:gd name="csY6" fmla="*/ 1034503 h 1484415"/>
                            <a:gd name="csX7" fmla="*/ 2876601 w 3294110"/>
                            <a:gd name="csY7" fmla="*/ 1055407 h 1484415"/>
                            <a:gd name="csX8" fmla="*/ 2733677 w 3294110"/>
                            <a:gd name="csY8" fmla="*/ 895334 h 1484415"/>
                            <a:gd name="csX9" fmla="*/ 2552718 w 3294110"/>
                            <a:gd name="csY9" fmla="*/ 838154 h 1484415"/>
                            <a:gd name="csX10" fmla="*/ 1906845 w 3294110"/>
                            <a:gd name="csY10" fmla="*/ 945360 h 1484415"/>
                            <a:gd name="csX11" fmla="*/ 1616026 w 3294110"/>
                            <a:gd name="csY11" fmla="*/ 1151906 h 1484415"/>
                            <a:gd name="csX12" fmla="*/ 71252 w 3294110"/>
                            <a:gd name="csY12" fmla="*/ 1484415 h 1484415"/>
                            <a:gd name="csX13" fmla="*/ 0 w 3294110"/>
                            <a:gd name="csY13" fmla="*/ 979714 h 1484415"/>
                            <a:gd name="csX14" fmla="*/ 427512 w 3294110"/>
                            <a:gd name="csY14" fmla="*/ 920337 h 1484415"/>
                            <a:gd name="csX15" fmla="*/ 837210 w 3294110"/>
                            <a:gd name="csY15" fmla="*/ 914400 h 1484415"/>
                            <a:gd name="csX16" fmla="*/ 2381002 w 3294110"/>
                            <a:gd name="csY16" fmla="*/ 605641 h 1484415"/>
                            <a:gd name="csX17" fmla="*/ 2600696 w 3294110"/>
                            <a:gd name="csY17" fmla="*/ 492826 h 1484415"/>
                            <a:gd name="csX18" fmla="*/ 2660073 w 3294110"/>
                            <a:gd name="csY18" fmla="*/ 338447 h 1484415"/>
                            <a:gd name="csX19" fmla="*/ 2660073 w 3294110"/>
                            <a:gd name="csY19" fmla="*/ 219693 h 1484415"/>
                            <a:gd name="csX20" fmla="*/ 2642260 w 3294110"/>
                            <a:gd name="csY20" fmla="*/ 41563 h 1484415"/>
                            <a:gd name="csX21" fmla="*/ 2949779 w 3294110"/>
                            <a:gd name="csY21" fmla="*/ 0 h 1484415"/>
                            <a:gd name="csX0" fmla="*/ 2949779 w 3294110"/>
                            <a:gd name="csY0" fmla="*/ 0 h 1484415"/>
                            <a:gd name="csX1" fmla="*/ 2990325 w 3294110"/>
                            <a:gd name="csY1" fmla="*/ 253993 h 1484415"/>
                            <a:gd name="csX2" fmla="*/ 3079299 w 3294110"/>
                            <a:gd name="csY2" fmla="*/ 386222 h 1484415"/>
                            <a:gd name="csX3" fmla="*/ 3267095 w 3294110"/>
                            <a:gd name="csY3" fmla="*/ 466755 h 1484415"/>
                            <a:gd name="csX4" fmla="*/ 3294110 w 3294110"/>
                            <a:gd name="csY4" fmla="*/ 638363 h 1484415"/>
                            <a:gd name="csX5" fmla="*/ 3124196 w 3294110"/>
                            <a:gd name="csY5" fmla="*/ 800092 h 1484415"/>
                            <a:gd name="csX6" fmla="*/ 3056713 w 3294110"/>
                            <a:gd name="csY6" fmla="*/ 1034503 h 1484415"/>
                            <a:gd name="csX7" fmla="*/ 2876601 w 3294110"/>
                            <a:gd name="csY7" fmla="*/ 1055407 h 1484415"/>
                            <a:gd name="csX8" fmla="*/ 2733677 w 3294110"/>
                            <a:gd name="csY8" fmla="*/ 895334 h 1484415"/>
                            <a:gd name="csX9" fmla="*/ 2552718 w 3294110"/>
                            <a:gd name="csY9" fmla="*/ 838154 h 1484415"/>
                            <a:gd name="csX10" fmla="*/ 1906845 w 3294110"/>
                            <a:gd name="csY10" fmla="*/ 945360 h 1484415"/>
                            <a:gd name="csX11" fmla="*/ 1473135 w 3294110"/>
                            <a:gd name="csY11" fmla="*/ 1209072 h 1484415"/>
                            <a:gd name="csX12" fmla="*/ 71252 w 3294110"/>
                            <a:gd name="csY12" fmla="*/ 1484415 h 1484415"/>
                            <a:gd name="csX13" fmla="*/ 0 w 3294110"/>
                            <a:gd name="csY13" fmla="*/ 979714 h 1484415"/>
                            <a:gd name="csX14" fmla="*/ 427512 w 3294110"/>
                            <a:gd name="csY14" fmla="*/ 920337 h 1484415"/>
                            <a:gd name="csX15" fmla="*/ 837210 w 3294110"/>
                            <a:gd name="csY15" fmla="*/ 914400 h 1484415"/>
                            <a:gd name="csX16" fmla="*/ 2381002 w 3294110"/>
                            <a:gd name="csY16" fmla="*/ 605641 h 1484415"/>
                            <a:gd name="csX17" fmla="*/ 2600696 w 3294110"/>
                            <a:gd name="csY17" fmla="*/ 492826 h 1484415"/>
                            <a:gd name="csX18" fmla="*/ 2660073 w 3294110"/>
                            <a:gd name="csY18" fmla="*/ 338447 h 1484415"/>
                            <a:gd name="csX19" fmla="*/ 2660073 w 3294110"/>
                            <a:gd name="csY19" fmla="*/ 219693 h 1484415"/>
                            <a:gd name="csX20" fmla="*/ 2642260 w 3294110"/>
                            <a:gd name="csY20" fmla="*/ 41563 h 1484415"/>
                            <a:gd name="csX21" fmla="*/ 2949779 w 3294110"/>
                            <a:gd name="csY21" fmla="*/ 0 h 1484415"/>
                            <a:gd name="csX0" fmla="*/ 2949779 w 3294110"/>
                            <a:gd name="csY0" fmla="*/ 0 h 1484415"/>
                            <a:gd name="csX1" fmla="*/ 2990325 w 3294110"/>
                            <a:gd name="csY1" fmla="*/ 253993 h 1484415"/>
                            <a:gd name="csX2" fmla="*/ 3079299 w 3294110"/>
                            <a:gd name="csY2" fmla="*/ 386222 h 1484415"/>
                            <a:gd name="csX3" fmla="*/ 3267095 w 3294110"/>
                            <a:gd name="csY3" fmla="*/ 466755 h 1484415"/>
                            <a:gd name="csX4" fmla="*/ 3294110 w 3294110"/>
                            <a:gd name="csY4" fmla="*/ 638363 h 1484415"/>
                            <a:gd name="csX5" fmla="*/ 3124196 w 3294110"/>
                            <a:gd name="csY5" fmla="*/ 800092 h 1484415"/>
                            <a:gd name="csX6" fmla="*/ 3056713 w 3294110"/>
                            <a:gd name="csY6" fmla="*/ 1034503 h 1484415"/>
                            <a:gd name="csX7" fmla="*/ 2876601 w 3294110"/>
                            <a:gd name="csY7" fmla="*/ 1055407 h 1484415"/>
                            <a:gd name="csX8" fmla="*/ 2733677 w 3294110"/>
                            <a:gd name="csY8" fmla="*/ 895334 h 1484415"/>
                            <a:gd name="csX9" fmla="*/ 2552718 w 3294110"/>
                            <a:gd name="csY9" fmla="*/ 838154 h 1484415"/>
                            <a:gd name="csX10" fmla="*/ 1830637 w 3294110"/>
                            <a:gd name="csY10" fmla="*/ 992999 h 1484415"/>
                            <a:gd name="csX11" fmla="*/ 1473135 w 3294110"/>
                            <a:gd name="csY11" fmla="*/ 1209072 h 1484415"/>
                            <a:gd name="csX12" fmla="*/ 71252 w 3294110"/>
                            <a:gd name="csY12" fmla="*/ 1484415 h 1484415"/>
                            <a:gd name="csX13" fmla="*/ 0 w 3294110"/>
                            <a:gd name="csY13" fmla="*/ 979714 h 1484415"/>
                            <a:gd name="csX14" fmla="*/ 427512 w 3294110"/>
                            <a:gd name="csY14" fmla="*/ 920337 h 1484415"/>
                            <a:gd name="csX15" fmla="*/ 837210 w 3294110"/>
                            <a:gd name="csY15" fmla="*/ 914400 h 1484415"/>
                            <a:gd name="csX16" fmla="*/ 2381002 w 3294110"/>
                            <a:gd name="csY16" fmla="*/ 605641 h 1484415"/>
                            <a:gd name="csX17" fmla="*/ 2600696 w 3294110"/>
                            <a:gd name="csY17" fmla="*/ 492826 h 1484415"/>
                            <a:gd name="csX18" fmla="*/ 2660073 w 3294110"/>
                            <a:gd name="csY18" fmla="*/ 338447 h 1484415"/>
                            <a:gd name="csX19" fmla="*/ 2660073 w 3294110"/>
                            <a:gd name="csY19" fmla="*/ 219693 h 1484415"/>
                            <a:gd name="csX20" fmla="*/ 2642260 w 3294110"/>
                            <a:gd name="csY20" fmla="*/ 41563 h 1484415"/>
                            <a:gd name="csX21" fmla="*/ 2949779 w 3294110"/>
                            <a:gd name="csY21" fmla="*/ 0 h 1484415"/>
                            <a:gd name="csX0" fmla="*/ 2949779 w 3294110"/>
                            <a:gd name="csY0" fmla="*/ 0 h 1484415"/>
                            <a:gd name="csX1" fmla="*/ 2990325 w 3294110"/>
                            <a:gd name="csY1" fmla="*/ 253993 h 1484415"/>
                            <a:gd name="csX2" fmla="*/ 3079299 w 3294110"/>
                            <a:gd name="csY2" fmla="*/ 386222 h 1484415"/>
                            <a:gd name="csX3" fmla="*/ 3267095 w 3294110"/>
                            <a:gd name="csY3" fmla="*/ 466755 h 1484415"/>
                            <a:gd name="csX4" fmla="*/ 3294110 w 3294110"/>
                            <a:gd name="csY4" fmla="*/ 638363 h 1484415"/>
                            <a:gd name="csX5" fmla="*/ 3124196 w 3294110"/>
                            <a:gd name="csY5" fmla="*/ 800092 h 1484415"/>
                            <a:gd name="csX6" fmla="*/ 3056713 w 3294110"/>
                            <a:gd name="csY6" fmla="*/ 1034503 h 1484415"/>
                            <a:gd name="csX7" fmla="*/ 2876601 w 3294110"/>
                            <a:gd name="csY7" fmla="*/ 1055407 h 1484415"/>
                            <a:gd name="csX8" fmla="*/ 2733677 w 3294110"/>
                            <a:gd name="csY8" fmla="*/ 895334 h 1484415"/>
                            <a:gd name="csX9" fmla="*/ 2552718 w 3294110"/>
                            <a:gd name="csY9" fmla="*/ 838154 h 1484415"/>
                            <a:gd name="csX10" fmla="*/ 1830637 w 3294110"/>
                            <a:gd name="csY10" fmla="*/ 992999 h 1484415"/>
                            <a:gd name="csX11" fmla="*/ 1616026 w 3294110"/>
                            <a:gd name="csY11" fmla="*/ 1199544 h 1484415"/>
                            <a:gd name="csX12" fmla="*/ 71252 w 3294110"/>
                            <a:gd name="csY12" fmla="*/ 1484415 h 1484415"/>
                            <a:gd name="csX13" fmla="*/ 0 w 3294110"/>
                            <a:gd name="csY13" fmla="*/ 979714 h 1484415"/>
                            <a:gd name="csX14" fmla="*/ 427512 w 3294110"/>
                            <a:gd name="csY14" fmla="*/ 920337 h 1484415"/>
                            <a:gd name="csX15" fmla="*/ 837210 w 3294110"/>
                            <a:gd name="csY15" fmla="*/ 914400 h 1484415"/>
                            <a:gd name="csX16" fmla="*/ 2381002 w 3294110"/>
                            <a:gd name="csY16" fmla="*/ 605641 h 1484415"/>
                            <a:gd name="csX17" fmla="*/ 2600696 w 3294110"/>
                            <a:gd name="csY17" fmla="*/ 492826 h 1484415"/>
                            <a:gd name="csX18" fmla="*/ 2660073 w 3294110"/>
                            <a:gd name="csY18" fmla="*/ 338447 h 1484415"/>
                            <a:gd name="csX19" fmla="*/ 2660073 w 3294110"/>
                            <a:gd name="csY19" fmla="*/ 219693 h 1484415"/>
                            <a:gd name="csX20" fmla="*/ 2642260 w 3294110"/>
                            <a:gd name="csY20" fmla="*/ 41563 h 1484415"/>
                            <a:gd name="csX21" fmla="*/ 2949779 w 3294110"/>
                            <a:gd name="csY21" fmla="*/ 0 h 1484415"/>
                            <a:gd name="csX0" fmla="*/ 2949779 w 3294110"/>
                            <a:gd name="csY0" fmla="*/ 0 h 1484415"/>
                            <a:gd name="csX1" fmla="*/ 2990325 w 3294110"/>
                            <a:gd name="csY1" fmla="*/ 253993 h 1484415"/>
                            <a:gd name="csX2" fmla="*/ 3079299 w 3294110"/>
                            <a:gd name="csY2" fmla="*/ 386222 h 1484415"/>
                            <a:gd name="csX3" fmla="*/ 3267095 w 3294110"/>
                            <a:gd name="csY3" fmla="*/ 466755 h 1484415"/>
                            <a:gd name="csX4" fmla="*/ 3294110 w 3294110"/>
                            <a:gd name="csY4" fmla="*/ 638363 h 1484415"/>
                            <a:gd name="csX5" fmla="*/ 3124196 w 3294110"/>
                            <a:gd name="csY5" fmla="*/ 800092 h 1484415"/>
                            <a:gd name="csX6" fmla="*/ 3056713 w 3294110"/>
                            <a:gd name="csY6" fmla="*/ 1034503 h 1484415"/>
                            <a:gd name="csX7" fmla="*/ 2876601 w 3294110"/>
                            <a:gd name="csY7" fmla="*/ 1055407 h 1484415"/>
                            <a:gd name="csX8" fmla="*/ 2733677 w 3294110"/>
                            <a:gd name="csY8" fmla="*/ 895334 h 1484415"/>
                            <a:gd name="csX9" fmla="*/ 2552718 w 3294110"/>
                            <a:gd name="csY9" fmla="*/ 838154 h 1484415"/>
                            <a:gd name="csX10" fmla="*/ 1582959 w 3294110"/>
                            <a:gd name="csY10" fmla="*/ 1050165 h 1484415"/>
                            <a:gd name="csX11" fmla="*/ 1616026 w 3294110"/>
                            <a:gd name="csY11" fmla="*/ 1199544 h 1484415"/>
                            <a:gd name="csX12" fmla="*/ 71252 w 3294110"/>
                            <a:gd name="csY12" fmla="*/ 1484415 h 1484415"/>
                            <a:gd name="csX13" fmla="*/ 0 w 3294110"/>
                            <a:gd name="csY13" fmla="*/ 979714 h 1484415"/>
                            <a:gd name="csX14" fmla="*/ 427512 w 3294110"/>
                            <a:gd name="csY14" fmla="*/ 920337 h 1484415"/>
                            <a:gd name="csX15" fmla="*/ 837210 w 3294110"/>
                            <a:gd name="csY15" fmla="*/ 914400 h 1484415"/>
                            <a:gd name="csX16" fmla="*/ 2381002 w 3294110"/>
                            <a:gd name="csY16" fmla="*/ 605641 h 1484415"/>
                            <a:gd name="csX17" fmla="*/ 2600696 w 3294110"/>
                            <a:gd name="csY17" fmla="*/ 492826 h 1484415"/>
                            <a:gd name="csX18" fmla="*/ 2660073 w 3294110"/>
                            <a:gd name="csY18" fmla="*/ 338447 h 1484415"/>
                            <a:gd name="csX19" fmla="*/ 2660073 w 3294110"/>
                            <a:gd name="csY19" fmla="*/ 219693 h 1484415"/>
                            <a:gd name="csX20" fmla="*/ 2642260 w 3294110"/>
                            <a:gd name="csY20" fmla="*/ 41563 h 1484415"/>
                            <a:gd name="csX21" fmla="*/ 2949779 w 3294110"/>
                            <a:gd name="csY21" fmla="*/ 0 h 1484415"/>
                            <a:gd name="csX0" fmla="*/ 2949779 w 3294110"/>
                            <a:gd name="csY0" fmla="*/ 0 h 1236695"/>
                            <a:gd name="csX1" fmla="*/ 2990325 w 3294110"/>
                            <a:gd name="csY1" fmla="*/ 253993 h 1236695"/>
                            <a:gd name="csX2" fmla="*/ 3079299 w 3294110"/>
                            <a:gd name="csY2" fmla="*/ 386222 h 1236695"/>
                            <a:gd name="csX3" fmla="*/ 3267095 w 3294110"/>
                            <a:gd name="csY3" fmla="*/ 466755 h 1236695"/>
                            <a:gd name="csX4" fmla="*/ 3294110 w 3294110"/>
                            <a:gd name="csY4" fmla="*/ 638363 h 1236695"/>
                            <a:gd name="csX5" fmla="*/ 3124196 w 3294110"/>
                            <a:gd name="csY5" fmla="*/ 800092 h 1236695"/>
                            <a:gd name="csX6" fmla="*/ 3056713 w 3294110"/>
                            <a:gd name="csY6" fmla="*/ 1034503 h 1236695"/>
                            <a:gd name="csX7" fmla="*/ 2876601 w 3294110"/>
                            <a:gd name="csY7" fmla="*/ 1055407 h 1236695"/>
                            <a:gd name="csX8" fmla="*/ 2733677 w 3294110"/>
                            <a:gd name="csY8" fmla="*/ 895334 h 1236695"/>
                            <a:gd name="csX9" fmla="*/ 2552718 w 3294110"/>
                            <a:gd name="csY9" fmla="*/ 838154 h 1236695"/>
                            <a:gd name="csX10" fmla="*/ 1582959 w 3294110"/>
                            <a:gd name="csY10" fmla="*/ 1050165 h 1236695"/>
                            <a:gd name="csX11" fmla="*/ 1616026 w 3294110"/>
                            <a:gd name="csY11" fmla="*/ 1199544 h 1236695"/>
                            <a:gd name="csX12" fmla="*/ 23622 w 3294110"/>
                            <a:gd name="csY12" fmla="*/ 1236695 h 1236695"/>
                            <a:gd name="csX13" fmla="*/ 0 w 3294110"/>
                            <a:gd name="csY13" fmla="*/ 979714 h 1236695"/>
                            <a:gd name="csX14" fmla="*/ 427512 w 3294110"/>
                            <a:gd name="csY14" fmla="*/ 920337 h 1236695"/>
                            <a:gd name="csX15" fmla="*/ 837210 w 3294110"/>
                            <a:gd name="csY15" fmla="*/ 914400 h 1236695"/>
                            <a:gd name="csX16" fmla="*/ 2381002 w 3294110"/>
                            <a:gd name="csY16" fmla="*/ 605641 h 1236695"/>
                            <a:gd name="csX17" fmla="*/ 2600696 w 3294110"/>
                            <a:gd name="csY17" fmla="*/ 492826 h 1236695"/>
                            <a:gd name="csX18" fmla="*/ 2660073 w 3294110"/>
                            <a:gd name="csY18" fmla="*/ 338447 h 1236695"/>
                            <a:gd name="csX19" fmla="*/ 2660073 w 3294110"/>
                            <a:gd name="csY19" fmla="*/ 219693 h 1236695"/>
                            <a:gd name="csX20" fmla="*/ 2642260 w 3294110"/>
                            <a:gd name="csY20" fmla="*/ 41563 h 1236695"/>
                            <a:gd name="csX21" fmla="*/ 2949779 w 3294110"/>
                            <a:gd name="csY21" fmla="*/ 0 h 1236695"/>
                            <a:gd name="csX0" fmla="*/ 2949779 w 3294110"/>
                            <a:gd name="csY0" fmla="*/ 0 h 1236695"/>
                            <a:gd name="csX1" fmla="*/ 2990325 w 3294110"/>
                            <a:gd name="csY1" fmla="*/ 253993 h 1236695"/>
                            <a:gd name="csX2" fmla="*/ 3079299 w 3294110"/>
                            <a:gd name="csY2" fmla="*/ 386222 h 1236695"/>
                            <a:gd name="csX3" fmla="*/ 3267095 w 3294110"/>
                            <a:gd name="csY3" fmla="*/ 466755 h 1236695"/>
                            <a:gd name="csX4" fmla="*/ 3294110 w 3294110"/>
                            <a:gd name="csY4" fmla="*/ 638363 h 1236695"/>
                            <a:gd name="csX5" fmla="*/ 3124196 w 3294110"/>
                            <a:gd name="csY5" fmla="*/ 800092 h 1236695"/>
                            <a:gd name="csX6" fmla="*/ 3056713 w 3294110"/>
                            <a:gd name="csY6" fmla="*/ 1034503 h 1236695"/>
                            <a:gd name="csX7" fmla="*/ 2876601 w 3294110"/>
                            <a:gd name="csY7" fmla="*/ 1055407 h 1236695"/>
                            <a:gd name="csX8" fmla="*/ 2733677 w 3294110"/>
                            <a:gd name="csY8" fmla="*/ 895334 h 1236695"/>
                            <a:gd name="csX9" fmla="*/ 2552718 w 3294110"/>
                            <a:gd name="csY9" fmla="*/ 838154 h 1236695"/>
                            <a:gd name="csX10" fmla="*/ 1582959 w 3294110"/>
                            <a:gd name="csY10" fmla="*/ 1050165 h 1236695"/>
                            <a:gd name="csX11" fmla="*/ 1158775 w 3294110"/>
                            <a:gd name="csY11" fmla="*/ 1113795 h 1236695"/>
                            <a:gd name="csX12" fmla="*/ 23622 w 3294110"/>
                            <a:gd name="csY12" fmla="*/ 1236695 h 1236695"/>
                            <a:gd name="csX13" fmla="*/ 0 w 3294110"/>
                            <a:gd name="csY13" fmla="*/ 979714 h 1236695"/>
                            <a:gd name="csX14" fmla="*/ 427512 w 3294110"/>
                            <a:gd name="csY14" fmla="*/ 920337 h 1236695"/>
                            <a:gd name="csX15" fmla="*/ 837210 w 3294110"/>
                            <a:gd name="csY15" fmla="*/ 914400 h 1236695"/>
                            <a:gd name="csX16" fmla="*/ 2381002 w 3294110"/>
                            <a:gd name="csY16" fmla="*/ 605641 h 1236695"/>
                            <a:gd name="csX17" fmla="*/ 2600696 w 3294110"/>
                            <a:gd name="csY17" fmla="*/ 492826 h 1236695"/>
                            <a:gd name="csX18" fmla="*/ 2660073 w 3294110"/>
                            <a:gd name="csY18" fmla="*/ 338447 h 1236695"/>
                            <a:gd name="csX19" fmla="*/ 2660073 w 3294110"/>
                            <a:gd name="csY19" fmla="*/ 219693 h 1236695"/>
                            <a:gd name="csX20" fmla="*/ 2642260 w 3294110"/>
                            <a:gd name="csY20" fmla="*/ 41563 h 1236695"/>
                            <a:gd name="csX21" fmla="*/ 2949779 w 3294110"/>
                            <a:gd name="csY21" fmla="*/ 0 h 1236695"/>
                            <a:gd name="csX0" fmla="*/ 2949779 w 3294110"/>
                            <a:gd name="csY0" fmla="*/ 0 h 1236695"/>
                            <a:gd name="csX1" fmla="*/ 2990325 w 3294110"/>
                            <a:gd name="csY1" fmla="*/ 253993 h 1236695"/>
                            <a:gd name="csX2" fmla="*/ 3079299 w 3294110"/>
                            <a:gd name="csY2" fmla="*/ 386222 h 1236695"/>
                            <a:gd name="csX3" fmla="*/ 3267095 w 3294110"/>
                            <a:gd name="csY3" fmla="*/ 466755 h 1236695"/>
                            <a:gd name="csX4" fmla="*/ 3294110 w 3294110"/>
                            <a:gd name="csY4" fmla="*/ 638363 h 1236695"/>
                            <a:gd name="csX5" fmla="*/ 3124196 w 3294110"/>
                            <a:gd name="csY5" fmla="*/ 800092 h 1236695"/>
                            <a:gd name="csX6" fmla="*/ 3056713 w 3294110"/>
                            <a:gd name="csY6" fmla="*/ 1034503 h 1236695"/>
                            <a:gd name="csX7" fmla="*/ 2876601 w 3294110"/>
                            <a:gd name="csY7" fmla="*/ 1055407 h 1236695"/>
                            <a:gd name="csX8" fmla="*/ 2733677 w 3294110"/>
                            <a:gd name="csY8" fmla="*/ 895334 h 1236695"/>
                            <a:gd name="csX9" fmla="*/ 2552718 w 3294110"/>
                            <a:gd name="csY9" fmla="*/ 838154 h 1236695"/>
                            <a:gd name="csX10" fmla="*/ 1630590 w 3294110"/>
                            <a:gd name="csY10" fmla="*/ 1021582 h 1236695"/>
                            <a:gd name="csX11" fmla="*/ 1158775 w 3294110"/>
                            <a:gd name="csY11" fmla="*/ 1113795 h 1236695"/>
                            <a:gd name="csX12" fmla="*/ 23622 w 3294110"/>
                            <a:gd name="csY12" fmla="*/ 1236695 h 1236695"/>
                            <a:gd name="csX13" fmla="*/ 0 w 3294110"/>
                            <a:gd name="csY13" fmla="*/ 979714 h 1236695"/>
                            <a:gd name="csX14" fmla="*/ 427512 w 3294110"/>
                            <a:gd name="csY14" fmla="*/ 920337 h 1236695"/>
                            <a:gd name="csX15" fmla="*/ 837210 w 3294110"/>
                            <a:gd name="csY15" fmla="*/ 914400 h 1236695"/>
                            <a:gd name="csX16" fmla="*/ 2381002 w 3294110"/>
                            <a:gd name="csY16" fmla="*/ 605641 h 1236695"/>
                            <a:gd name="csX17" fmla="*/ 2600696 w 3294110"/>
                            <a:gd name="csY17" fmla="*/ 492826 h 1236695"/>
                            <a:gd name="csX18" fmla="*/ 2660073 w 3294110"/>
                            <a:gd name="csY18" fmla="*/ 338447 h 1236695"/>
                            <a:gd name="csX19" fmla="*/ 2660073 w 3294110"/>
                            <a:gd name="csY19" fmla="*/ 219693 h 1236695"/>
                            <a:gd name="csX20" fmla="*/ 2642260 w 3294110"/>
                            <a:gd name="csY20" fmla="*/ 41563 h 1236695"/>
                            <a:gd name="csX21" fmla="*/ 2949779 w 3294110"/>
                            <a:gd name="csY21" fmla="*/ 0 h 1236695"/>
                            <a:gd name="csX0" fmla="*/ 2949779 w 3294110"/>
                            <a:gd name="csY0" fmla="*/ 0 h 1236695"/>
                            <a:gd name="csX1" fmla="*/ 2990325 w 3294110"/>
                            <a:gd name="csY1" fmla="*/ 253993 h 1236695"/>
                            <a:gd name="csX2" fmla="*/ 3079299 w 3294110"/>
                            <a:gd name="csY2" fmla="*/ 386222 h 1236695"/>
                            <a:gd name="csX3" fmla="*/ 3267095 w 3294110"/>
                            <a:gd name="csY3" fmla="*/ 466755 h 1236695"/>
                            <a:gd name="csX4" fmla="*/ 3294110 w 3294110"/>
                            <a:gd name="csY4" fmla="*/ 638363 h 1236695"/>
                            <a:gd name="csX5" fmla="*/ 3124196 w 3294110"/>
                            <a:gd name="csY5" fmla="*/ 800092 h 1236695"/>
                            <a:gd name="csX6" fmla="*/ 3056713 w 3294110"/>
                            <a:gd name="csY6" fmla="*/ 1034503 h 1236695"/>
                            <a:gd name="csX7" fmla="*/ 2876601 w 3294110"/>
                            <a:gd name="csY7" fmla="*/ 1055407 h 1236695"/>
                            <a:gd name="csX8" fmla="*/ 2771781 w 3294110"/>
                            <a:gd name="csY8" fmla="*/ 857224 h 1236695"/>
                            <a:gd name="csX9" fmla="*/ 2552718 w 3294110"/>
                            <a:gd name="csY9" fmla="*/ 838154 h 1236695"/>
                            <a:gd name="csX10" fmla="*/ 1630590 w 3294110"/>
                            <a:gd name="csY10" fmla="*/ 1021582 h 1236695"/>
                            <a:gd name="csX11" fmla="*/ 1158775 w 3294110"/>
                            <a:gd name="csY11" fmla="*/ 1113795 h 1236695"/>
                            <a:gd name="csX12" fmla="*/ 23622 w 3294110"/>
                            <a:gd name="csY12" fmla="*/ 1236695 h 1236695"/>
                            <a:gd name="csX13" fmla="*/ 0 w 3294110"/>
                            <a:gd name="csY13" fmla="*/ 979714 h 1236695"/>
                            <a:gd name="csX14" fmla="*/ 427512 w 3294110"/>
                            <a:gd name="csY14" fmla="*/ 920337 h 1236695"/>
                            <a:gd name="csX15" fmla="*/ 837210 w 3294110"/>
                            <a:gd name="csY15" fmla="*/ 914400 h 1236695"/>
                            <a:gd name="csX16" fmla="*/ 2381002 w 3294110"/>
                            <a:gd name="csY16" fmla="*/ 605641 h 1236695"/>
                            <a:gd name="csX17" fmla="*/ 2600696 w 3294110"/>
                            <a:gd name="csY17" fmla="*/ 492826 h 1236695"/>
                            <a:gd name="csX18" fmla="*/ 2660073 w 3294110"/>
                            <a:gd name="csY18" fmla="*/ 338447 h 1236695"/>
                            <a:gd name="csX19" fmla="*/ 2660073 w 3294110"/>
                            <a:gd name="csY19" fmla="*/ 219693 h 1236695"/>
                            <a:gd name="csX20" fmla="*/ 2642260 w 3294110"/>
                            <a:gd name="csY20" fmla="*/ 41563 h 1236695"/>
                            <a:gd name="csX21" fmla="*/ 2949779 w 3294110"/>
                            <a:gd name="csY21" fmla="*/ 0 h 1236695"/>
                            <a:gd name="csX0" fmla="*/ 2949779 w 3294110"/>
                            <a:gd name="csY0" fmla="*/ 0 h 1198584"/>
                            <a:gd name="csX1" fmla="*/ 2990325 w 3294110"/>
                            <a:gd name="csY1" fmla="*/ 253993 h 1198584"/>
                            <a:gd name="csX2" fmla="*/ 3079299 w 3294110"/>
                            <a:gd name="csY2" fmla="*/ 386222 h 1198584"/>
                            <a:gd name="csX3" fmla="*/ 3267095 w 3294110"/>
                            <a:gd name="csY3" fmla="*/ 466755 h 1198584"/>
                            <a:gd name="csX4" fmla="*/ 3294110 w 3294110"/>
                            <a:gd name="csY4" fmla="*/ 638363 h 1198584"/>
                            <a:gd name="csX5" fmla="*/ 3124196 w 3294110"/>
                            <a:gd name="csY5" fmla="*/ 800092 h 1198584"/>
                            <a:gd name="csX6" fmla="*/ 3056713 w 3294110"/>
                            <a:gd name="csY6" fmla="*/ 1034503 h 1198584"/>
                            <a:gd name="csX7" fmla="*/ 2876601 w 3294110"/>
                            <a:gd name="csY7" fmla="*/ 1055407 h 1198584"/>
                            <a:gd name="csX8" fmla="*/ 2771781 w 3294110"/>
                            <a:gd name="csY8" fmla="*/ 857224 h 1198584"/>
                            <a:gd name="csX9" fmla="*/ 2552718 w 3294110"/>
                            <a:gd name="csY9" fmla="*/ 838154 h 1198584"/>
                            <a:gd name="csX10" fmla="*/ 1630590 w 3294110"/>
                            <a:gd name="csY10" fmla="*/ 1021582 h 1198584"/>
                            <a:gd name="csX11" fmla="*/ 1158775 w 3294110"/>
                            <a:gd name="csY11" fmla="*/ 1113795 h 1198584"/>
                            <a:gd name="csX12" fmla="*/ 23622 w 3294110"/>
                            <a:gd name="csY12" fmla="*/ 1198584 h 1198584"/>
                            <a:gd name="csX13" fmla="*/ 0 w 3294110"/>
                            <a:gd name="csY13" fmla="*/ 979714 h 1198584"/>
                            <a:gd name="csX14" fmla="*/ 427512 w 3294110"/>
                            <a:gd name="csY14" fmla="*/ 920337 h 1198584"/>
                            <a:gd name="csX15" fmla="*/ 837210 w 3294110"/>
                            <a:gd name="csY15" fmla="*/ 914400 h 1198584"/>
                            <a:gd name="csX16" fmla="*/ 2381002 w 3294110"/>
                            <a:gd name="csY16" fmla="*/ 605641 h 1198584"/>
                            <a:gd name="csX17" fmla="*/ 2600696 w 3294110"/>
                            <a:gd name="csY17" fmla="*/ 492826 h 1198584"/>
                            <a:gd name="csX18" fmla="*/ 2660073 w 3294110"/>
                            <a:gd name="csY18" fmla="*/ 338447 h 1198584"/>
                            <a:gd name="csX19" fmla="*/ 2660073 w 3294110"/>
                            <a:gd name="csY19" fmla="*/ 219693 h 1198584"/>
                            <a:gd name="csX20" fmla="*/ 2642260 w 3294110"/>
                            <a:gd name="csY20" fmla="*/ 41563 h 1198584"/>
                            <a:gd name="csX21" fmla="*/ 2949779 w 3294110"/>
                            <a:gd name="csY21" fmla="*/ 0 h 1198584"/>
                            <a:gd name="csX0" fmla="*/ 2949779 w 3294110"/>
                            <a:gd name="csY0" fmla="*/ 0 h 1198584"/>
                            <a:gd name="csX1" fmla="*/ 2990325 w 3294110"/>
                            <a:gd name="csY1" fmla="*/ 253993 h 1198584"/>
                            <a:gd name="csX2" fmla="*/ 3079299 w 3294110"/>
                            <a:gd name="csY2" fmla="*/ 386222 h 1198584"/>
                            <a:gd name="csX3" fmla="*/ 3267095 w 3294110"/>
                            <a:gd name="csY3" fmla="*/ 466755 h 1198584"/>
                            <a:gd name="csX4" fmla="*/ 3294110 w 3294110"/>
                            <a:gd name="csY4" fmla="*/ 638363 h 1198584"/>
                            <a:gd name="csX5" fmla="*/ 3124196 w 3294110"/>
                            <a:gd name="csY5" fmla="*/ 800092 h 1198584"/>
                            <a:gd name="csX6" fmla="*/ 3056713 w 3294110"/>
                            <a:gd name="csY6" fmla="*/ 1034503 h 1198584"/>
                            <a:gd name="csX7" fmla="*/ 2876601 w 3294110"/>
                            <a:gd name="csY7" fmla="*/ 1055407 h 1198584"/>
                            <a:gd name="csX8" fmla="*/ 2771781 w 3294110"/>
                            <a:gd name="csY8" fmla="*/ 857224 h 1198584"/>
                            <a:gd name="csX9" fmla="*/ 2552718 w 3294110"/>
                            <a:gd name="csY9" fmla="*/ 838154 h 1198584"/>
                            <a:gd name="csX10" fmla="*/ 1611538 w 3294110"/>
                            <a:gd name="csY10" fmla="*/ 973943 h 1198584"/>
                            <a:gd name="csX11" fmla="*/ 1158775 w 3294110"/>
                            <a:gd name="csY11" fmla="*/ 1113795 h 1198584"/>
                            <a:gd name="csX12" fmla="*/ 23622 w 3294110"/>
                            <a:gd name="csY12" fmla="*/ 1198584 h 1198584"/>
                            <a:gd name="csX13" fmla="*/ 0 w 3294110"/>
                            <a:gd name="csY13" fmla="*/ 979714 h 1198584"/>
                            <a:gd name="csX14" fmla="*/ 427512 w 3294110"/>
                            <a:gd name="csY14" fmla="*/ 920337 h 1198584"/>
                            <a:gd name="csX15" fmla="*/ 837210 w 3294110"/>
                            <a:gd name="csY15" fmla="*/ 914400 h 1198584"/>
                            <a:gd name="csX16" fmla="*/ 2381002 w 3294110"/>
                            <a:gd name="csY16" fmla="*/ 605641 h 1198584"/>
                            <a:gd name="csX17" fmla="*/ 2600696 w 3294110"/>
                            <a:gd name="csY17" fmla="*/ 492826 h 1198584"/>
                            <a:gd name="csX18" fmla="*/ 2660073 w 3294110"/>
                            <a:gd name="csY18" fmla="*/ 338447 h 1198584"/>
                            <a:gd name="csX19" fmla="*/ 2660073 w 3294110"/>
                            <a:gd name="csY19" fmla="*/ 219693 h 1198584"/>
                            <a:gd name="csX20" fmla="*/ 2642260 w 3294110"/>
                            <a:gd name="csY20" fmla="*/ 41563 h 1198584"/>
                            <a:gd name="csX21" fmla="*/ 2949779 w 3294110"/>
                            <a:gd name="csY21" fmla="*/ 0 h 1198584"/>
                            <a:gd name="csX0" fmla="*/ 2949779 w 3294110"/>
                            <a:gd name="csY0" fmla="*/ 0 h 1198584"/>
                            <a:gd name="csX1" fmla="*/ 2990325 w 3294110"/>
                            <a:gd name="csY1" fmla="*/ 253993 h 1198584"/>
                            <a:gd name="csX2" fmla="*/ 3079299 w 3294110"/>
                            <a:gd name="csY2" fmla="*/ 386222 h 1198584"/>
                            <a:gd name="csX3" fmla="*/ 3267095 w 3294110"/>
                            <a:gd name="csY3" fmla="*/ 466755 h 1198584"/>
                            <a:gd name="csX4" fmla="*/ 3294110 w 3294110"/>
                            <a:gd name="csY4" fmla="*/ 638363 h 1198584"/>
                            <a:gd name="csX5" fmla="*/ 3124196 w 3294110"/>
                            <a:gd name="csY5" fmla="*/ 800092 h 1198584"/>
                            <a:gd name="csX6" fmla="*/ 3056713 w 3294110"/>
                            <a:gd name="csY6" fmla="*/ 1034503 h 1198584"/>
                            <a:gd name="csX7" fmla="*/ 2876601 w 3294110"/>
                            <a:gd name="csY7" fmla="*/ 1055407 h 1198584"/>
                            <a:gd name="csX8" fmla="*/ 2771781 w 3294110"/>
                            <a:gd name="csY8" fmla="*/ 857224 h 1198584"/>
                            <a:gd name="csX9" fmla="*/ 2514614 w 3294110"/>
                            <a:gd name="csY9" fmla="*/ 790516 h 1198584"/>
                            <a:gd name="csX10" fmla="*/ 1611538 w 3294110"/>
                            <a:gd name="csY10" fmla="*/ 973943 h 1198584"/>
                            <a:gd name="csX11" fmla="*/ 1158775 w 3294110"/>
                            <a:gd name="csY11" fmla="*/ 1113795 h 1198584"/>
                            <a:gd name="csX12" fmla="*/ 23622 w 3294110"/>
                            <a:gd name="csY12" fmla="*/ 1198584 h 1198584"/>
                            <a:gd name="csX13" fmla="*/ 0 w 3294110"/>
                            <a:gd name="csY13" fmla="*/ 979714 h 1198584"/>
                            <a:gd name="csX14" fmla="*/ 427512 w 3294110"/>
                            <a:gd name="csY14" fmla="*/ 920337 h 1198584"/>
                            <a:gd name="csX15" fmla="*/ 837210 w 3294110"/>
                            <a:gd name="csY15" fmla="*/ 914400 h 1198584"/>
                            <a:gd name="csX16" fmla="*/ 2381002 w 3294110"/>
                            <a:gd name="csY16" fmla="*/ 605641 h 1198584"/>
                            <a:gd name="csX17" fmla="*/ 2600696 w 3294110"/>
                            <a:gd name="csY17" fmla="*/ 492826 h 1198584"/>
                            <a:gd name="csX18" fmla="*/ 2660073 w 3294110"/>
                            <a:gd name="csY18" fmla="*/ 338447 h 1198584"/>
                            <a:gd name="csX19" fmla="*/ 2660073 w 3294110"/>
                            <a:gd name="csY19" fmla="*/ 219693 h 1198584"/>
                            <a:gd name="csX20" fmla="*/ 2642260 w 3294110"/>
                            <a:gd name="csY20" fmla="*/ 41563 h 1198584"/>
                            <a:gd name="csX21" fmla="*/ 2949779 w 3294110"/>
                            <a:gd name="csY21" fmla="*/ 0 h 1198584"/>
                            <a:gd name="csX0" fmla="*/ 2949779 w 3294110"/>
                            <a:gd name="csY0" fmla="*/ 0 h 1198584"/>
                            <a:gd name="csX1" fmla="*/ 2990325 w 3294110"/>
                            <a:gd name="csY1" fmla="*/ 253993 h 1198584"/>
                            <a:gd name="csX2" fmla="*/ 3079299 w 3294110"/>
                            <a:gd name="csY2" fmla="*/ 386222 h 1198584"/>
                            <a:gd name="csX3" fmla="*/ 3267095 w 3294110"/>
                            <a:gd name="csY3" fmla="*/ 466755 h 1198584"/>
                            <a:gd name="csX4" fmla="*/ 3294110 w 3294110"/>
                            <a:gd name="csY4" fmla="*/ 638363 h 1198584"/>
                            <a:gd name="csX5" fmla="*/ 3124196 w 3294110"/>
                            <a:gd name="csY5" fmla="*/ 800092 h 1198584"/>
                            <a:gd name="csX6" fmla="*/ 3056713 w 3294110"/>
                            <a:gd name="csY6" fmla="*/ 1034503 h 1198584"/>
                            <a:gd name="csX7" fmla="*/ 2876601 w 3294110"/>
                            <a:gd name="csY7" fmla="*/ 1055407 h 1198584"/>
                            <a:gd name="csX8" fmla="*/ 2771781 w 3294110"/>
                            <a:gd name="csY8" fmla="*/ 857224 h 1198584"/>
                            <a:gd name="csX9" fmla="*/ 2514614 w 3294110"/>
                            <a:gd name="csY9" fmla="*/ 790516 h 1198584"/>
                            <a:gd name="csX10" fmla="*/ 1611538 w 3294110"/>
                            <a:gd name="csY10" fmla="*/ 973943 h 1198584"/>
                            <a:gd name="csX11" fmla="*/ 1111145 w 3294110"/>
                            <a:gd name="csY11" fmla="*/ 1056629 h 1198584"/>
                            <a:gd name="csX12" fmla="*/ 23622 w 3294110"/>
                            <a:gd name="csY12" fmla="*/ 1198584 h 1198584"/>
                            <a:gd name="csX13" fmla="*/ 0 w 3294110"/>
                            <a:gd name="csY13" fmla="*/ 979714 h 1198584"/>
                            <a:gd name="csX14" fmla="*/ 427512 w 3294110"/>
                            <a:gd name="csY14" fmla="*/ 920337 h 1198584"/>
                            <a:gd name="csX15" fmla="*/ 837210 w 3294110"/>
                            <a:gd name="csY15" fmla="*/ 914400 h 1198584"/>
                            <a:gd name="csX16" fmla="*/ 2381002 w 3294110"/>
                            <a:gd name="csY16" fmla="*/ 605641 h 1198584"/>
                            <a:gd name="csX17" fmla="*/ 2600696 w 3294110"/>
                            <a:gd name="csY17" fmla="*/ 492826 h 1198584"/>
                            <a:gd name="csX18" fmla="*/ 2660073 w 3294110"/>
                            <a:gd name="csY18" fmla="*/ 338447 h 1198584"/>
                            <a:gd name="csX19" fmla="*/ 2660073 w 3294110"/>
                            <a:gd name="csY19" fmla="*/ 219693 h 1198584"/>
                            <a:gd name="csX20" fmla="*/ 2642260 w 3294110"/>
                            <a:gd name="csY20" fmla="*/ 41563 h 1198584"/>
                            <a:gd name="csX21" fmla="*/ 2949779 w 3294110"/>
                            <a:gd name="csY21" fmla="*/ 0 h 1198584"/>
                            <a:gd name="csX0" fmla="*/ 2949779 w 3294110"/>
                            <a:gd name="csY0" fmla="*/ 0 h 1170001"/>
                            <a:gd name="csX1" fmla="*/ 2990325 w 3294110"/>
                            <a:gd name="csY1" fmla="*/ 253993 h 1170001"/>
                            <a:gd name="csX2" fmla="*/ 3079299 w 3294110"/>
                            <a:gd name="csY2" fmla="*/ 386222 h 1170001"/>
                            <a:gd name="csX3" fmla="*/ 3267095 w 3294110"/>
                            <a:gd name="csY3" fmla="*/ 466755 h 1170001"/>
                            <a:gd name="csX4" fmla="*/ 3294110 w 3294110"/>
                            <a:gd name="csY4" fmla="*/ 638363 h 1170001"/>
                            <a:gd name="csX5" fmla="*/ 3124196 w 3294110"/>
                            <a:gd name="csY5" fmla="*/ 800092 h 1170001"/>
                            <a:gd name="csX6" fmla="*/ 3056713 w 3294110"/>
                            <a:gd name="csY6" fmla="*/ 1034503 h 1170001"/>
                            <a:gd name="csX7" fmla="*/ 2876601 w 3294110"/>
                            <a:gd name="csY7" fmla="*/ 1055407 h 1170001"/>
                            <a:gd name="csX8" fmla="*/ 2771781 w 3294110"/>
                            <a:gd name="csY8" fmla="*/ 857224 h 1170001"/>
                            <a:gd name="csX9" fmla="*/ 2514614 w 3294110"/>
                            <a:gd name="csY9" fmla="*/ 790516 h 1170001"/>
                            <a:gd name="csX10" fmla="*/ 1611538 w 3294110"/>
                            <a:gd name="csY10" fmla="*/ 973943 h 1170001"/>
                            <a:gd name="csX11" fmla="*/ 1111145 w 3294110"/>
                            <a:gd name="csY11" fmla="*/ 1056629 h 1170001"/>
                            <a:gd name="csX12" fmla="*/ 23622 w 3294110"/>
                            <a:gd name="csY12" fmla="*/ 1170001 h 1170001"/>
                            <a:gd name="csX13" fmla="*/ 0 w 3294110"/>
                            <a:gd name="csY13" fmla="*/ 979714 h 1170001"/>
                            <a:gd name="csX14" fmla="*/ 427512 w 3294110"/>
                            <a:gd name="csY14" fmla="*/ 920337 h 1170001"/>
                            <a:gd name="csX15" fmla="*/ 837210 w 3294110"/>
                            <a:gd name="csY15" fmla="*/ 914400 h 1170001"/>
                            <a:gd name="csX16" fmla="*/ 2381002 w 3294110"/>
                            <a:gd name="csY16" fmla="*/ 605641 h 1170001"/>
                            <a:gd name="csX17" fmla="*/ 2600696 w 3294110"/>
                            <a:gd name="csY17" fmla="*/ 492826 h 1170001"/>
                            <a:gd name="csX18" fmla="*/ 2660073 w 3294110"/>
                            <a:gd name="csY18" fmla="*/ 338447 h 1170001"/>
                            <a:gd name="csX19" fmla="*/ 2660073 w 3294110"/>
                            <a:gd name="csY19" fmla="*/ 219693 h 1170001"/>
                            <a:gd name="csX20" fmla="*/ 2642260 w 3294110"/>
                            <a:gd name="csY20" fmla="*/ 41563 h 1170001"/>
                            <a:gd name="csX21" fmla="*/ 2949779 w 3294110"/>
                            <a:gd name="csY21" fmla="*/ 0 h 1170001"/>
                            <a:gd name="csX0" fmla="*/ 2949779 w 3294110"/>
                            <a:gd name="csY0" fmla="*/ 0 h 1170001"/>
                            <a:gd name="csX1" fmla="*/ 2990325 w 3294110"/>
                            <a:gd name="csY1" fmla="*/ 253993 h 1170001"/>
                            <a:gd name="csX2" fmla="*/ 3079299 w 3294110"/>
                            <a:gd name="csY2" fmla="*/ 386222 h 1170001"/>
                            <a:gd name="csX3" fmla="*/ 3267095 w 3294110"/>
                            <a:gd name="csY3" fmla="*/ 466755 h 1170001"/>
                            <a:gd name="csX4" fmla="*/ 3294110 w 3294110"/>
                            <a:gd name="csY4" fmla="*/ 638363 h 1170001"/>
                            <a:gd name="csX5" fmla="*/ 3124196 w 3294110"/>
                            <a:gd name="csY5" fmla="*/ 800092 h 1170001"/>
                            <a:gd name="csX6" fmla="*/ 3056713 w 3294110"/>
                            <a:gd name="csY6" fmla="*/ 1034503 h 1170001"/>
                            <a:gd name="csX7" fmla="*/ 2876601 w 3294110"/>
                            <a:gd name="csY7" fmla="*/ 1055407 h 1170001"/>
                            <a:gd name="csX8" fmla="*/ 2771781 w 3294110"/>
                            <a:gd name="csY8" fmla="*/ 857224 h 1170001"/>
                            <a:gd name="csX9" fmla="*/ 2514614 w 3294110"/>
                            <a:gd name="csY9" fmla="*/ 790516 h 1170001"/>
                            <a:gd name="csX10" fmla="*/ 1611538 w 3294110"/>
                            <a:gd name="csY10" fmla="*/ 973943 h 1170001"/>
                            <a:gd name="csX11" fmla="*/ 1111145 w 3294110"/>
                            <a:gd name="csY11" fmla="*/ 1056629 h 1170001"/>
                            <a:gd name="csX12" fmla="*/ 1104900 w 3294110"/>
                            <a:gd name="csY12" fmla="*/ 1066800 h 1170001"/>
                            <a:gd name="csX13" fmla="*/ 23622 w 3294110"/>
                            <a:gd name="csY13" fmla="*/ 1170001 h 1170001"/>
                            <a:gd name="csX14" fmla="*/ 0 w 3294110"/>
                            <a:gd name="csY14" fmla="*/ 979714 h 1170001"/>
                            <a:gd name="csX15" fmla="*/ 427512 w 3294110"/>
                            <a:gd name="csY15" fmla="*/ 920337 h 1170001"/>
                            <a:gd name="csX16" fmla="*/ 837210 w 3294110"/>
                            <a:gd name="csY16" fmla="*/ 914400 h 1170001"/>
                            <a:gd name="csX17" fmla="*/ 2381002 w 3294110"/>
                            <a:gd name="csY17" fmla="*/ 605641 h 1170001"/>
                            <a:gd name="csX18" fmla="*/ 2600696 w 3294110"/>
                            <a:gd name="csY18" fmla="*/ 492826 h 1170001"/>
                            <a:gd name="csX19" fmla="*/ 2660073 w 3294110"/>
                            <a:gd name="csY19" fmla="*/ 338447 h 1170001"/>
                            <a:gd name="csX20" fmla="*/ 2660073 w 3294110"/>
                            <a:gd name="csY20" fmla="*/ 219693 h 1170001"/>
                            <a:gd name="csX21" fmla="*/ 2642260 w 3294110"/>
                            <a:gd name="csY21" fmla="*/ 41563 h 1170001"/>
                            <a:gd name="csX22" fmla="*/ 2949779 w 3294110"/>
                            <a:gd name="csY22" fmla="*/ 0 h 1170001"/>
                            <a:gd name="csX0" fmla="*/ 2949779 w 3294110"/>
                            <a:gd name="csY0" fmla="*/ 0 h 1170001"/>
                            <a:gd name="csX1" fmla="*/ 2990325 w 3294110"/>
                            <a:gd name="csY1" fmla="*/ 253993 h 1170001"/>
                            <a:gd name="csX2" fmla="*/ 3079299 w 3294110"/>
                            <a:gd name="csY2" fmla="*/ 386222 h 1170001"/>
                            <a:gd name="csX3" fmla="*/ 3267095 w 3294110"/>
                            <a:gd name="csY3" fmla="*/ 466755 h 1170001"/>
                            <a:gd name="csX4" fmla="*/ 3294110 w 3294110"/>
                            <a:gd name="csY4" fmla="*/ 638363 h 1170001"/>
                            <a:gd name="csX5" fmla="*/ 3124196 w 3294110"/>
                            <a:gd name="csY5" fmla="*/ 800092 h 1170001"/>
                            <a:gd name="csX6" fmla="*/ 3056713 w 3294110"/>
                            <a:gd name="csY6" fmla="*/ 1034503 h 1170001"/>
                            <a:gd name="csX7" fmla="*/ 2876601 w 3294110"/>
                            <a:gd name="csY7" fmla="*/ 1055407 h 1170001"/>
                            <a:gd name="csX8" fmla="*/ 2771781 w 3294110"/>
                            <a:gd name="csY8" fmla="*/ 857224 h 1170001"/>
                            <a:gd name="csX9" fmla="*/ 2514614 w 3294110"/>
                            <a:gd name="csY9" fmla="*/ 790516 h 1170001"/>
                            <a:gd name="csX10" fmla="*/ 1611538 w 3294110"/>
                            <a:gd name="csY10" fmla="*/ 973943 h 1170001"/>
                            <a:gd name="csX11" fmla="*/ 1111145 w 3294110"/>
                            <a:gd name="csY11" fmla="*/ 1056629 h 1170001"/>
                            <a:gd name="csX12" fmla="*/ 790541 w 3294110"/>
                            <a:gd name="csY12" fmla="*/ 1104911 h 1170001"/>
                            <a:gd name="csX13" fmla="*/ 23622 w 3294110"/>
                            <a:gd name="csY13" fmla="*/ 1170001 h 1170001"/>
                            <a:gd name="csX14" fmla="*/ 0 w 3294110"/>
                            <a:gd name="csY14" fmla="*/ 979714 h 1170001"/>
                            <a:gd name="csX15" fmla="*/ 427512 w 3294110"/>
                            <a:gd name="csY15" fmla="*/ 920337 h 1170001"/>
                            <a:gd name="csX16" fmla="*/ 837210 w 3294110"/>
                            <a:gd name="csY16" fmla="*/ 914400 h 1170001"/>
                            <a:gd name="csX17" fmla="*/ 2381002 w 3294110"/>
                            <a:gd name="csY17" fmla="*/ 605641 h 1170001"/>
                            <a:gd name="csX18" fmla="*/ 2600696 w 3294110"/>
                            <a:gd name="csY18" fmla="*/ 492826 h 1170001"/>
                            <a:gd name="csX19" fmla="*/ 2660073 w 3294110"/>
                            <a:gd name="csY19" fmla="*/ 338447 h 1170001"/>
                            <a:gd name="csX20" fmla="*/ 2660073 w 3294110"/>
                            <a:gd name="csY20" fmla="*/ 219693 h 1170001"/>
                            <a:gd name="csX21" fmla="*/ 2642260 w 3294110"/>
                            <a:gd name="csY21" fmla="*/ 41563 h 1170001"/>
                            <a:gd name="csX22" fmla="*/ 2949779 w 3294110"/>
                            <a:gd name="csY22" fmla="*/ 0 h 1170001"/>
                            <a:gd name="csX0" fmla="*/ 2949779 w 3294110"/>
                            <a:gd name="csY0" fmla="*/ 0 h 1141418"/>
                            <a:gd name="csX1" fmla="*/ 2990325 w 3294110"/>
                            <a:gd name="csY1" fmla="*/ 253993 h 1141418"/>
                            <a:gd name="csX2" fmla="*/ 3079299 w 3294110"/>
                            <a:gd name="csY2" fmla="*/ 386222 h 1141418"/>
                            <a:gd name="csX3" fmla="*/ 3267095 w 3294110"/>
                            <a:gd name="csY3" fmla="*/ 466755 h 1141418"/>
                            <a:gd name="csX4" fmla="*/ 3294110 w 3294110"/>
                            <a:gd name="csY4" fmla="*/ 638363 h 1141418"/>
                            <a:gd name="csX5" fmla="*/ 3124196 w 3294110"/>
                            <a:gd name="csY5" fmla="*/ 800092 h 1141418"/>
                            <a:gd name="csX6" fmla="*/ 3056713 w 3294110"/>
                            <a:gd name="csY6" fmla="*/ 1034503 h 1141418"/>
                            <a:gd name="csX7" fmla="*/ 2876601 w 3294110"/>
                            <a:gd name="csY7" fmla="*/ 1055407 h 1141418"/>
                            <a:gd name="csX8" fmla="*/ 2771781 w 3294110"/>
                            <a:gd name="csY8" fmla="*/ 857224 h 1141418"/>
                            <a:gd name="csX9" fmla="*/ 2514614 w 3294110"/>
                            <a:gd name="csY9" fmla="*/ 790516 h 1141418"/>
                            <a:gd name="csX10" fmla="*/ 1611538 w 3294110"/>
                            <a:gd name="csY10" fmla="*/ 973943 h 1141418"/>
                            <a:gd name="csX11" fmla="*/ 1111145 w 3294110"/>
                            <a:gd name="csY11" fmla="*/ 1056629 h 1141418"/>
                            <a:gd name="csX12" fmla="*/ 790541 w 3294110"/>
                            <a:gd name="csY12" fmla="*/ 1104911 h 1141418"/>
                            <a:gd name="csX13" fmla="*/ 23622 w 3294110"/>
                            <a:gd name="csY13" fmla="*/ 1141418 h 1141418"/>
                            <a:gd name="csX14" fmla="*/ 0 w 3294110"/>
                            <a:gd name="csY14" fmla="*/ 979714 h 1141418"/>
                            <a:gd name="csX15" fmla="*/ 427512 w 3294110"/>
                            <a:gd name="csY15" fmla="*/ 920337 h 1141418"/>
                            <a:gd name="csX16" fmla="*/ 837210 w 3294110"/>
                            <a:gd name="csY16" fmla="*/ 914400 h 1141418"/>
                            <a:gd name="csX17" fmla="*/ 2381002 w 3294110"/>
                            <a:gd name="csY17" fmla="*/ 605641 h 1141418"/>
                            <a:gd name="csX18" fmla="*/ 2600696 w 3294110"/>
                            <a:gd name="csY18" fmla="*/ 492826 h 1141418"/>
                            <a:gd name="csX19" fmla="*/ 2660073 w 3294110"/>
                            <a:gd name="csY19" fmla="*/ 338447 h 1141418"/>
                            <a:gd name="csX20" fmla="*/ 2660073 w 3294110"/>
                            <a:gd name="csY20" fmla="*/ 219693 h 1141418"/>
                            <a:gd name="csX21" fmla="*/ 2642260 w 3294110"/>
                            <a:gd name="csY21" fmla="*/ 41563 h 1141418"/>
                            <a:gd name="csX22" fmla="*/ 2949779 w 3294110"/>
                            <a:gd name="csY22" fmla="*/ 0 h 1141418"/>
                            <a:gd name="csX0" fmla="*/ 2949779 w 3294110"/>
                            <a:gd name="csY0" fmla="*/ 0 h 1141418"/>
                            <a:gd name="csX1" fmla="*/ 2990325 w 3294110"/>
                            <a:gd name="csY1" fmla="*/ 253993 h 1141418"/>
                            <a:gd name="csX2" fmla="*/ 3079299 w 3294110"/>
                            <a:gd name="csY2" fmla="*/ 386222 h 1141418"/>
                            <a:gd name="csX3" fmla="*/ 3267095 w 3294110"/>
                            <a:gd name="csY3" fmla="*/ 466755 h 1141418"/>
                            <a:gd name="csX4" fmla="*/ 3294110 w 3294110"/>
                            <a:gd name="csY4" fmla="*/ 638363 h 1141418"/>
                            <a:gd name="csX5" fmla="*/ 3124196 w 3294110"/>
                            <a:gd name="csY5" fmla="*/ 800092 h 1141418"/>
                            <a:gd name="csX6" fmla="*/ 3056713 w 3294110"/>
                            <a:gd name="csY6" fmla="*/ 1034503 h 1141418"/>
                            <a:gd name="csX7" fmla="*/ 2876601 w 3294110"/>
                            <a:gd name="csY7" fmla="*/ 1055407 h 1141418"/>
                            <a:gd name="csX8" fmla="*/ 2771781 w 3294110"/>
                            <a:gd name="csY8" fmla="*/ 857224 h 1141418"/>
                            <a:gd name="csX9" fmla="*/ 2514614 w 3294110"/>
                            <a:gd name="csY9" fmla="*/ 790516 h 1141418"/>
                            <a:gd name="csX10" fmla="*/ 1611538 w 3294110"/>
                            <a:gd name="csY10" fmla="*/ 973943 h 1141418"/>
                            <a:gd name="csX11" fmla="*/ 1168301 w 3294110"/>
                            <a:gd name="csY11" fmla="*/ 1056629 h 1141418"/>
                            <a:gd name="csX12" fmla="*/ 790541 w 3294110"/>
                            <a:gd name="csY12" fmla="*/ 1104911 h 1141418"/>
                            <a:gd name="csX13" fmla="*/ 23622 w 3294110"/>
                            <a:gd name="csY13" fmla="*/ 1141418 h 1141418"/>
                            <a:gd name="csX14" fmla="*/ 0 w 3294110"/>
                            <a:gd name="csY14" fmla="*/ 979714 h 1141418"/>
                            <a:gd name="csX15" fmla="*/ 427512 w 3294110"/>
                            <a:gd name="csY15" fmla="*/ 920337 h 1141418"/>
                            <a:gd name="csX16" fmla="*/ 837210 w 3294110"/>
                            <a:gd name="csY16" fmla="*/ 914400 h 1141418"/>
                            <a:gd name="csX17" fmla="*/ 2381002 w 3294110"/>
                            <a:gd name="csY17" fmla="*/ 605641 h 1141418"/>
                            <a:gd name="csX18" fmla="*/ 2600696 w 3294110"/>
                            <a:gd name="csY18" fmla="*/ 492826 h 1141418"/>
                            <a:gd name="csX19" fmla="*/ 2660073 w 3294110"/>
                            <a:gd name="csY19" fmla="*/ 338447 h 1141418"/>
                            <a:gd name="csX20" fmla="*/ 2660073 w 3294110"/>
                            <a:gd name="csY20" fmla="*/ 219693 h 1141418"/>
                            <a:gd name="csX21" fmla="*/ 2642260 w 3294110"/>
                            <a:gd name="csY21" fmla="*/ 41563 h 1141418"/>
                            <a:gd name="csX22" fmla="*/ 2949779 w 3294110"/>
                            <a:gd name="csY22" fmla="*/ 0 h 1141418"/>
                            <a:gd name="csX0" fmla="*/ 2949779 w 3294110"/>
                            <a:gd name="csY0" fmla="*/ 0 h 1141418"/>
                            <a:gd name="csX1" fmla="*/ 2990325 w 3294110"/>
                            <a:gd name="csY1" fmla="*/ 253993 h 1141418"/>
                            <a:gd name="csX2" fmla="*/ 3079299 w 3294110"/>
                            <a:gd name="csY2" fmla="*/ 386222 h 1141418"/>
                            <a:gd name="csX3" fmla="*/ 3267095 w 3294110"/>
                            <a:gd name="csY3" fmla="*/ 466755 h 1141418"/>
                            <a:gd name="csX4" fmla="*/ 3294110 w 3294110"/>
                            <a:gd name="csY4" fmla="*/ 638363 h 1141418"/>
                            <a:gd name="csX5" fmla="*/ 3124196 w 3294110"/>
                            <a:gd name="csY5" fmla="*/ 800092 h 1141418"/>
                            <a:gd name="csX6" fmla="*/ 3056713 w 3294110"/>
                            <a:gd name="csY6" fmla="*/ 1034503 h 1141418"/>
                            <a:gd name="csX7" fmla="*/ 2876601 w 3294110"/>
                            <a:gd name="csY7" fmla="*/ 1055407 h 1141418"/>
                            <a:gd name="csX8" fmla="*/ 2771781 w 3294110"/>
                            <a:gd name="csY8" fmla="*/ 857224 h 1141418"/>
                            <a:gd name="csX9" fmla="*/ 2514614 w 3294110"/>
                            <a:gd name="csY9" fmla="*/ 790516 h 1141418"/>
                            <a:gd name="csX10" fmla="*/ 1611538 w 3294110"/>
                            <a:gd name="csY10" fmla="*/ 973943 h 1141418"/>
                            <a:gd name="csX11" fmla="*/ 1168301 w 3294110"/>
                            <a:gd name="csY11" fmla="*/ 1056629 h 1141418"/>
                            <a:gd name="csX12" fmla="*/ 790541 w 3294110"/>
                            <a:gd name="csY12" fmla="*/ 1104911 h 1141418"/>
                            <a:gd name="csX13" fmla="*/ 23622 w 3294110"/>
                            <a:gd name="csY13" fmla="*/ 1141418 h 1141418"/>
                            <a:gd name="csX14" fmla="*/ 0 w 3294110"/>
                            <a:gd name="csY14" fmla="*/ 979714 h 1141418"/>
                            <a:gd name="csX15" fmla="*/ 427512 w 3294110"/>
                            <a:gd name="csY15" fmla="*/ 920337 h 1141418"/>
                            <a:gd name="csX16" fmla="*/ 837210 w 3294110"/>
                            <a:gd name="csY16" fmla="*/ 914400 h 1141418"/>
                            <a:gd name="csX17" fmla="*/ 2381002 w 3294110"/>
                            <a:gd name="csY17" fmla="*/ 605641 h 1141418"/>
                            <a:gd name="csX18" fmla="*/ 2600696 w 3294110"/>
                            <a:gd name="csY18" fmla="*/ 492826 h 1141418"/>
                            <a:gd name="csX19" fmla="*/ 2660073 w 3294110"/>
                            <a:gd name="csY19" fmla="*/ 338447 h 1141418"/>
                            <a:gd name="csX20" fmla="*/ 2660073 w 3294110"/>
                            <a:gd name="csY20" fmla="*/ 219693 h 1141418"/>
                            <a:gd name="csX21" fmla="*/ 2642260 w 3294110"/>
                            <a:gd name="csY21" fmla="*/ 41563 h 1141418"/>
                            <a:gd name="csX22" fmla="*/ 2949779 w 3294110"/>
                            <a:gd name="csY22" fmla="*/ 0 h 1141418"/>
                            <a:gd name="csX0" fmla="*/ 2949779 w 3294110"/>
                            <a:gd name="csY0" fmla="*/ 0 h 1141418"/>
                            <a:gd name="csX1" fmla="*/ 2990325 w 3294110"/>
                            <a:gd name="csY1" fmla="*/ 253993 h 1141418"/>
                            <a:gd name="csX2" fmla="*/ 3079299 w 3294110"/>
                            <a:gd name="csY2" fmla="*/ 386222 h 1141418"/>
                            <a:gd name="csX3" fmla="*/ 3267095 w 3294110"/>
                            <a:gd name="csY3" fmla="*/ 466755 h 1141418"/>
                            <a:gd name="csX4" fmla="*/ 3294110 w 3294110"/>
                            <a:gd name="csY4" fmla="*/ 638363 h 1141418"/>
                            <a:gd name="csX5" fmla="*/ 3124196 w 3294110"/>
                            <a:gd name="csY5" fmla="*/ 800092 h 1141418"/>
                            <a:gd name="csX6" fmla="*/ 3056713 w 3294110"/>
                            <a:gd name="csY6" fmla="*/ 1034503 h 1141418"/>
                            <a:gd name="csX7" fmla="*/ 2876601 w 3294110"/>
                            <a:gd name="csY7" fmla="*/ 1055407 h 1141418"/>
                            <a:gd name="csX8" fmla="*/ 2771781 w 3294110"/>
                            <a:gd name="csY8" fmla="*/ 857224 h 1141418"/>
                            <a:gd name="csX9" fmla="*/ 2514614 w 3294110"/>
                            <a:gd name="csY9" fmla="*/ 790516 h 1141418"/>
                            <a:gd name="csX10" fmla="*/ 1611538 w 3294110"/>
                            <a:gd name="csY10" fmla="*/ 973943 h 1141418"/>
                            <a:gd name="csX11" fmla="*/ 1168301 w 3294110"/>
                            <a:gd name="csY11" fmla="*/ 1056629 h 1141418"/>
                            <a:gd name="csX12" fmla="*/ 790541 w 3294110"/>
                            <a:gd name="csY12" fmla="*/ 1104911 h 1141418"/>
                            <a:gd name="csX13" fmla="*/ 23622 w 3294110"/>
                            <a:gd name="csY13" fmla="*/ 1141418 h 1141418"/>
                            <a:gd name="csX14" fmla="*/ 0 w 3294110"/>
                            <a:gd name="csY14" fmla="*/ 979714 h 1141418"/>
                            <a:gd name="csX15" fmla="*/ 427512 w 3294110"/>
                            <a:gd name="csY15" fmla="*/ 920337 h 1141418"/>
                            <a:gd name="csX16" fmla="*/ 837210 w 3294110"/>
                            <a:gd name="csY16" fmla="*/ 914400 h 1141418"/>
                            <a:gd name="csX17" fmla="*/ 2381002 w 3294110"/>
                            <a:gd name="csY17" fmla="*/ 605641 h 1141418"/>
                            <a:gd name="csX18" fmla="*/ 2600696 w 3294110"/>
                            <a:gd name="csY18" fmla="*/ 492826 h 1141418"/>
                            <a:gd name="csX19" fmla="*/ 2660073 w 3294110"/>
                            <a:gd name="csY19" fmla="*/ 338447 h 1141418"/>
                            <a:gd name="csX20" fmla="*/ 2660073 w 3294110"/>
                            <a:gd name="csY20" fmla="*/ 219693 h 1141418"/>
                            <a:gd name="csX21" fmla="*/ 2642260 w 3294110"/>
                            <a:gd name="csY21" fmla="*/ 41563 h 1141418"/>
                            <a:gd name="csX22" fmla="*/ 2949779 w 3294110"/>
                            <a:gd name="csY22" fmla="*/ 0 h 1141418"/>
                            <a:gd name="csX0" fmla="*/ 2949779 w 3294110"/>
                            <a:gd name="csY0" fmla="*/ 0 h 1141418"/>
                            <a:gd name="csX1" fmla="*/ 2990325 w 3294110"/>
                            <a:gd name="csY1" fmla="*/ 253993 h 1141418"/>
                            <a:gd name="csX2" fmla="*/ 3079299 w 3294110"/>
                            <a:gd name="csY2" fmla="*/ 386222 h 1141418"/>
                            <a:gd name="csX3" fmla="*/ 3267095 w 3294110"/>
                            <a:gd name="csY3" fmla="*/ 466755 h 1141418"/>
                            <a:gd name="csX4" fmla="*/ 3294110 w 3294110"/>
                            <a:gd name="csY4" fmla="*/ 638363 h 1141418"/>
                            <a:gd name="csX5" fmla="*/ 3124196 w 3294110"/>
                            <a:gd name="csY5" fmla="*/ 800092 h 1141418"/>
                            <a:gd name="csX6" fmla="*/ 3056713 w 3294110"/>
                            <a:gd name="csY6" fmla="*/ 1034503 h 1141418"/>
                            <a:gd name="csX7" fmla="*/ 2876601 w 3294110"/>
                            <a:gd name="csY7" fmla="*/ 1055407 h 1141418"/>
                            <a:gd name="csX8" fmla="*/ 2771781 w 3294110"/>
                            <a:gd name="csY8" fmla="*/ 857224 h 1141418"/>
                            <a:gd name="csX9" fmla="*/ 2514614 w 3294110"/>
                            <a:gd name="csY9" fmla="*/ 790516 h 1141418"/>
                            <a:gd name="csX10" fmla="*/ 1611538 w 3294110"/>
                            <a:gd name="csY10" fmla="*/ 973943 h 1141418"/>
                            <a:gd name="csX11" fmla="*/ 1168301 w 3294110"/>
                            <a:gd name="csY11" fmla="*/ 1056629 h 1141418"/>
                            <a:gd name="csX12" fmla="*/ 790541 w 3294110"/>
                            <a:gd name="csY12" fmla="*/ 1104911 h 1141418"/>
                            <a:gd name="csX13" fmla="*/ 23622 w 3294110"/>
                            <a:gd name="csY13" fmla="*/ 1141418 h 1141418"/>
                            <a:gd name="csX14" fmla="*/ 0 w 3294110"/>
                            <a:gd name="csY14" fmla="*/ 979714 h 1141418"/>
                            <a:gd name="csX15" fmla="*/ 427512 w 3294110"/>
                            <a:gd name="csY15" fmla="*/ 920337 h 1141418"/>
                            <a:gd name="csX16" fmla="*/ 837210 w 3294110"/>
                            <a:gd name="csY16" fmla="*/ 914400 h 1141418"/>
                            <a:gd name="csX17" fmla="*/ 2381002 w 3294110"/>
                            <a:gd name="csY17" fmla="*/ 605641 h 1141418"/>
                            <a:gd name="csX18" fmla="*/ 2600696 w 3294110"/>
                            <a:gd name="csY18" fmla="*/ 492826 h 1141418"/>
                            <a:gd name="csX19" fmla="*/ 2660073 w 3294110"/>
                            <a:gd name="csY19" fmla="*/ 338447 h 1141418"/>
                            <a:gd name="csX20" fmla="*/ 2660073 w 3294110"/>
                            <a:gd name="csY20" fmla="*/ 219693 h 1141418"/>
                            <a:gd name="csX21" fmla="*/ 2642260 w 3294110"/>
                            <a:gd name="csY21" fmla="*/ 41563 h 1141418"/>
                            <a:gd name="csX22" fmla="*/ 2949779 w 3294110"/>
                            <a:gd name="csY22" fmla="*/ 0 h 1141418"/>
                            <a:gd name="csX0" fmla="*/ 2949779 w 3294110"/>
                            <a:gd name="csY0" fmla="*/ 0 h 1141418"/>
                            <a:gd name="csX1" fmla="*/ 2990325 w 3294110"/>
                            <a:gd name="csY1" fmla="*/ 253993 h 1141418"/>
                            <a:gd name="csX2" fmla="*/ 3079299 w 3294110"/>
                            <a:gd name="csY2" fmla="*/ 386222 h 1141418"/>
                            <a:gd name="csX3" fmla="*/ 3267095 w 3294110"/>
                            <a:gd name="csY3" fmla="*/ 466755 h 1141418"/>
                            <a:gd name="csX4" fmla="*/ 3294110 w 3294110"/>
                            <a:gd name="csY4" fmla="*/ 638363 h 1141418"/>
                            <a:gd name="csX5" fmla="*/ 3124196 w 3294110"/>
                            <a:gd name="csY5" fmla="*/ 800092 h 1141418"/>
                            <a:gd name="csX6" fmla="*/ 3056713 w 3294110"/>
                            <a:gd name="csY6" fmla="*/ 1034503 h 1141418"/>
                            <a:gd name="csX7" fmla="*/ 2876601 w 3294110"/>
                            <a:gd name="csY7" fmla="*/ 1055407 h 1141418"/>
                            <a:gd name="csX8" fmla="*/ 2771781 w 3294110"/>
                            <a:gd name="csY8" fmla="*/ 857224 h 1141418"/>
                            <a:gd name="csX9" fmla="*/ 2514614 w 3294110"/>
                            <a:gd name="csY9" fmla="*/ 790516 h 1141418"/>
                            <a:gd name="csX10" fmla="*/ 1611538 w 3294110"/>
                            <a:gd name="csY10" fmla="*/ 973943 h 1141418"/>
                            <a:gd name="csX11" fmla="*/ 1168301 w 3294110"/>
                            <a:gd name="csY11" fmla="*/ 1056629 h 1141418"/>
                            <a:gd name="csX12" fmla="*/ 790541 w 3294110"/>
                            <a:gd name="csY12" fmla="*/ 1104911 h 1141418"/>
                            <a:gd name="csX13" fmla="*/ 23622 w 3294110"/>
                            <a:gd name="csY13" fmla="*/ 1141418 h 1141418"/>
                            <a:gd name="csX14" fmla="*/ 0 w 3294110"/>
                            <a:gd name="csY14" fmla="*/ 979714 h 1141418"/>
                            <a:gd name="csX15" fmla="*/ 427512 w 3294110"/>
                            <a:gd name="csY15" fmla="*/ 920337 h 1141418"/>
                            <a:gd name="csX16" fmla="*/ 837210 w 3294110"/>
                            <a:gd name="csY16" fmla="*/ 914400 h 1141418"/>
                            <a:gd name="csX17" fmla="*/ 2381002 w 3294110"/>
                            <a:gd name="csY17" fmla="*/ 605641 h 1141418"/>
                            <a:gd name="csX18" fmla="*/ 2600696 w 3294110"/>
                            <a:gd name="csY18" fmla="*/ 492826 h 1141418"/>
                            <a:gd name="csX19" fmla="*/ 2660073 w 3294110"/>
                            <a:gd name="csY19" fmla="*/ 338447 h 1141418"/>
                            <a:gd name="csX20" fmla="*/ 2660073 w 3294110"/>
                            <a:gd name="csY20" fmla="*/ 219693 h 1141418"/>
                            <a:gd name="csX21" fmla="*/ 2642260 w 3294110"/>
                            <a:gd name="csY21" fmla="*/ 41563 h 1141418"/>
                            <a:gd name="csX22" fmla="*/ 2949779 w 3294110"/>
                            <a:gd name="csY22" fmla="*/ 0 h 1141418"/>
                            <a:gd name="csX0" fmla="*/ 2949779 w 3294110"/>
                            <a:gd name="csY0" fmla="*/ 0 h 1141418"/>
                            <a:gd name="csX1" fmla="*/ 2990325 w 3294110"/>
                            <a:gd name="csY1" fmla="*/ 253993 h 1141418"/>
                            <a:gd name="csX2" fmla="*/ 3079299 w 3294110"/>
                            <a:gd name="csY2" fmla="*/ 386222 h 1141418"/>
                            <a:gd name="csX3" fmla="*/ 3267095 w 3294110"/>
                            <a:gd name="csY3" fmla="*/ 466755 h 1141418"/>
                            <a:gd name="csX4" fmla="*/ 3294110 w 3294110"/>
                            <a:gd name="csY4" fmla="*/ 638363 h 1141418"/>
                            <a:gd name="csX5" fmla="*/ 3124196 w 3294110"/>
                            <a:gd name="csY5" fmla="*/ 800092 h 1141418"/>
                            <a:gd name="csX6" fmla="*/ 3056713 w 3294110"/>
                            <a:gd name="csY6" fmla="*/ 1034503 h 1141418"/>
                            <a:gd name="csX7" fmla="*/ 2876601 w 3294110"/>
                            <a:gd name="csY7" fmla="*/ 1055407 h 1141418"/>
                            <a:gd name="csX8" fmla="*/ 2771781 w 3294110"/>
                            <a:gd name="csY8" fmla="*/ 857224 h 1141418"/>
                            <a:gd name="csX9" fmla="*/ 2514614 w 3294110"/>
                            <a:gd name="csY9" fmla="*/ 790516 h 1141418"/>
                            <a:gd name="csX10" fmla="*/ 1611538 w 3294110"/>
                            <a:gd name="csY10" fmla="*/ 973943 h 1141418"/>
                            <a:gd name="csX11" fmla="*/ 1168301 w 3294110"/>
                            <a:gd name="csY11" fmla="*/ 1056629 h 1141418"/>
                            <a:gd name="csX12" fmla="*/ 790541 w 3294110"/>
                            <a:gd name="csY12" fmla="*/ 1104911 h 1141418"/>
                            <a:gd name="csX13" fmla="*/ 23622 w 3294110"/>
                            <a:gd name="csY13" fmla="*/ 1141418 h 1141418"/>
                            <a:gd name="csX14" fmla="*/ 0 w 3294110"/>
                            <a:gd name="csY14" fmla="*/ 979714 h 1141418"/>
                            <a:gd name="csX15" fmla="*/ 427512 w 3294110"/>
                            <a:gd name="csY15" fmla="*/ 920337 h 1141418"/>
                            <a:gd name="csX16" fmla="*/ 837210 w 3294110"/>
                            <a:gd name="csY16" fmla="*/ 914400 h 1141418"/>
                            <a:gd name="csX17" fmla="*/ 2381002 w 3294110"/>
                            <a:gd name="csY17" fmla="*/ 605641 h 1141418"/>
                            <a:gd name="csX18" fmla="*/ 2600696 w 3294110"/>
                            <a:gd name="csY18" fmla="*/ 492826 h 1141418"/>
                            <a:gd name="csX19" fmla="*/ 2660073 w 3294110"/>
                            <a:gd name="csY19" fmla="*/ 338447 h 1141418"/>
                            <a:gd name="csX20" fmla="*/ 2660073 w 3294110"/>
                            <a:gd name="csY20" fmla="*/ 219693 h 1141418"/>
                            <a:gd name="csX21" fmla="*/ 2642260 w 3294110"/>
                            <a:gd name="csY21" fmla="*/ 41563 h 1141418"/>
                            <a:gd name="csX22" fmla="*/ 2949779 w 3294110"/>
                            <a:gd name="csY22" fmla="*/ 0 h 1141418"/>
                            <a:gd name="csX0" fmla="*/ 2949779 w 3294110"/>
                            <a:gd name="csY0" fmla="*/ 0 h 1141418"/>
                            <a:gd name="csX1" fmla="*/ 2990325 w 3294110"/>
                            <a:gd name="csY1" fmla="*/ 253993 h 1141418"/>
                            <a:gd name="csX2" fmla="*/ 3079299 w 3294110"/>
                            <a:gd name="csY2" fmla="*/ 386222 h 1141418"/>
                            <a:gd name="csX3" fmla="*/ 3267095 w 3294110"/>
                            <a:gd name="csY3" fmla="*/ 466755 h 1141418"/>
                            <a:gd name="csX4" fmla="*/ 3294110 w 3294110"/>
                            <a:gd name="csY4" fmla="*/ 638363 h 1141418"/>
                            <a:gd name="csX5" fmla="*/ 3124196 w 3294110"/>
                            <a:gd name="csY5" fmla="*/ 800092 h 1141418"/>
                            <a:gd name="csX6" fmla="*/ 3056713 w 3294110"/>
                            <a:gd name="csY6" fmla="*/ 1034503 h 1141418"/>
                            <a:gd name="csX7" fmla="*/ 2876601 w 3294110"/>
                            <a:gd name="csY7" fmla="*/ 1055407 h 1141418"/>
                            <a:gd name="csX8" fmla="*/ 2743203 w 3294110"/>
                            <a:gd name="csY8" fmla="*/ 857224 h 1141418"/>
                            <a:gd name="csX9" fmla="*/ 2514614 w 3294110"/>
                            <a:gd name="csY9" fmla="*/ 790516 h 1141418"/>
                            <a:gd name="csX10" fmla="*/ 1611538 w 3294110"/>
                            <a:gd name="csY10" fmla="*/ 973943 h 1141418"/>
                            <a:gd name="csX11" fmla="*/ 1168301 w 3294110"/>
                            <a:gd name="csY11" fmla="*/ 1056629 h 1141418"/>
                            <a:gd name="csX12" fmla="*/ 790541 w 3294110"/>
                            <a:gd name="csY12" fmla="*/ 1104911 h 1141418"/>
                            <a:gd name="csX13" fmla="*/ 23622 w 3294110"/>
                            <a:gd name="csY13" fmla="*/ 1141418 h 1141418"/>
                            <a:gd name="csX14" fmla="*/ 0 w 3294110"/>
                            <a:gd name="csY14" fmla="*/ 979714 h 1141418"/>
                            <a:gd name="csX15" fmla="*/ 427512 w 3294110"/>
                            <a:gd name="csY15" fmla="*/ 920337 h 1141418"/>
                            <a:gd name="csX16" fmla="*/ 837210 w 3294110"/>
                            <a:gd name="csY16" fmla="*/ 914400 h 1141418"/>
                            <a:gd name="csX17" fmla="*/ 2381002 w 3294110"/>
                            <a:gd name="csY17" fmla="*/ 605641 h 1141418"/>
                            <a:gd name="csX18" fmla="*/ 2600696 w 3294110"/>
                            <a:gd name="csY18" fmla="*/ 492826 h 1141418"/>
                            <a:gd name="csX19" fmla="*/ 2660073 w 3294110"/>
                            <a:gd name="csY19" fmla="*/ 338447 h 1141418"/>
                            <a:gd name="csX20" fmla="*/ 2660073 w 3294110"/>
                            <a:gd name="csY20" fmla="*/ 219693 h 1141418"/>
                            <a:gd name="csX21" fmla="*/ 2642260 w 3294110"/>
                            <a:gd name="csY21" fmla="*/ 41563 h 1141418"/>
                            <a:gd name="csX22" fmla="*/ 2949779 w 3294110"/>
                            <a:gd name="csY22" fmla="*/ 0 h 1141418"/>
                            <a:gd name="csX0" fmla="*/ 2949779 w 3294110"/>
                            <a:gd name="csY0" fmla="*/ 0 h 1141418"/>
                            <a:gd name="csX1" fmla="*/ 2990325 w 3294110"/>
                            <a:gd name="csY1" fmla="*/ 253993 h 1141418"/>
                            <a:gd name="csX2" fmla="*/ 3079299 w 3294110"/>
                            <a:gd name="csY2" fmla="*/ 386222 h 1141418"/>
                            <a:gd name="csX3" fmla="*/ 3267095 w 3294110"/>
                            <a:gd name="csY3" fmla="*/ 466755 h 1141418"/>
                            <a:gd name="csX4" fmla="*/ 3294110 w 3294110"/>
                            <a:gd name="csY4" fmla="*/ 638363 h 1141418"/>
                            <a:gd name="csX5" fmla="*/ 3124196 w 3294110"/>
                            <a:gd name="csY5" fmla="*/ 800092 h 1141418"/>
                            <a:gd name="csX6" fmla="*/ 3056713 w 3294110"/>
                            <a:gd name="csY6" fmla="*/ 1034503 h 1141418"/>
                            <a:gd name="csX7" fmla="*/ 2876601 w 3294110"/>
                            <a:gd name="csY7" fmla="*/ 1017296 h 1141418"/>
                            <a:gd name="csX8" fmla="*/ 2743203 w 3294110"/>
                            <a:gd name="csY8" fmla="*/ 857224 h 1141418"/>
                            <a:gd name="csX9" fmla="*/ 2514614 w 3294110"/>
                            <a:gd name="csY9" fmla="*/ 790516 h 1141418"/>
                            <a:gd name="csX10" fmla="*/ 1611538 w 3294110"/>
                            <a:gd name="csY10" fmla="*/ 973943 h 1141418"/>
                            <a:gd name="csX11" fmla="*/ 1168301 w 3294110"/>
                            <a:gd name="csY11" fmla="*/ 1056629 h 1141418"/>
                            <a:gd name="csX12" fmla="*/ 790541 w 3294110"/>
                            <a:gd name="csY12" fmla="*/ 1104911 h 1141418"/>
                            <a:gd name="csX13" fmla="*/ 23622 w 3294110"/>
                            <a:gd name="csY13" fmla="*/ 1141418 h 1141418"/>
                            <a:gd name="csX14" fmla="*/ 0 w 3294110"/>
                            <a:gd name="csY14" fmla="*/ 979714 h 1141418"/>
                            <a:gd name="csX15" fmla="*/ 427512 w 3294110"/>
                            <a:gd name="csY15" fmla="*/ 920337 h 1141418"/>
                            <a:gd name="csX16" fmla="*/ 837210 w 3294110"/>
                            <a:gd name="csY16" fmla="*/ 914400 h 1141418"/>
                            <a:gd name="csX17" fmla="*/ 2381002 w 3294110"/>
                            <a:gd name="csY17" fmla="*/ 605641 h 1141418"/>
                            <a:gd name="csX18" fmla="*/ 2600696 w 3294110"/>
                            <a:gd name="csY18" fmla="*/ 492826 h 1141418"/>
                            <a:gd name="csX19" fmla="*/ 2660073 w 3294110"/>
                            <a:gd name="csY19" fmla="*/ 338447 h 1141418"/>
                            <a:gd name="csX20" fmla="*/ 2660073 w 3294110"/>
                            <a:gd name="csY20" fmla="*/ 219693 h 1141418"/>
                            <a:gd name="csX21" fmla="*/ 2642260 w 3294110"/>
                            <a:gd name="csY21" fmla="*/ 41563 h 1141418"/>
                            <a:gd name="csX22" fmla="*/ 2949779 w 3294110"/>
                            <a:gd name="csY22" fmla="*/ 0 h 1141418"/>
                            <a:gd name="csX0" fmla="*/ 2949779 w 3294110"/>
                            <a:gd name="csY0" fmla="*/ 0 h 1141418"/>
                            <a:gd name="csX1" fmla="*/ 2990325 w 3294110"/>
                            <a:gd name="csY1" fmla="*/ 253993 h 1141418"/>
                            <a:gd name="csX2" fmla="*/ 3079299 w 3294110"/>
                            <a:gd name="csY2" fmla="*/ 386222 h 1141418"/>
                            <a:gd name="csX3" fmla="*/ 3267095 w 3294110"/>
                            <a:gd name="csY3" fmla="*/ 466755 h 1141418"/>
                            <a:gd name="csX4" fmla="*/ 3294110 w 3294110"/>
                            <a:gd name="csY4" fmla="*/ 638363 h 1141418"/>
                            <a:gd name="csX5" fmla="*/ 3124196 w 3294110"/>
                            <a:gd name="csY5" fmla="*/ 800092 h 1141418"/>
                            <a:gd name="csX6" fmla="*/ 3056713 w 3294110"/>
                            <a:gd name="csY6" fmla="*/ 986864 h 1141418"/>
                            <a:gd name="csX7" fmla="*/ 2876601 w 3294110"/>
                            <a:gd name="csY7" fmla="*/ 1017296 h 1141418"/>
                            <a:gd name="csX8" fmla="*/ 2743203 w 3294110"/>
                            <a:gd name="csY8" fmla="*/ 857224 h 1141418"/>
                            <a:gd name="csX9" fmla="*/ 2514614 w 3294110"/>
                            <a:gd name="csY9" fmla="*/ 790516 h 1141418"/>
                            <a:gd name="csX10" fmla="*/ 1611538 w 3294110"/>
                            <a:gd name="csY10" fmla="*/ 973943 h 1141418"/>
                            <a:gd name="csX11" fmla="*/ 1168301 w 3294110"/>
                            <a:gd name="csY11" fmla="*/ 1056629 h 1141418"/>
                            <a:gd name="csX12" fmla="*/ 790541 w 3294110"/>
                            <a:gd name="csY12" fmla="*/ 1104911 h 1141418"/>
                            <a:gd name="csX13" fmla="*/ 23622 w 3294110"/>
                            <a:gd name="csY13" fmla="*/ 1141418 h 1141418"/>
                            <a:gd name="csX14" fmla="*/ 0 w 3294110"/>
                            <a:gd name="csY14" fmla="*/ 979714 h 1141418"/>
                            <a:gd name="csX15" fmla="*/ 427512 w 3294110"/>
                            <a:gd name="csY15" fmla="*/ 920337 h 1141418"/>
                            <a:gd name="csX16" fmla="*/ 837210 w 3294110"/>
                            <a:gd name="csY16" fmla="*/ 914400 h 1141418"/>
                            <a:gd name="csX17" fmla="*/ 2381002 w 3294110"/>
                            <a:gd name="csY17" fmla="*/ 605641 h 1141418"/>
                            <a:gd name="csX18" fmla="*/ 2600696 w 3294110"/>
                            <a:gd name="csY18" fmla="*/ 492826 h 1141418"/>
                            <a:gd name="csX19" fmla="*/ 2660073 w 3294110"/>
                            <a:gd name="csY19" fmla="*/ 338447 h 1141418"/>
                            <a:gd name="csX20" fmla="*/ 2660073 w 3294110"/>
                            <a:gd name="csY20" fmla="*/ 219693 h 1141418"/>
                            <a:gd name="csX21" fmla="*/ 2642260 w 3294110"/>
                            <a:gd name="csY21" fmla="*/ 41563 h 1141418"/>
                            <a:gd name="csX22" fmla="*/ 2949779 w 3294110"/>
                            <a:gd name="csY22" fmla="*/ 0 h 1141418"/>
                            <a:gd name="csX0" fmla="*/ 2902149 w 3294110"/>
                            <a:gd name="csY0" fmla="*/ 0 h 1131890"/>
                            <a:gd name="csX1" fmla="*/ 2990325 w 3294110"/>
                            <a:gd name="csY1" fmla="*/ 244465 h 1131890"/>
                            <a:gd name="csX2" fmla="*/ 3079299 w 3294110"/>
                            <a:gd name="csY2" fmla="*/ 376694 h 1131890"/>
                            <a:gd name="csX3" fmla="*/ 3267095 w 3294110"/>
                            <a:gd name="csY3" fmla="*/ 457227 h 1131890"/>
                            <a:gd name="csX4" fmla="*/ 3294110 w 3294110"/>
                            <a:gd name="csY4" fmla="*/ 628835 h 1131890"/>
                            <a:gd name="csX5" fmla="*/ 3124196 w 3294110"/>
                            <a:gd name="csY5" fmla="*/ 790564 h 1131890"/>
                            <a:gd name="csX6" fmla="*/ 3056713 w 3294110"/>
                            <a:gd name="csY6" fmla="*/ 977336 h 1131890"/>
                            <a:gd name="csX7" fmla="*/ 2876601 w 3294110"/>
                            <a:gd name="csY7" fmla="*/ 1007768 h 1131890"/>
                            <a:gd name="csX8" fmla="*/ 2743203 w 3294110"/>
                            <a:gd name="csY8" fmla="*/ 847696 h 1131890"/>
                            <a:gd name="csX9" fmla="*/ 2514614 w 3294110"/>
                            <a:gd name="csY9" fmla="*/ 780988 h 1131890"/>
                            <a:gd name="csX10" fmla="*/ 1611538 w 3294110"/>
                            <a:gd name="csY10" fmla="*/ 964415 h 1131890"/>
                            <a:gd name="csX11" fmla="*/ 1168301 w 3294110"/>
                            <a:gd name="csY11" fmla="*/ 1047101 h 1131890"/>
                            <a:gd name="csX12" fmla="*/ 790541 w 3294110"/>
                            <a:gd name="csY12" fmla="*/ 1095383 h 1131890"/>
                            <a:gd name="csX13" fmla="*/ 23622 w 3294110"/>
                            <a:gd name="csY13" fmla="*/ 1131890 h 1131890"/>
                            <a:gd name="csX14" fmla="*/ 0 w 3294110"/>
                            <a:gd name="csY14" fmla="*/ 970186 h 1131890"/>
                            <a:gd name="csX15" fmla="*/ 427512 w 3294110"/>
                            <a:gd name="csY15" fmla="*/ 910809 h 1131890"/>
                            <a:gd name="csX16" fmla="*/ 837210 w 3294110"/>
                            <a:gd name="csY16" fmla="*/ 904872 h 1131890"/>
                            <a:gd name="csX17" fmla="*/ 2381002 w 3294110"/>
                            <a:gd name="csY17" fmla="*/ 596113 h 1131890"/>
                            <a:gd name="csX18" fmla="*/ 2600696 w 3294110"/>
                            <a:gd name="csY18" fmla="*/ 483298 h 1131890"/>
                            <a:gd name="csX19" fmla="*/ 2660073 w 3294110"/>
                            <a:gd name="csY19" fmla="*/ 328919 h 1131890"/>
                            <a:gd name="csX20" fmla="*/ 2660073 w 3294110"/>
                            <a:gd name="csY20" fmla="*/ 210165 h 1131890"/>
                            <a:gd name="csX21" fmla="*/ 2642260 w 3294110"/>
                            <a:gd name="csY21" fmla="*/ 32035 h 1131890"/>
                            <a:gd name="csX22" fmla="*/ 2902149 w 3294110"/>
                            <a:gd name="csY22" fmla="*/ 0 h 1131890"/>
                            <a:gd name="csX0" fmla="*/ 2902149 w 3294110"/>
                            <a:gd name="csY0" fmla="*/ 0 h 1131890"/>
                            <a:gd name="csX1" fmla="*/ 2942695 w 3294110"/>
                            <a:gd name="csY1" fmla="*/ 253993 h 1131890"/>
                            <a:gd name="csX2" fmla="*/ 3079299 w 3294110"/>
                            <a:gd name="csY2" fmla="*/ 376694 h 1131890"/>
                            <a:gd name="csX3" fmla="*/ 3267095 w 3294110"/>
                            <a:gd name="csY3" fmla="*/ 457227 h 1131890"/>
                            <a:gd name="csX4" fmla="*/ 3294110 w 3294110"/>
                            <a:gd name="csY4" fmla="*/ 628835 h 1131890"/>
                            <a:gd name="csX5" fmla="*/ 3124196 w 3294110"/>
                            <a:gd name="csY5" fmla="*/ 790564 h 1131890"/>
                            <a:gd name="csX6" fmla="*/ 3056713 w 3294110"/>
                            <a:gd name="csY6" fmla="*/ 977336 h 1131890"/>
                            <a:gd name="csX7" fmla="*/ 2876601 w 3294110"/>
                            <a:gd name="csY7" fmla="*/ 1007768 h 1131890"/>
                            <a:gd name="csX8" fmla="*/ 2743203 w 3294110"/>
                            <a:gd name="csY8" fmla="*/ 847696 h 1131890"/>
                            <a:gd name="csX9" fmla="*/ 2514614 w 3294110"/>
                            <a:gd name="csY9" fmla="*/ 780988 h 1131890"/>
                            <a:gd name="csX10" fmla="*/ 1611538 w 3294110"/>
                            <a:gd name="csY10" fmla="*/ 964415 h 1131890"/>
                            <a:gd name="csX11" fmla="*/ 1168301 w 3294110"/>
                            <a:gd name="csY11" fmla="*/ 1047101 h 1131890"/>
                            <a:gd name="csX12" fmla="*/ 790541 w 3294110"/>
                            <a:gd name="csY12" fmla="*/ 1095383 h 1131890"/>
                            <a:gd name="csX13" fmla="*/ 23622 w 3294110"/>
                            <a:gd name="csY13" fmla="*/ 1131890 h 1131890"/>
                            <a:gd name="csX14" fmla="*/ 0 w 3294110"/>
                            <a:gd name="csY14" fmla="*/ 970186 h 1131890"/>
                            <a:gd name="csX15" fmla="*/ 427512 w 3294110"/>
                            <a:gd name="csY15" fmla="*/ 910809 h 1131890"/>
                            <a:gd name="csX16" fmla="*/ 837210 w 3294110"/>
                            <a:gd name="csY16" fmla="*/ 904872 h 1131890"/>
                            <a:gd name="csX17" fmla="*/ 2381002 w 3294110"/>
                            <a:gd name="csY17" fmla="*/ 596113 h 1131890"/>
                            <a:gd name="csX18" fmla="*/ 2600696 w 3294110"/>
                            <a:gd name="csY18" fmla="*/ 483298 h 1131890"/>
                            <a:gd name="csX19" fmla="*/ 2660073 w 3294110"/>
                            <a:gd name="csY19" fmla="*/ 328919 h 1131890"/>
                            <a:gd name="csX20" fmla="*/ 2660073 w 3294110"/>
                            <a:gd name="csY20" fmla="*/ 210165 h 1131890"/>
                            <a:gd name="csX21" fmla="*/ 2642260 w 3294110"/>
                            <a:gd name="csY21" fmla="*/ 32035 h 1131890"/>
                            <a:gd name="csX22" fmla="*/ 2902149 w 3294110"/>
                            <a:gd name="csY22" fmla="*/ 0 h 1131890"/>
                            <a:gd name="csX0" fmla="*/ 2902149 w 3294110"/>
                            <a:gd name="csY0" fmla="*/ 0 h 1131890"/>
                            <a:gd name="csX1" fmla="*/ 2942695 w 3294110"/>
                            <a:gd name="csY1" fmla="*/ 253993 h 1131890"/>
                            <a:gd name="csX2" fmla="*/ 3079299 w 3294110"/>
                            <a:gd name="csY2" fmla="*/ 405278 h 1131890"/>
                            <a:gd name="csX3" fmla="*/ 3267095 w 3294110"/>
                            <a:gd name="csY3" fmla="*/ 457227 h 1131890"/>
                            <a:gd name="csX4" fmla="*/ 3294110 w 3294110"/>
                            <a:gd name="csY4" fmla="*/ 628835 h 1131890"/>
                            <a:gd name="csX5" fmla="*/ 3124196 w 3294110"/>
                            <a:gd name="csY5" fmla="*/ 790564 h 1131890"/>
                            <a:gd name="csX6" fmla="*/ 3056713 w 3294110"/>
                            <a:gd name="csY6" fmla="*/ 977336 h 1131890"/>
                            <a:gd name="csX7" fmla="*/ 2876601 w 3294110"/>
                            <a:gd name="csY7" fmla="*/ 1007768 h 1131890"/>
                            <a:gd name="csX8" fmla="*/ 2743203 w 3294110"/>
                            <a:gd name="csY8" fmla="*/ 847696 h 1131890"/>
                            <a:gd name="csX9" fmla="*/ 2514614 w 3294110"/>
                            <a:gd name="csY9" fmla="*/ 780988 h 1131890"/>
                            <a:gd name="csX10" fmla="*/ 1611538 w 3294110"/>
                            <a:gd name="csY10" fmla="*/ 964415 h 1131890"/>
                            <a:gd name="csX11" fmla="*/ 1168301 w 3294110"/>
                            <a:gd name="csY11" fmla="*/ 1047101 h 1131890"/>
                            <a:gd name="csX12" fmla="*/ 790541 w 3294110"/>
                            <a:gd name="csY12" fmla="*/ 1095383 h 1131890"/>
                            <a:gd name="csX13" fmla="*/ 23622 w 3294110"/>
                            <a:gd name="csY13" fmla="*/ 1131890 h 1131890"/>
                            <a:gd name="csX14" fmla="*/ 0 w 3294110"/>
                            <a:gd name="csY14" fmla="*/ 970186 h 1131890"/>
                            <a:gd name="csX15" fmla="*/ 427512 w 3294110"/>
                            <a:gd name="csY15" fmla="*/ 910809 h 1131890"/>
                            <a:gd name="csX16" fmla="*/ 837210 w 3294110"/>
                            <a:gd name="csY16" fmla="*/ 904872 h 1131890"/>
                            <a:gd name="csX17" fmla="*/ 2381002 w 3294110"/>
                            <a:gd name="csY17" fmla="*/ 596113 h 1131890"/>
                            <a:gd name="csX18" fmla="*/ 2600696 w 3294110"/>
                            <a:gd name="csY18" fmla="*/ 483298 h 1131890"/>
                            <a:gd name="csX19" fmla="*/ 2660073 w 3294110"/>
                            <a:gd name="csY19" fmla="*/ 328919 h 1131890"/>
                            <a:gd name="csX20" fmla="*/ 2660073 w 3294110"/>
                            <a:gd name="csY20" fmla="*/ 210165 h 1131890"/>
                            <a:gd name="csX21" fmla="*/ 2642260 w 3294110"/>
                            <a:gd name="csY21" fmla="*/ 32035 h 1131890"/>
                            <a:gd name="csX22" fmla="*/ 2902149 w 3294110"/>
                            <a:gd name="csY22" fmla="*/ 0 h 1131890"/>
                          </a:gd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294110" h="1131890">
                              <a:moveTo>
                                <a:pt x="2902149" y="0"/>
                              </a:moveTo>
                              <a:lnTo>
                                <a:pt x="2942695" y="253993"/>
                              </a:lnTo>
                              <a:lnTo>
                                <a:pt x="3079299" y="405278"/>
                              </a:lnTo>
                              <a:cubicBezTo>
                                <a:pt x="3138722" y="441650"/>
                                <a:pt x="3188620" y="449438"/>
                                <a:pt x="3267095" y="457227"/>
                              </a:cubicBezTo>
                              <a:cubicBezTo>
                                <a:pt x="3266568" y="539838"/>
                                <a:pt x="3285105" y="546225"/>
                                <a:pt x="3294110" y="628835"/>
                              </a:cubicBezTo>
                              <a:cubicBezTo>
                                <a:pt x="3290479" y="681934"/>
                                <a:pt x="3163762" y="732480"/>
                                <a:pt x="3124196" y="790564"/>
                              </a:cubicBezTo>
                              <a:cubicBezTo>
                                <a:pt x="3084630" y="848648"/>
                                <a:pt x="3099567" y="937960"/>
                                <a:pt x="3056713" y="977336"/>
                              </a:cubicBezTo>
                              <a:lnTo>
                                <a:pt x="2876601" y="1007768"/>
                              </a:lnTo>
                              <a:lnTo>
                                <a:pt x="2743203" y="847696"/>
                              </a:lnTo>
                              <a:lnTo>
                                <a:pt x="2514614" y="780988"/>
                              </a:lnTo>
                              <a:lnTo>
                                <a:pt x="1611538" y="964415"/>
                              </a:lnTo>
                              <a:cubicBezTo>
                                <a:pt x="1463792" y="991977"/>
                                <a:pt x="1373203" y="1019539"/>
                                <a:pt x="1168301" y="1047101"/>
                              </a:cubicBezTo>
                              <a:lnTo>
                                <a:pt x="790541" y="1095383"/>
                              </a:lnTo>
                              <a:lnTo>
                                <a:pt x="23622" y="1131890"/>
                              </a:lnTo>
                              <a:lnTo>
                                <a:pt x="0" y="970186"/>
                              </a:lnTo>
                              <a:lnTo>
                                <a:pt x="427512" y="910809"/>
                              </a:lnTo>
                              <a:lnTo>
                                <a:pt x="837210" y="904872"/>
                              </a:lnTo>
                              <a:lnTo>
                                <a:pt x="2381002" y="596113"/>
                              </a:lnTo>
                              <a:lnTo>
                                <a:pt x="2600696" y="483298"/>
                              </a:lnTo>
                              <a:lnTo>
                                <a:pt x="2660073" y="328919"/>
                              </a:lnTo>
                              <a:lnTo>
                                <a:pt x="2660073" y="210165"/>
                              </a:lnTo>
                              <a:lnTo>
                                <a:pt x="2642260" y="32035"/>
                              </a:lnTo>
                              <a:lnTo>
                                <a:pt x="2902149" y="0"/>
                              </a:lnTo>
                              <a:close/>
                            </a:path>
                          </a:pathLst>
                        </a:custGeom>
                        <a:noFill/>
                        <a:ln w="28575" cmpd="sng" algn="ctr">
                          <a:solidFill>
                            <a:srgbClr val="FF0000"/>
                          </a:solidFill>
                          <a:prstDash val="dash"/>
                          <a:miter lim="800000"/>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12" o:spid="_x0000_s1034" style="position:absolute;width:259.35pt;height:89.1pt;z-index:4;mso-wrap-distance-left:9pt;mso-wrap-distance-top:0pt;mso-wrap-distance-right:9pt;mso-wrap-distance-bottom:0pt;margin-left:30pt;margin-top:62.1pt;mso-position-horizontal:absolute;mso-position-horizontal-relative:text;mso-position-vertical:absolute;mso-position-vertical-relative:text;v-text-anchor:middle" o:allowincell="t" filled="f" strokecolor="#FF0000" strokeweight="2.25pt" stroked="t" coordsize="5187,1782" path="m2902149,0l2942695,253993,3079299,405278,c3138722,441650,3188620,449438,3267095,457227,3266568,539838,3285105,546225,3294110,628835,3290479,681934,3163762,732480,3124196,790564,3084630,848648,3099567,937960,3056713,977336,l2876601,1007768,2743203,847696,2514614,780988,1611538,964415,c1463792,991977,1373203,1019539,1168301,1047101,l790541,1095383,23622,1131890,,970186,427512,910809,837210,904872,2381002,596113,2600696,483298,2660073,328919,2660073,210165,2642260,32035,2902149,,xe">
                <v:textbox inset="3mm,1mm,3mm,1mm">
                  <w:txbxContent>
                    <w:p/>
                  </w:txbxContent>
                </v:textbox>
                <v:stroke dashstyle="dash"/>
              </v:shape>
            </w:pict>
          </mc:Fallback>
        </mc:AlternateContent>
      </w:r>
      <w:r>
        <w:rPr>
          <w:rFonts w:cstheme="minorBidi" w:eastAsiaTheme="minorHAnsi"/>
          <w:noProof w:val="1"/>
          <w:szCs w:val="24"/>
          <w:lang w:eastAsia="en-US"/>
        </w:rPr>
        <w:drawing>
          <wp:inline xmlns:wp="http://schemas.openxmlformats.org/drawingml/2006/wordprocessingDrawing" distT="0" distB="0" distL="0" distR="0">
            <wp:extent cx="4517390" cy="2566670"/>
            <wp:effectExtent l="0" t="0" r="0" b="5080"/>
            <wp:docPr id="872489909"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13"/>
                    <a:srcRect/>
                    <a:stretch>
                      <a:fillRect/>
                    </a:stretch>
                  </pic:blipFill>
                  <pic:spPr bwMode="auto">
                    <a:xfrm>
                      <a:off x="0" y="0"/>
                      <a:ext cx="4517390" cy="2566670"/>
                    </a:xfrm>
                    <a:prstGeom prst="rect"/>
                    <a:noFill/>
                  </pic:spPr>
                </pic:pic>
              </a:graphicData>
            </a:graphic>
          </wp:inline>
        </w:drawing>
      </w:r>
    </w:p>
    <w:p>
      <w:pPr>
        <w:spacing w:after="120" w:beforeAutospacing="0" w:afterAutospacing="0"/>
        <w:rPr>
          <w:rFonts w:cstheme="minorBidi" w:eastAsiaTheme="minorHAnsi"/>
          <w:szCs w:val="24"/>
          <w:lang w:eastAsia="en-US"/>
        </w:rPr>
      </w:pPr>
      <w:r>
        <w:rPr>
          <w:rFonts w:cstheme="minorBidi" w:eastAsiaTheme="minorHAnsi"/>
          <w:szCs w:val="24"/>
          <w:lang w:eastAsia="en-US"/>
        </w:rPr>
        <w:t xml:space="preserve">Ovan: del av aktuellt planområde ungefärligt illustrerat med röd streckad linje. </w:t>
      </w:r>
    </w:p>
    <w:p/>
    <w:p>
      <w:r>
        <w:t>De delar i gällande detaljplaner som inte ersätts av aktuell detaljplan är fortsatt gällande.</w:t>
      </w:r>
    </w:p>
    <w:p>
      <w:pPr>
        <w:spacing w:after="120" w:beforeAutospacing="0" w:afterAutospacing="0"/>
        <w:rPr>
          <w:rFonts w:cstheme="minorBidi" w:eastAsiaTheme="minorHAnsi"/>
          <w:szCs w:val="24"/>
          <w:lang w:eastAsia="en-US"/>
        </w:rPr>
      </w:pPr>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Förhandsbesked</w:t>
      </w:r>
    </w:p>
    <w:p>
      <w:r>
        <w:t>Inga förhandsbesked har sökt i eller i närheten av planområdet.</w:t>
      </w:r>
    </w:p>
    <w:p>
      <w:pPr>
        <w:spacing w:after="120" w:beforeAutospacing="0" w:afterAutospacing="0"/>
        <w:rPr>
          <w:rFonts w:cstheme="minorBidi" w:eastAsiaTheme="minorHAnsi"/>
          <w:szCs w:val="24"/>
          <w:lang w:eastAsia="en-US"/>
        </w:rPr>
      </w:pPr>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Planbesked</w:t>
      </w:r>
    </w:p>
    <w:p>
      <w:r>
        <w:t>Detaljplanearbetet föranleds av ett positivt planbesked daterat 2024-05-28.</w:t>
      </w:r>
    </w:p>
    <w:p>
      <w:pPr>
        <w:spacing w:after="120" w:beforeAutospacing="0" w:afterAutospacing="0"/>
        <w:rPr>
          <w:rFonts w:cstheme="minorBidi" w:eastAsiaTheme="minorHAnsi"/>
          <w:szCs w:val="24"/>
          <w:lang w:eastAsia="en-US"/>
        </w:rPr>
      </w:pPr>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Fördjupad översiktsplan</w:t>
      </w:r>
    </w:p>
    <w:p>
      <w:r>
        <w:t>Det finns ingen antagen fördjupning av översiktsplanen (FÖP). Arbetet med framtagande av en FÖP pågår parallellt med planarbetet. Inriktningen i tidigare FÖP för Lindesberg samt den FÖP som är under framtagande är att utveckla mellersta infarten i Lindesberg.</w:t>
      </w:r>
    </w:p>
    <w:p>
      <w:pPr>
        <w:spacing w:after="120" w:beforeAutospacing="0" w:afterAutospacing="0"/>
        <w:rPr>
          <w:rFonts w:cstheme="minorBidi" w:eastAsiaTheme="minorHAnsi"/>
          <w:szCs w:val="24"/>
          <w:lang w:eastAsia="en-US"/>
        </w:rPr>
      </w:pPr>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Översiktsplan</w:t>
      </w:r>
    </w:p>
    <w:p>
      <w:pPr>
        <w:spacing w:after="120" w:beforeAutospacing="0" w:afterAutospacing="0"/>
        <w:rPr>
          <w:rFonts w:cstheme="minorBidi" w:eastAsiaTheme="minorHAnsi"/>
          <w:szCs w:val="24"/>
          <w:lang w:eastAsia="en-US"/>
        </w:rPr>
      </w:pPr>
      <w:r>
        <w:rPr>
          <w:rFonts w:cstheme="minorBidi" w:eastAsiaTheme="minorHAnsi"/>
          <w:szCs w:val="24"/>
          <w:lang w:eastAsia="en-US"/>
        </w:rPr>
        <w:t>I översiktsplanen (ÖP) för Lindesbergs kommun som fick laga kraft 15 maj 2019, utgör Lindeshyttans industriområde verksamhetsmark. Följande står i ÖP om området:</w:t>
      </w:r>
    </w:p>
    <w:p>
      <w:pPr>
        <w:spacing w:after="120" w:beforeAutospacing="0" w:afterAutospacing="0"/>
        <w:rPr>
          <w:rFonts w:cstheme="minorBidi" w:eastAsiaTheme="minorHAnsi"/>
          <w:i w:val="1"/>
          <w:iCs w:val="1"/>
          <w:szCs w:val="24"/>
          <w:lang w:eastAsia="en-US"/>
        </w:rPr>
      </w:pPr>
      <w:r>
        <w:rPr>
          <w:rFonts w:cstheme="minorBidi" w:eastAsiaTheme="minorHAnsi"/>
          <w:i w:val="1"/>
          <w:iCs w:val="1"/>
          <w:szCs w:val="24"/>
          <w:lang w:eastAsia="en-US"/>
        </w:rPr>
        <w:t xml:space="preserve">”Nya verksamheter bör främst tillkomma inom det utpekade området genom förtätning i anslutning till befintliga verksamheter. Lindeshyttans industriområde bedöms främst vara lämpligt för verksamheter med hög omgivningspåverkan.” </w:t>
      </w:r>
    </w:p>
    <w:p>
      <w:pPr>
        <w:spacing w:after="120" w:beforeAutospacing="0" w:afterAutospacing="0"/>
        <w:rPr>
          <w:rFonts w:cstheme="minorBidi" w:eastAsiaTheme="minorHAnsi"/>
          <w:szCs w:val="24"/>
          <w:lang w:eastAsia="en-US"/>
        </w:rPr>
        <w:sectPr>
          <w:footnotePr/>
          <w:endnotePr/>
          <w:type w:val="nextPage"/>
          <w:pgSz w:w="11907" w:h="16840" w:code="0"/>
          <w:pgMar w:left="1191" w:right="1134" w:top="794" w:bottom="1418" w:header="720" w:footer="454" w:gutter="0"/>
          <w:cols w:equalWidth="1" w:space="720"/>
        </w:sectPr>
      </w:pPr>
      <w:r>
        <w:rPr>
          <w:rFonts w:cstheme="minorBidi" w:eastAsiaTheme="minorHAnsi"/>
          <w:szCs w:val="24"/>
          <w:lang w:eastAsia="en-US"/>
        </w:rPr>
        <w:t xml:space="preserve">Sedan har ÖP:n vann laga kraft 2019 har det norra industriområdet genomgått en omvandling; från ett industriområde med fokus på verksamheter med omgivningspåverkan till ett område med mer besöksintensiva verksamheter så som detaljhandel och idrott, med mycket liten omgivningspåverkan. Detta gäller för såväl området Charlottenlund som området Lindeshyttan. </w:t>
      </w:r>
    </w:p>
    <w:p>
      <w:pPr>
        <w:spacing w:after="120" w:beforeAutospacing="0" w:afterAutospacing="0"/>
        <w:rPr>
          <w:rFonts w:cstheme="minorBidi" w:eastAsiaTheme="minorHAnsi"/>
          <w:szCs w:val="24"/>
          <w:lang w:eastAsia="en-US"/>
        </w:rPr>
      </w:pPr>
      <w:r>
        <w:rPr>
          <w:rFonts w:cstheme="minorBidi" w:eastAsiaTheme="minorHAnsi"/>
          <w:szCs w:val="24"/>
          <w:lang w:eastAsia="en-US"/>
        </w:rPr>
        <w:t>Vidare i översiktsplanen står följande om verksamheter generellt:</w:t>
      </w:r>
    </w:p>
    <w:p>
      <w:pPr>
        <w:spacing w:after="120" w:beforeAutospacing="0" w:afterAutospacing="0"/>
        <w:rPr>
          <w:rFonts w:cstheme="minorBidi" w:eastAsiaTheme="minorHAnsi"/>
          <w:szCs w:val="24"/>
          <w:lang w:eastAsia="en-US"/>
        </w:rPr>
      </w:pPr>
      <w:r>
        <w:rPr>
          <w:rFonts w:cstheme="minorBidi" w:eastAsiaTheme="minorHAnsi"/>
          <w:i w:val="1"/>
          <w:iCs w:val="1"/>
          <w:szCs w:val="24"/>
          <w:lang w:eastAsia="en-US"/>
        </w:rPr>
        <w:t>” Nya verksamheter bör i huvudsak tillkomma inom utpekade utvecklingsområden, för att stärka tätorterna samt nyttja områdenas strategiska lägen för kollektivtrafik, service och verksamheter. Verksamheter inom offentlig och kommersiell service bör i huvudsak tillkomma inom utvecklingsområdena.”</w:t>
      </w:r>
    </w:p>
    <w:p>
      <w:pPr>
        <w:spacing w:after="120" w:beforeAutospacing="0" w:afterAutospacing="0"/>
        <w:rPr>
          <w:rFonts w:cstheme="minorBidi" w:eastAsiaTheme="minorHAnsi"/>
          <w:szCs w:val="24"/>
          <w:lang w:eastAsia="en-US"/>
        </w:rPr>
      </w:pPr>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Övriga program/strategier</w:t>
      </w:r>
    </w:p>
    <w:p>
      <w:pPr>
        <w:spacing w:after="120" w:beforeAutospacing="0" w:afterAutospacing="0"/>
        <w:rPr>
          <w:rFonts w:cstheme="minorBidi" w:eastAsiaTheme="minorHAnsi"/>
          <w:szCs w:val="24"/>
          <w:lang w:eastAsia="en-US"/>
        </w:rPr>
      </w:pPr>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Riksintressen</w:t>
      </w:r>
    </w:p>
    <w:p>
      <w:r>
        <w:t>Enligt 3 kap. 5–8 § och 4 kap. miljöbalken kan områden av särskild betydelse ur ett nationellt perspektiv vara av riksintresse. Områden av riksintresse ska skyddas mot åtgärder som kan påtagligt försvåra, skada eller motverka dem. Staten kan ingripa mot exploateringar eller andra ingrepp som påtagligt kan skada riksintressen.</w:t>
      </w:r>
    </w:p>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Hushållningsbestämmelser enligt 3 kap miljöbalken</w:t>
      </w:r>
    </w:p>
    <w:p>
      <w:r>
        <w:t>Planeringsförutsättningar som rör tillämpningen av hushållningsbestämmelserna i 3 kap. miljöbalken redovisas under denna rubrik.</w:t>
      </w:r>
    </w:p>
    <w:p>
      <w:pPr>
        <w:spacing w:after="120" w:beforeAutospacing="0" w:afterAutospacing="0"/>
        <w:rPr>
          <w:rFonts w:cstheme="minorBidi" w:eastAsiaTheme="minorHAnsi"/>
          <w:szCs w:val="24"/>
          <w:shd w:val="clear" w:color="auto" w:fill="FFFFFF"/>
          <w:lang w:eastAsia="en-US"/>
        </w:rPr>
      </w:pPr>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Jordbruksmark</w:t>
      </w:r>
    </w:p>
    <w:p>
      <w:r>
        <w:t>Detaljplanen tar ingen jordbruksmark i anspråk.</w:t>
      </w:r>
    </w:p>
    <w:p>
      <w:pPr>
        <w:spacing w:after="120" w:beforeAutospacing="0" w:afterAutospacing="0"/>
        <w:rPr>
          <w:rFonts w:cstheme="minorBidi" w:eastAsiaTheme="minorHAnsi"/>
          <w:szCs w:val="24"/>
          <w:lang w:eastAsia="en-US"/>
        </w:rPr>
      </w:pPr>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Skogsbruk</w:t>
      </w:r>
    </w:p>
    <w:p>
      <w:r>
        <w:t>Detaljplanen tar ingen mark för skogsbruket i anspråk.</w:t>
      </w:r>
    </w:p>
    <w:p>
      <w:pPr>
        <w:spacing w:after="120" w:beforeAutospacing="0" w:afterAutospacing="0"/>
        <w:rPr>
          <w:rFonts w:cstheme="minorBidi" w:eastAsiaTheme="minorHAnsi"/>
          <w:szCs w:val="24"/>
          <w:lang w:eastAsia="en-US"/>
        </w:rPr>
      </w:pPr>
    </w:p>
    <w:p>
      <w:pPr>
        <w:tabs>
          <w:tab w:val="left" w:pos="567" w:leader="none"/>
        </w:tabs>
        <w:ind w:hanging="576" w:left="576"/>
        <w:contextualSpacing w:val="1"/>
        <w:rPr>
          <w:rFonts w:ascii="Franklin Gothic Demi" w:hAnsi="Franklin Gothic Demi" w:cstheme="majorBidi" w:eastAsiaTheme="majorEastAsia"/>
          <w:szCs w:val="26"/>
          <w:lang w:eastAsia="en-US"/>
        </w:rPr>
      </w:pPr>
      <w:r>
        <w:rPr>
          <w:rFonts w:ascii="Franklin Gothic Demi" w:hAnsi="Franklin Gothic Demi" w:cs="Arial" w:eastAsia="Arial"/>
          <w:color w:val="000000"/>
          <w:szCs w:val="24"/>
        </w:rPr>
        <w:t>Oexploaterade</w:t>
      </w:r>
      <w:r>
        <w:rPr>
          <w:rFonts w:ascii="Franklin Gothic Demi" w:hAnsi="Franklin Gothic Demi" w:cstheme="majorBidi" w:eastAsiaTheme="majorEastAsia"/>
          <w:szCs w:val="26"/>
          <w:lang w:eastAsia="en-US"/>
        </w:rPr>
        <w:t xml:space="preserve"> områden</w:t>
      </w:r>
    </w:p>
    <w:p>
      <w:r>
        <w:t xml:space="preserve">I miljöbalken kapitel 3 står följande om oexploaterade områden: ”2 §   Stora mark- och vattenområden som inte alls eller endast obetydligt är påverkade av exploateringsföretag eller andra ingrepp i miljön skall så långt möjligt skyddas mot åtgärder som kan påtagligt påverka områdenas karaktär”. Den aktuella platsen ligger inom Lindesbergs tätort. Fastigheten är exploaterad idag och omgivningen innehåller också exploaterad mark. Detaljplanen tar inget oexploaterat område i anspråk.</w:t>
      </w:r>
    </w:p>
    <w:p>
      <w:pPr>
        <w:spacing w:after="120" w:beforeAutospacing="0" w:afterAutospacing="0"/>
        <w:rPr>
          <w:rFonts w:cstheme="minorBidi" w:eastAsiaTheme="minorHAnsi"/>
          <w:szCs w:val="24"/>
          <w:lang w:eastAsia="en-US"/>
        </w:rPr>
      </w:pPr>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Ekologiskt särskilt känsliga områden</w:t>
      </w:r>
    </w:p>
    <w:p>
      <w:pPr>
        <w:sectPr>
          <w:footnotePr/>
          <w:endnotePr/>
          <w:type w:val="nextPage"/>
          <w:pgSz w:w="11907" w:h="16840" w:code="0"/>
          <w:pgMar w:left="1191" w:right="1134" w:top="794" w:bottom="1418" w:header="720" w:footer="454" w:gutter="0"/>
          <w:cols w:equalWidth="1" w:space="720"/>
        </w:sectPr>
      </w:pPr>
      <w:r>
        <w:t>Inom detaljplanen finns en allé utmed Stafettgatan. Allén är skyddad enligt det generella biotopskyddet (7 kap 11 § Miljöbalken). Inom ett biotopskyddsområde får man inte bedriva en verksamhet eller vidta en åtgärd som kan skada naturmiljön. Om det finns särskilda skäl, får dispens från förbudet ges i det enskilda fallet.</w:t>
      </w:r>
    </w:p>
    <w:p>
      <w:pPr>
        <w:spacing w:after="120" w:beforeAutospacing="0" w:afterAutospacing="0"/>
        <w:rPr>
          <w:rFonts w:ascii="Franklin Gothic Demi" w:hAnsi="Franklin Gothic Demi" w:cs="Arial" w:eastAsia="Arial"/>
          <w:color w:val="000000"/>
          <w:szCs w:val="24"/>
        </w:rPr>
      </w:pPr>
      <w:r>
        <w:rPr>
          <w:rFonts w:ascii="Franklin Gothic Demi" w:hAnsi="Franklin Gothic Demi" w:cs="Arial" w:eastAsia="Arial"/>
          <w:color w:val="000000"/>
          <w:szCs w:val="24"/>
        </w:rPr>
        <w:t>Miljökvalitetsnormer</w:t>
      </w:r>
    </w:p>
    <w:p>
      <w:r>
        <w:t>Planeringsförutsättningar som rör miljökvalitetsnormer enligt 5 kap. miljöbalken redovisas under denna rubrik.</w:t>
      </w:r>
    </w:p>
    <w:p>
      <w:pPr>
        <w:spacing w:after="120" w:beforeAutospacing="0" w:afterAutospacing="0"/>
        <w:rPr>
          <w:rFonts w:cstheme="minorBidi" w:eastAsiaTheme="minorHAnsi"/>
          <w:szCs w:val="24"/>
          <w:lang w:eastAsia="en-US"/>
        </w:rPr>
      </w:pPr>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Luft</w:t>
      </w:r>
    </w:p>
    <w:p>
      <w:r>
        <w:t>Varje kommun, med tätbebyggda områden, är skyldiga att kontrollera att miljökvalitetsnormerna för utomhusluft följs inom kommunen. Kontrollen ska ske genom mätning, modellberäkning eller s.k. objektiv skattning och kommunerna kan genomföra kontrollen antingen på egen hand eller i samverkan med andra kommuner, till exempel inom ramen för luftvårdsförbund.</w:t>
      </w:r>
    </w:p>
    <w:p>
      <w:r>
        <w:t xml:space="preserve">Kommunernas skyldighet regleras bland annat enligt kraven i 5 kap miljöbalken där tätbebyggt område definieras under 4 § </w:t>
      </w:r>
    </w:p>
    <w:p/>
    <w:p>
      <w:pPr>
        <w:pStyle w:val="P14"/>
        <w:numPr>
          <w:ilvl w:val="0"/>
          <w:numId w:val="14"/>
        </w:numPr>
      </w:pPr>
      <w:r>
        <w:t>en befolkningskoncentration med mer än 250 000 invånare, eller</w:t>
      </w:r>
    </w:p>
    <w:p>
      <w:pPr>
        <w:pStyle w:val="P14"/>
        <w:numPr>
          <w:ilvl w:val="0"/>
          <w:numId w:val="14"/>
        </w:numPr>
      </w:pPr>
      <w:r>
        <w:t xml:space="preserve">en sådan befolkningstäthet per kvadratkilometer att det är motiverat att utvärdera och kontrollera luftkvaliteten, om befolkningskoncentrationen är högst 250 000 invånare. </w:t>
      </w:r>
    </w:p>
    <w:p/>
    <w:p>
      <w:r>
        <w:t>Enligt Naturvårdsverkets föreskrifter om kontroll av luftkvalitet (NFS 2013:11) 15 § får:</w:t>
      </w:r>
    </w:p>
    <w:p/>
    <w:p>
      <w:pPr>
        <w:jc w:val="center"/>
        <w:rPr>
          <w:i w:val="1"/>
          <w:iCs w:val="1"/>
        </w:rPr>
      </w:pPr>
      <w:r>
        <w:rPr>
          <w:i w:val="1"/>
          <w:iCs w:val="1"/>
        </w:rPr>
        <w:t>”Kommuner med färre än 10 000 invånare tillämpa objektiv skattning istället för mätning vid halter mellan den nedre utvärderingströskeln och miljökvalitetsnormen.”</w:t>
      </w:r>
    </w:p>
    <w:p>
      <w:pPr>
        <w:spacing w:after="120" w:beforeAutospacing="0" w:afterAutospacing="0"/>
        <w:rPr>
          <w:rFonts w:cstheme="minorBidi" w:eastAsiaTheme="minorHAnsi"/>
          <w:szCs w:val="24"/>
          <w:shd w:val="clear" w:color="auto" w:fill="FFFFFF"/>
          <w:lang w:eastAsia="en-US"/>
        </w:rPr>
      </w:pPr>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Vatten</w:t>
      </w:r>
    </w:p>
    <w:p>
      <w:r>
        <w:t>En miljökvalitetsnorm för vatten beskriver den kvalitet en så kallad vattenförekomst ska ha nått vid en viss tidpunkt. Huvudregeln är att alla vattenförekomster ska uppnå det som inom vattenförvaltning kallas god status. En norm anger en lägsta tillåten nivå. Vattenförekomsten får alltså inte påverkas av en verksamhet på så sätt att kvaliteten blir sämre än den status som anges i normen.</w:t>
      </w:r>
    </w:p>
    <w:p/>
    <w:p>
      <w:r>
        <w:t>Berörda vattenförekomster har i dagsläget måttlig ekologisk status. Torphyttebäcken har krav på miljökvalitetsnorm god ekologisk status till 2027, Stora Lindessjön god ekologisk status till 2033. Båda vattenförekomsterna uppnår god kemisk status dock med undantag för mindre stränga krav för bromerad difenyleter, kvicksilver och kvicksilverföroreningar. (vatteninformationssystem Sverige (VISS).</w:t>
      </w:r>
    </w:p>
    <w:p>
      <w:pPr>
        <w:spacing w:after="120" w:beforeAutospacing="0" w:afterAutospacing="0"/>
        <w:rPr>
          <w:rFonts w:cstheme="minorBidi" w:eastAsiaTheme="minorHAnsi"/>
          <w:szCs w:val="24"/>
          <w:shd w:val="clear" w:color="auto" w:fill="FFFFFF"/>
          <w:lang w:eastAsia="en-US"/>
        </w:rPr>
      </w:pPr>
    </w:p>
    <w:p>
      <w:pPr>
        <w:keepNext w:val="1"/>
        <w:keepLines w:val="1"/>
        <w:outlineLvl w:val="1"/>
        <w:rPr>
          <w:rFonts w:ascii="Franklin Gothic Demi" w:hAnsi="Franklin Gothic Demi" w:cstheme="majorBidi" w:eastAsiaTheme="majorEastAsia"/>
          <w:szCs w:val="26"/>
          <w:shd w:val="clear" w:color="auto" w:fill="FFFFFF"/>
          <w:lang w:eastAsia="en-US"/>
        </w:rPr>
      </w:pPr>
      <w:r>
        <w:rPr>
          <w:rFonts w:ascii="Franklin Gothic Demi" w:hAnsi="Franklin Gothic Demi" w:cstheme="majorBidi" w:eastAsiaTheme="majorEastAsia"/>
          <w:szCs w:val="26"/>
          <w:shd w:val="clear" w:color="auto" w:fill="FFFFFF"/>
          <w:lang w:eastAsia="en-US"/>
        </w:rPr>
        <w:t>Buller</w:t>
      </w:r>
    </w:p>
    <w:p>
      <w:pPr>
        <w:spacing w:after="120" w:beforeAutospacing="0" w:afterAutospacing="0"/>
        <w:rPr>
          <w:rFonts w:cstheme="minorBidi" w:eastAsiaTheme="minorHAnsi"/>
          <w:szCs w:val="24"/>
          <w:lang w:eastAsia="en-US"/>
        </w:rPr>
        <w:sectPr>
          <w:footnotePr/>
          <w:endnotePr/>
          <w:type w:val="nextPage"/>
          <w:pgSz w:w="11907" w:h="16840" w:code="0"/>
          <w:pgMar w:left="1191" w:right="1134" w:top="794" w:bottom="1418" w:header="720" w:footer="454" w:gutter="0"/>
          <w:cols w:equalWidth="1" w:space="720"/>
        </w:sectPr>
      </w:pPr>
      <w:r>
        <w:rPr>
          <w:rFonts w:cstheme="minorBidi" w:eastAsiaTheme="minorHAnsi"/>
          <w:szCs w:val="24"/>
          <w:lang w:eastAsia="en-US"/>
        </w:rPr>
        <w:t>Miljökvalitetsnormer för omgivningsbuller regleras i förordning 2004:675. Kommuner med mer än 100 000 invånare och buller från större vägar, järnvägar och flygplatser ska genomföra en bullerkartläggning och ta fram åtgärdsprogram. Även mindre kommuner ska strävan vara att begränsa buller. Detta styrs bland annat av de allmänna hänsynsreglerna i miljöbalken och reglerna om egenkontroll, tillsyn och prövning.</w:t>
      </w:r>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Miljö</w:t>
      </w:r>
    </w:p>
    <w:p>
      <w:r>
        <w:t>Nedan beskrivs planeringsförutsättningar kopplade till miljö.</w:t>
      </w:r>
    </w:p>
    <w:p>
      <w:pPr>
        <w:spacing w:after="120" w:beforeAutospacing="0" w:afterAutospacing="0"/>
        <w:rPr>
          <w:rFonts w:cstheme="minorBidi" w:eastAsiaTheme="minorHAnsi"/>
          <w:szCs w:val="24"/>
          <w:shd w:val="clear" w:color="auto" w:fill="FFFFFF"/>
          <w:lang w:eastAsia="en-US"/>
        </w:rPr>
      </w:pPr>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Strandskydd</w:t>
      </w:r>
    </w:p>
    <w:p>
      <w:r>
        <w:t xml:space="preserve">Planområdet omfattas inte av det generella strandskyddet enligt 7 kap. 13 § MB. </w:t>
      </w:r>
    </w:p>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Dagvatten</w:t>
      </w:r>
    </w:p>
    <w:p>
      <w:pPr>
        <w:spacing w:after="120" w:beforeAutospacing="0" w:afterAutospacing="0"/>
        <w:rPr>
          <w:rFonts w:cstheme="minorBidi" w:eastAsiaTheme="minorHAnsi"/>
          <w:szCs w:val="24"/>
          <w:lang w:eastAsia="en-US"/>
        </w:rPr>
      </w:pPr>
      <w:r>
        <w:rPr>
          <w:rFonts w:cstheme="minorBidi" w:eastAsiaTheme="minorHAnsi"/>
          <w:szCs w:val="24"/>
          <w:lang w:eastAsia="en-US"/>
        </w:rPr>
        <w:t>Planområdet lutar i nord till syd. Inom planområdet finns inga större lågpunkter, och planområdet är inte instängt. Med anledning av områdets topografi och karaktär rinner det dagvatten som inte infiltreras ytligt ner mot det dike som finns norr om Fotbollsgatan. Dagvatten som i diket inte infiltreras - eller leds vidare västerut – leds via kulvert under Fotbollsgatan vidare till ett dike med utlopp i Torphyttebäcken.</w:t>
      </w:r>
    </w:p>
    <w:p>
      <w:r>
        <w:rPr>
          <w:rFonts w:cstheme="minorBidi" w:eastAsiaTheme="minorHAnsi"/>
          <w:noProof w:val="1"/>
          <w:szCs w:val="24"/>
          <w:lang w:eastAsia="en-US"/>
        </w:rPr>
        <w:drawing>
          <wp:inline xmlns:wp="http://schemas.openxmlformats.org/drawingml/2006/wordprocessingDrawing" distT="0" distB="0" distL="0" distR="0">
            <wp:extent cx="6084570" cy="4658360"/>
            <wp:effectExtent l="0" t="0" r="0" b="8890"/>
            <wp:docPr id="1418056227" name="Bildobjekt 1" descr="En bild som visar text, diagram, Plan, kart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056227" name="Bildobjekt 1" descr="En bild som visar text, diagram, Plan, karta&#10;&#10;AI-genererat innehåll kan vara felaktigt."/>
                    <pic:cNvPicPr/>
                  </pic:nvPicPr>
                  <pic:blipFill dpi="0">
                    <a:blip xmlns:r="http://schemas.openxmlformats.org/officeDocument/2006/relationships" r:embed="Relimage14"/>
                    <a:srcRect/>
                    <a:stretch>
                      <a:fillRect/>
                    </a:stretch>
                  </pic:blipFill>
                  <pic:spPr>
                    <a:xfrm>
                      <a:off x="0" y="0"/>
                      <a:ext cx="6084570" cy="4658499"/>
                    </a:xfrm>
                    <a:prstGeom prst="rect"/>
                  </pic:spPr>
                </pic:pic>
              </a:graphicData>
            </a:graphic>
          </wp:inline>
        </w:drawing>
      </w:r>
    </w:p>
    <w:p>
      <w:pPr>
        <w:spacing w:after="120" w:beforeAutospacing="0" w:afterAutospacing="0"/>
        <w:rPr>
          <w:rFonts w:cstheme="minorBidi" w:eastAsiaTheme="minorHAnsi"/>
          <w:szCs w:val="24"/>
          <w:lang w:eastAsia="en-US"/>
        </w:rPr>
        <w:sectPr>
          <w:footnotePr/>
          <w:endnotePr/>
          <w:type w:val="nextPage"/>
          <w:pgSz w:w="11907" w:h="16840" w:code="0"/>
          <w:pgMar w:left="1191" w:right="1134" w:top="794" w:bottom="1418" w:header="720" w:footer="454" w:gutter="0"/>
          <w:cols w:equalWidth="1" w:space="720"/>
        </w:sectPr>
      </w:pPr>
      <w:r>
        <w:rPr>
          <w:rFonts w:cstheme="minorBidi" w:eastAsiaTheme="minorHAnsi"/>
          <w:szCs w:val="24"/>
          <w:lang w:eastAsia="en-US"/>
        </w:rPr>
        <w:t xml:space="preserve">Ovan: lågpunktskartering. Blå partier illustrerar lågpunkter i området. Mörka partier innebär djupare lågpunkter; områden som i större utsträckning riskerar att bli ståendes under vatten vid skyfall. </w:t>
      </w:r>
    </w:p>
    <w:p>
      <w:pPr>
        <w:rPr>
          <w:rFonts w:cstheme="minorBidi" w:eastAsiaTheme="minorHAnsi"/>
          <w:szCs w:val="24"/>
          <w:lang w:eastAsia="en-US"/>
        </w:rPr>
      </w:pPr>
      <w:r>
        <w:rPr>
          <w:rFonts w:cstheme="minorBidi" w:eastAsiaTheme="minorHAnsi"/>
          <w:noProof w:val="1"/>
          <w:szCs w:val="24"/>
          <w:lang w:eastAsia="en-US"/>
        </w:rPr>
        <w:drawing>
          <wp:inline xmlns:wp="http://schemas.openxmlformats.org/drawingml/2006/wordprocessingDrawing" distT="0" distB="0" distL="0" distR="0">
            <wp:extent cx="6084570" cy="4819015"/>
            <wp:effectExtent l="0" t="0" r="0" b="635"/>
            <wp:docPr id="2077567514" name="Bildobjekt 1" descr="En bild som visar karta, text, Plan, kartbok&#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567514" name="Bildobjekt 1" descr="En bild som visar karta, text, Plan, kartbok&#10;&#10;AI-genererat innehåll kan vara felaktigt."/>
                    <pic:cNvPicPr/>
                  </pic:nvPicPr>
                  <pic:blipFill dpi="0">
                    <a:blip xmlns:r="http://schemas.openxmlformats.org/officeDocument/2006/relationships" r:embed="Relimage15"/>
                    <a:srcRect/>
                    <a:stretch>
                      <a:fillRect/>
                    </a:stretch>
                  </pic:blipFill>
                  <pic:spPr>
                    <a:xfrm>
                      <a:off x="0" y="0"/>
                      <a:ext cx="6084570" cy="4819322"/>
                    </a:xfrm>
                    <a:prstGeom prst="rect"/>
                  </pic:spPr>
                </pic:pic>
              </a:graphicData>
            </a:graphic>
          </wp:inline>
        </w:drawing>
      </w:r>
      <w:r>
        <w:rPr>
          <w:rFonts w:cstheme="minorBidi" w:eastAsiaTheme="minorHAnsi"/>
          <w:szCs w:val="24"/>
          <w:lang w:eastAsia="en-US"/>
        </w:rPr>
        <w:t xml:space="preserve"> Ovan: karta över flödesvägar. Blåa stråk illustrerar troliga flödesvägar inom området. Ljusblå stråk innebär låg ytavrinning medan mörkblå stråk innebär medelhög ytavrinning. Lila stråk innebär hög ytavrinning. Någon hög ytavrinning antas inte finnas i detta område. </w:t>
      </w:r>
    </w:p>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Naturmiljö</w:t>
      </w:r>
    </w:p>
    <w:p>
      <w:r>
        <w:t xml:space="preserve">Planområdet är en utpräglad industritomt med byggnader i plåt och tegel. Stora delar av planområdet är asfalterat eller grusat samt utgörs av körvägar och parkering. Omkring huvudfastigheten finns det vältrafikerade vägar. </w:t>
      </w:r>
    </w:p>
    <w:p/>
    <w:p>
      <w:r>
        <w:t xml:space="preserve">I närområdet har Svart rödstjärt noterats ett par gånger de senaste 10 åren. Svart rödstjärt är en rödlistad och fridlyst fågel. Svart rödstjärt häckar sparsamt till sällsynt vid, framför allt bebyggelse i städer och samhällen, men även vid lantgårdar, stenbrott och grustag. Den förekommer i södra Sverige upp till Dalsland - Närke - Gästrikland. Antalet reproduktiva individer skattas till 1200 (800–1600) (SLU Artdatabanken 2025). </w:t>
      </w:r>
    </w:p>
    <w:p/>
    <w:p>
      <w:r>
        <w:t xml:space="preserve">En inventering och artskyddsutredning har genomförts inom ramen för detaljplanen. Utifrån inventeringen är bedömningen att det finns ett till tre revirhävdande par i området, antalet individer varierar från år till år. Strax utanför planområdet har häckningsplats identifierats och inom planområdet har födosökande identifierats. </w:t>
      </w:r>
    </w:p>
    <w:p/>
    <w:p>
      <w:r>
        <w:t xml:space="preserve">Längs med Stafettgatan finns en trädrad bestående av ett antal Oxlar. Trädraden med oxlar bedöms vara en allé. </w:t>
      </w:r>
    </w:p>
    <w:p>
      <w:r>
        <w:t xml:space="preserve">Inom planområdet finns även den invasiva arten blomsterlupin. </w:t>
      </w:r>
    </w:p>
    <w:p/>
    <w:p>
      <w:pPr>
        <w:rPr>
          <w:rFonts w:ascii="Franklin Gothic Demi" w:hAnsi="Franklin Gothic Demi" w:cs="Arial" w:eastAsia="Arial"/>
          <w:color w:val="000000"/>
          <w:szCs w:val="24"/>
        </w:rPr>
      </w:pPr>
      <w:r>
        <w:rPr>
          <w:rFonts w:ascii="Franklin Gothic Demi" w:hAnsi="Franklin Gothic Demi" w:cs="Arial" w:eastAsia="Arial"/>
          <w:color w:val="000000"/>
          <w:szCs w:val="24"/>
        </w:rPr>
        <w:t>Hälsa och säkerhet</w:t>
      </w:r>
    </w:p>
    <w:p/>
    <w:p>
      <w:pPr>
        <w:keepNext w:val="1"/>
        <w:keepLines w:val="1"/>
        <w:outlineLvl w:val="1"/>
        <w:rPr>
          <w:rFonts w:ascii="Franklin Gothic Demi" w:hAnsi="Franklin Gothic Demi" w:cstheme="majorBidi" w:eastAsiaTheme="majorEastAsia"/>
          <w:szCs w:val="26"/>
          <w:shd w:val="clear" w:color="auto" w:fill="FFFFFF"/>
          <w:lang w:eastAsia="en-US"/>
        </w:rPr>
      </w:pPr>
      <w:r>
        <w:rPr>
          <w:rFonts w:ascii="Franklin Gothic Demi" w:hAnsi="Franklin Gothic Demi" w:cstheme="majorBidi" w:eastAsiaTheme="majorEastAsia"/>
          <w:szCs w:val="26"/>
          <w:shd w:val="clear" w:color="auto" w:fill="FFFFFF"/>
          <w:lang w:eastAsia="en-US"/>
        </w:rPr>
        <w:t>Omgivningsbuller</w:t>
      </w:r>
    </w:p>
    <w:p>
      <w:r>
        <w:t>Planområdet berörs av buller både från trafik på de intilliggande gatorna samt eventuellt industribuller från intilliggande industrier.</w:t>
      </w:r>
    </w:p>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Risk för olyckor</w:t>
      </w:r>
    </w:p>
    <w:p>
      <w:r>
        <w:t xml:space="preserve">Gatorna i anslutning till planområdet är inte primära leder för farligt gods, trots detta trafikeras gatorna av transporter med farligt gods. </w:t>
      </w:r>
    </w:p>
    <w:p/>
    <w:p>
      <w:r>
        <w:t>Öster om planområdet ligger en verkstadsindustri som hanterar brännbara gaser. Till och från verkstadsindustrin sker transporter av farligt gods. Söder om planområdet ligger en verksamhet för transport och åkeri. Inom fastighet finns en dieseltank på 50 m</w:t>
      </w:r>
      <w:r>
        <w:rPr>
          <w:vertAlign w:val="superscript"/>
        </w:rPr>
        <w:t>3</w:t>
      </w:r>
      <w:r>
        <w:t xml:space="preserve"> som utgör en viss risk för omkringliggande verksamheter och fastigheter. </w:t>
      </w:r>
    </w:p>
    <w:p/>
    <w:p>
      <w:pPr>
        <w:rPr>
          <w:i w:val="1"/>
          <w:iCs w:val="1"/>
        </w:rPr>
      </w:pPr>
      <w:r>
        <w:rPr>
          <w:i w:val="1"/>
          <w:iCs w:val="1"/>
        </w:rPr>
        <w:t>Farligt gods</w:t>
      </w:r>
    </w:p>
    <w:p/>
    <w:p>
      <w:r>
        <w:t>Inom ramen för detaljplanen har en riskutredning (2025) tagits fram. Riskutredningen har framför allt tittat på risker kopplade till transporter av farligt gods på Fotbollsgatan respektive Stafettgatan. Sannolikheten för att en olycka ska ske samtidigt som det sker ett utsläpp av brandfarlig eller explosiv vätska bedöms vara låg, och därmed anses också risken vara låg. Risken anses dock något högre på Fotbollsgatan än Stafettgatan med anledning av att Fotbollsgatan i lite högre utsträckning trafikeras av tunga fordon med farligt gods.</w:t>
      </w:r>
    </w:p>
    <w:p/>
    <w:p>
      <w:pPr>
        <w:rPr>
          <w:i w:val="1"/>
          <w:iCs w:val="1"/>
        </w:rPr>
      </w:pPr>
      <w:r>
        <w:t xml:space="preserve">I riskutredningen föreslås ett bebyggelsefritt område på 40 meter från Fotbollsgatan och Stafettgatan. Om avsteg görs - och bebyggelse tillåts inom 40 meter från respektive gata – föreslås i utredningen att vissa åtgärder bör vidtas för att upprätthålla en acceptabel risknivå. I utredningen föreslås följande sex (6) åtgärder: </w:t>
      </w:r>
    </w:p>
    <w:p/>
    <w:p>
      <w:pPr>
        <w:numPr>
          <w:ilvl w:val="0"/>
          <w:numId w:val="11"/>
        </w:numPr>
      </w:pPr>
      <w:r>
        <w:t xml:space="preserve">Uppställningsförbud för tunga fordon längs sträckorna för att minska risken för sekundära olyckor. </w:t>
      </w:r>
    </w:p>
    <w:p/>
    <w:p>
      <w:pPr>
        <w:numPr>
          <w:ilvl w:val="0"/>
          <w:numId w:val="11"/>
        </w:numPr>
      </w:pPr>
      <w:r>
        <w:t xml:space="preserve">Brandtekniskt robust fasad på den sida av byggnaden som vetter mot vägen (begränsade öppningar, obrännbar fasad). </w:t>
      </w:r>
    </w:p>
    <w:p/>
    <w:p>
      <w:pPr>
        <w:numPr>
          <w:ilvl w:val="0"/>
          <w:numId w:val="11"/>
        </w:numPr>
      </w:pPr>
      <w:r>
        <w:t xml:space="preserve">Placering av entréer och vistelseytor på byggnadens sida bort från transportleden. </w:t>
      </w:r>
    </w:p>
    <w:p/>
    <w:p>
      <w:pPr>
        <w:numPr>
          <w:ilvl w:val="0"/>
          <w:numId w:val="11"/>
        </w:numPr>
      </w:pPr>
      <w:r>
        <w:t xml:space="preserve">Utrymningsvägar riktade bort från vägen, med god framkomlighet för räddningstjänst. </w:t>
      </w:r>
    </w:p>
    <w:p/>
    <w:p>
      <w:pPr>
        <w:numPr>
          <w:ilvl w:val="0"/>
          <w:numId w:val="11"/>
        </w:numPr>
      </w:pPr>
      <w:r>
        <w:t xml:space="preserve">Hårdgjord yta eller låg brännbar vegetation som skydd mot värmestrålning och spillbrand. </w:t>
      </w:r>
    </w:p>
    <w:p/>
    <w:p>
      <w:pPr>
        <w:sectPr>
          <w:footnotePr/>
          <w:endnotePr/>
          <w:type w:val="nextPage"/>
          <w:pgSz w:w="11907" w:h="16840" w:code="0"/>
          <w:pgMar w:left="1191" w:right="1134" w:top="794" w:bottom="1418" w:header="720" w:footer="454" w:gutter="0"/>
          <w:cols w:equalWidth="1" w:space="720"/>
        </w:sectPr>
      </w:pPr>
      <w:r>
        <w:t>Fysiska avskiljningar (stenblock, låg vall, räcke) om risk finns att fordon kan köra av vägen in mot byggnaden.</w:t>
      </w:r>
    </w:p>
    <w:p>
      <w:pPr>
        <w:rPr>
          <w:i w:val="1"/>
          <w:iCs w:val="1"/>
        </w:rPr>
      </w:pPr>
      <w:r>
        <w:rPr>
          <w:i w:val="1"/>
          <w:iCs w:val="1"/>
        </w:rPr>
        <w:t>Verkstadsindustri</w:t>
      </w:r>
    </w:p>
    <w:p>
      <w:pPr>
        <w:rPr>
          <w:i w:val="1"/>
          <w:iCs w:val="1"/>
        </w:rPr>
      </w:pPr>
    </w:p>
    <w:p>
      <w:r>
        <w:t>Risker kopplat till omkringliggande verksamheter utgörs primärt av en gasbehållare inom den industrifastighet som ligger öster om aktuellt planområde (se nedan).</w:t>
      </w:r>
    </w:p>
    <w:p/>
    <w:p>
      <w:r>
        <w:rPr>
          <w:noProof w:val="1"/>
        </w:rPr>
        <w:drawing>
          <wp:inline xmlns:wp="http://schemas.openxmlformats.org/drawingml/2006/wordprocessingDrawing" distT="0" distB="0" distL="0" distR="0">
            <wp:extent cx="4840605" cy="3499485"/>
            <wp:effectExtent l="0" t="0" r="0" b="5715"/>
            <wp:docPr id="799617221"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16"/>
                    <a:srcRect/>
                    <a:stretch>
                      <a:fillRect/>
                    </a:stretch>
                  </pic:blipFill>
                  <pic:spPr bwMode="auto">
                    <a:xfrm>
                      <a:off x="0" y="0"/>
                      <a:ext cx="4840605" cy="3499485"/>
                    </a:xfrm>
                    <a:prstGeom prst="rect"/>
                    <a:noFill/>
                  </pic:spPr>
                </pic:pic>
              </a:graphicData>
            </a:graphic>
          </wp:inline>
        </w:drawing>
      </w:r>
    </w:p>
    <w:p>
      <w:r>
        <w:t xml:space="preserve">Ovan: gascistern nordöst om aktuellt planområde. Gasbehållaren är markerad med röd cirkel och aktuellt planområde med röd streckad linje. </w:t>
      </w:r>
    </w:p>
    <w:p/>
    <w:p>
      <w:r>
        <w:t xml:space="preserve">Gasbehållaren är placerad cirka 100 meter nordost om planområdet. Det är en eventuell gasmolnsbrand eller en så kallad BLEVE som utgör en viss risk för planområdet. En gasmolnsbrand innebär att gasen eller vätskan från en läcka eller ett hål inte antänds direkt, istället bildas ett gasmoln som breder ut sig över ett område och därefter antänds. </w:t>
      </w:r>
    </w:p>
    <w:p/>
    <w:p>
      <w:r>
        <w:t>I den riskutredning som gjordes 2016, i samband med framtagande av en detaljplan för Lindbackaskolan cirka 500 meter från aktuellt planområde, refererar man till en riskanalys från 2011 gjord av Länsstyrelsen i Hallands län (</w:t>
      </w:r>
      <w:r>
        <w:rPr>
          <w:i w:val="1"/>
          <w:iCs w:val="1"/>
        </w:rPr>
        <w:t>Länsstyrelsen i Hallands län, Riskanalys av farligt gods i Hallands län, Halmstad 2011</w:t>
      </w:r>
      <w:r>
        <w:t xml:space="preserve">). Länsstyrelsen i Hallands län utgår i sina riktlinjer från att ingen människa förolyckas av en gasmolnsbrand 100 meter från källan. Då inga väsentliga skillnader har gjorts inom verksamheten bedöms riskutredningen från 2016 vara tillämpbar i aktuell detaljplan. Det är en bedömning som görs av såväl verksamheten som kommunen. </w:t>
      </w:r>
    </w:p>
    <w:p/>
    <w:p>
      <w:r>
        <w:t>En BLEVE kan inträffa om en tank med tryckkondenserad gas (vätska) värms upp och att tryckökningen leder till att tanken rämnar. Detta resulterar i att den kokande vätskan släpps ut och antänds vilket leder till ett eldklot samtidigt som delar av tanken kan slungas iväg många hundra meter. Enligt riskutredningen som gjordes 2016, i samband med detaljplan för Lindbackaskolan, bedöms sannolikheten vara mycket liten för att en BLEVE ska inträffa; det är troligt att man hinner släcka en brand innan en BLEVE inträffar.</w:t>
      </w:r>
    </w:p>
    <w:p/>
    <w:p>
      <w:pPr>
        <w:rPr>
          <w:lang w:bidi="sv-SE"/>
        </w:rPr>
      </w:pPr>
      <w:r>
        <w:rPr>
          <w:lang w:bidi="sv-SE"/>
        </w:rPr>
        <w:t xml:space="preserve">Trafikverket tog 2021 fram en underlagsrapport, </w:t>
      </w:r>
      <w:r>
        <w:rPr>
          <w:i w:val="1"/>
          <w:iCs w:val="1"/>
          <w:lang w:bidi="sv-SE"/>
        </w:rPr>
        <w:t>Underlagsrapport Risk och Säkerhet, delsträcka 32</w:t>
      </w:r>
      <w:r>
        <w:rPr>
          <w:lang w:bidi="sv-SE"/>
        </w:rPr>
        <w:t xml:space="preserve">, med syfte att bland annat utreda och bedöma risknivån avseende farligt gods i samband med framtagande av järnvägsplan för ostlänken, Sjösa-Skavsta. I Bilaga B till rapporten redovisas olika klasser av farligt gods samt möjliga konsekvenser i händelse av olycka (se tabell nedan) </w:t>
      </w:r>
    </w:p>
    <w:p/>
    <w:p>
      <w:r>
        <w:rPr>
          <w:noProof w:val="1"/>
        </w:rPr>
        <w:drawing>
          <wp:inline xmlns:wp="http://schemas.openxmlformats.org/drawingml/2006/wordprocessingDrawing" distT="0" distB="0" distL="0" distR="0">
            <wp:extent cx="5334635" cy="6041390"/>
            <wp:effectExtent l="0" t="0" r="0" b="0"/>
            <wp:docPr id="569857415"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17"/>
                    <a:srcRect/>
                    <a:stretch>
                      <a:fillRect/>
                    </a:stretch>
                  </pic:blipFill>
                  <pic:spPr bwMode="auto">
                    <a:xfrm>
                      <a:off x="0" y="0"/>
                      <a:ext cx="5334635" cy="6041390"/>
                    </a:xfrm>
                    <a:prstGeom prst="rect"/>
                    <a:noFill/>
                  </pic:spPr>
                </pic:pic>
              </a:graphicData>
            </a:graphic>
          </wp:inline>
        </w:drawing>
      </w:r>
    </w:p>
    <w:p>
      <w:r>
        <w:t xml:space="preserve">Ovan: Tabell från en Bilaga underlagsrapport utförd av Trafikverket 2021, </w:t>
      </w:r>
      <w:r>
        <w:rPr>
          <w:i w:val="1"/>
          <w:iCs w:val="1"/>
        </w:rPr>
        <w:t>Underlagsrapport Risk och Säkerhet, delsträcka 32</w:t>
      </w:r>
      <w:r>
        <w:t>, för framtagande av järnvägsplan för ostlänken, Sjösa-Skavsta.</w:t>
      </w:r>
    </w:p>
    <w:p/>
    <w:p>
      <w:r>
        <w:t xml:space="preserve">I riskutredningen från 2016 som gjordes i samband med detaljplanen för Lindbackaskolan bedömdes en gasmolnsbrand vid gascisternen på intilliggande industrifastighet utgöra den största risken. Likaså är en eventuell gasmolnsbrand vid gascisternen nordost om planområdet den största risken i samband med aktuell detaljplan. I Bilaga B till </w:t>
      </w:r>
      <w:r>
        <w:rPr>
          <w:i w:val="1"/>
          <w:iCs w:val="1"/>
        </w:rPr>
        <w:t xml:space="preserve">Underlagsrapport Risk och Säkerhet, delsträcka 32 </w:t>
      </w:r>
      <w:r>
        <w:t>(Trafikverket 2021), redovisas en tabell över hur stor andel som beräknas omkomma inomhus respektive utomhus inom olika avståndsintervall från en olycka med bland annat brännbar gas (se tabell nedan). Andel omkomna utomhus baseras på att personer är oskyddade samt att topografin för olycksplatsen- samt omgivning - är plan. Denna uppgift är mycket konservativ och anger en teoretiskt högsta andel omkomna. Andel omkomna inomhus baseras på att personer befinner sig inomhus och därmed delvis är skyddade. Denna siffra varierar beroende på typ av byggnad och placering.</w:t>
      </w:r>
    </w:p>
    <w:p/>
    <w:p>
      <w:r>
        <w:rPr>
          <w:noProof w:val="1"/>
        </w:rPr>
        <w:drawing>
          <wp:inline xmlns:wp="http://schemas.openxmlformats.org/drawingml/2006/wordprocessingDrawing" distT="0" distB="0" distL="0" distR="0">
            <wp:extent cx="5675630" cy="3609340"/>
            <wp:effectExtent l="0" t="0" r="1270" b="0"/>
            <wp:docPr id="1992018872"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dpi="0">
                    <a:blip xmlns:r="http://schemas.openxmlformats.org/officeDocument/2006/relationships" r:embed="Relimage18"/>
                    <a:srcRect/>
                    <a:stretch>
                      <a:fillRect/>
                    </a:stretch>
                  </pic:blipFill>
                  <pic:spPr bwMode="auto">
                    <a:xfrm>
                      <a:off x="0" y="0"/>
                      <a:ext cx="5675630" cy="3609340"/>
                    </a:xfrm>
                    <a:prstGeom prst="rect"/>
                    <a:noFill/>
                  </pic:spPr>
                </pic:pic>
              </a:graphicData>
            </a:graphic>
          </wp:inline>
        </w:drawing>
      </w:r>
    </w:p>
    <w:p>
      <w:r>
        <w:t xml:space="preserve">Ovan: tabell från Bilaga B i </w:t>
      </w:r>
      <w:r>
        <w:rPr>
          <w:i w:val="1"/>
          <w:iCs w:val="1"/>
        </w:rPr>
        <w:t>Underlagsrapport Risk och Säkerhet, delsträcka 32</w:t>
      </w:r>
      <w:r>
        <w:t xml:space="preserve"> (Trafikverket 2021). I tabellen redovisas hur stor andel människor som bedöms omkomma inom olika avståndsintervall utomhus respektive inomhus. </w:t>
      </w:r>
    </w:p>
    <w:p/>
    <w:p>
      <w:pPr>
        <w:sectPr>
          <w:footnotePr/>
          <w:endnotePr/>
          <w:type w:val="nextPage"/>
          <w:pgSz w:w="11907" w:h="16840" w:code="0"/>
          <w:pgMar w:left="1191" w:right="1134" w:top="794" w:bottom="1418" w:header="720" w:footer="454" w:gutter="0"/>
          <w:cols w:equalWidth="1" w:space="720"/>
        </w:sectPr>
      </w:pPr>
      <w:r>
        <w:t xml:space="preserve">Vidare framgår av </w:t>
      </w:r>
      <w:r>
        <w:rPr>
          <w:i w:val="1"/>
          <w:iCs w:val="1"/>
        </w:rPr>
        <w:t>Underlagsrapport Risk och Säkerhet, delsträcka 32</w:t>
      </w:r>
      <w:r>
        <w:t xml:space="preserve"> (Trafikverket 2021) att utbredning av gasmolnet bestäms av bland annat av hålstorlek och om utsläppet är i vätske- eller gasform. Vidare beskrivs att spridningen av gasmolnet påverkas av vindriktning. Nedan presenteras en figur från Trafikverkets rapport som redovisar en potentiell utbredning av ett gasmoln från en läcka. </w:t>
      </w:r>
    </w:p>
    <w:p>
      <w:r>
        <w:rPr>
          <w:noProof w:val="1"/>
        </w:rPr>
        <w:drawing>
          <wp:inline xmlns:wp="http://schemas.openxmlformats.org/drawingml/2006/wordprocessingDrawing" distT="0" distB="0" distL="0" distR="0">
            <wp:extent cx="6090285" cy="3060700"/>
            <wp:effectExtent l="0" t="0" r="5715" b="6350"/>
            <wp:docPr id="618339905"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dpi="0">
                    <a:blip xmlns:r="http://schemas.openxmlformats.org/officeDocument/2006/relationships" r:embed="Relimage19"/>
                    <a:srcRect/>
                    <a:stretch>
                      <a:fillRect/>
                    </a:stretch>
                  </pic:blipFill>
                  <pic:spPr bwMode="auto">
                    <a:xfrm>
                      <a:off x="0" y="0"/>
                      <a:ext cx="6090285" cy="3060700"/>
                    </a:xfrm>
                    <a:prstGeom prst="rect"/>
                    <a:noFill/>
                  </pic:spPr>
                </pic:pic>
              </a:graphicData>
            </a:graphic>
          </wp:inline>
        </w:drawing>
      </w:r>
    </w:p>
    <w:p>
      <w:r>
        <w:t xml:space="preserve">Ovan: utklipp från Bilaga B i </w:t>
      </w:r>
      <w:r>
        <w:rPr>
          <w:i w:val="1"/>
          <w:iCs w:val="1"/>
        </w:rPr>
        <w:t>Underlagsrapport Risk och Säkerhet, delsträcka 32</w:t>
      </w:r>
      <w:r>
        <w:t xml:space="preserve"> (Trafikverket 2021). Figuren visar utsläpp av propan i vätskefas vid ett 50 mm hål vid 5 m/s. Beräkning PHAST. Grön linje redovisar avstånd till undre brännbarhetsgräns (LEL = Lower Explosive Limit). Blå linje visar avstånd där gaskoncentrLationen är hälften av detta (halva LEL).</w:t>
      </w:r>
    </w:p>
    <w:p/>
    <w:p>
      <w:r>
        <w:t>Som framgår av figur är avstånd till LEL cirka 100 meter. Vid ett utsläpp i gasfas är motsvarande avstånd ca 20 meter. Vid en antändning kommer moln inom LEL gränsen att forma ett brinnande gasmoln. Område för gasmolnsbrand sätts här till 100 meter. I vissa sammanhang används 1/2 LEL som gräns för brandmoln, alltså 50 meter. Personer som vistas inom brandmolnet antas omkomma, detta gäller även om personer som befinner sig i byggnader som helt omsluts av molnet. Personer som vistas utanför molnet kan antas överleva. Konsekvensen för personer utomhus är vid gasbrand förutom dödsfall även 1: a till 3:e gradens brännskador. Omkomna på grund av gasbrand förväntas inte förekomma på längre avstånd än 100 meter ifrån olycka. (</w:t>
      </w:r>
      <w:r>
        <w:rPr>
          <w:i w:val="1"/>
          <w:iCs w:val="1"/>
        </w:rPr>
        <w:t>Underlagsrapport Risk och Säkerhet, delsträcka 32</w:t>
      </w:r>
      <w:r>
        <w:t>, Trafikverket 2021).</w:t>
      </w:r>
    </w:p>
    <w:p/>
    <w:p>
      <w:r>
        <w:t>Som redovisats ovan framgår det av rapporten att ett fritt gasmoln som antänds i regel ger upphov till en gasmolnsbrand utan signifikant övertryck. Vidare kan en explosion dock inte helt uteslutas. Om gasmolnet inte antänds omedelbart kommer luft att blandas med den brandfarliga gasen. Vid antändning kan en gasmolnsexplosion ske om gasmolnet består av en tillräckligt stor mängd gas/luft av en viss koncentration. En gasmolnsexplosion kan beroende på vindstyrka och riktning inträffa en bit ifrån själva olycksplatsen. (</w:t>
      </w:r>
      <w:r>
        <w:rPr>
          <w:i w:val="1"/>
          <w:iCs w:val="1"/>
        </w:rPr>
        <w:t>Underlagsrapport Risk och Säkerhet, delsträcka 32</w:t>
      </w:r>
      <w:r>
        <w:t>, Trafikverket 2021).</w:t>
      </w:r>
    </w:p>
    <w:p/>
    <w:p>
      <w:pPr>
        <w:rPr>
          <w:lang w:bidi="sv-SE"/>
        </w:rPr>
      </w:pPr>
      <w:r>
        <w:rPr>
          <w:lang w:bidi="sv-SE"/>
        </w:rPr>
        <w:t>Räddningstjänsten, som är tillsynsmyndighet enligt lag (2010:1011) om brandfarliga och explosiva varor (LBE) samt enligt lag (2003:778) om skydd mot olyckor, remitterades under samrådet för aktuell detaljplan. Räddningstjänsten hade inga synpunkter på planförslaget gällande gascisternen inom verksamhetens fastighet. I dialog med räddningstjänsten avseende gascisternen hänvisar de till de allmänna råden i MSBFS 2020, specifikt tabell 3 på sida 21 ”</w:t>
      </w:r>
      <w:r>
        <w:rPr>
          <w:i w:val="1"/>
          <w:iCs w:val="1"/>
          <w:lang w:bidi="sv-SE"/>
        </w:rPr>
        <w:t xml:space="preserve">Placering av en eller två gascisterner med gasol ovan mark” </w:t>
      </w:r>
      <w:r>
        <w:rPr>
          <w:lang w:bidi="sv-SE"/>
        </w:rPr>
        <w:t>(se tabell nedan). I sin tillsyn samt vid bedömning av placering av gascisterner likt den inom Cummins fastighet utgår räddningstjänsten från de allmänna råden i MSBFS 2020.</w:t>
      </w:r>
    </w:p>
    <w:p/>
    <w:p>
      <w:r>
        <w:rPr>
          <w:noProof w:val="1"/>
        </w:rPr>
        <w:drawing>
          <wp:inline xmlns:wp="http://schemas.openxmlformats.org/drawingml/2006/wordprocessingDrawing" distT="0" distB="0" distL="0" distR="0">
            <wp:extent cx="6535420" cy="3084830"/>
            <wp:effectExtent l="0" t="0" r="0" b="1270"/>
            <wp:docPr id="331084457"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dpi="0">
                    <a:blip xmlns:r="http://schemas.openxmlformats.org/officeDocument/2006/relationships" r:embed="Relimage20"/>
                    <a:srcRect/>
                    <a:stretch>
                      <a:fillRect/>
                    </a:stretch>
                  </pic:blipFill>
                  <pic:spPr bwMode="auto">
                    <a:xfrm>
                      <a:off x="0" y="0"/>
                      <a:ext cx="6535420" cy="3084830"/>
                    </a:xfrm>
                    <a:prstGeom prst="rect"/>
                    <a:noFill/>
                  </pic:spPr>
                </pic:pic>
              </a:graphicData>
            </a:graphic>
          </wp:inline>
        </w:drawing>
      </w:r>
    </w:p>
    <w:p>
      <w:pPr>
        <w:rPr>
          <w:lang w:bidi="sv-SE"/>
        </w:rPr>
      </w:pPr>
      <w:r>
        <w:rPr>
          <w:lang w:bidi="sv-SE"/>
        </w:rPr>
        <w:t xml:space="preserve">Ovan: I tabellen anges att minsta avstånd mellan gascistern och utrymningsväg från svårutrymliga lokaler bör vara minst 100 meter vid den cisternvolym som finns inom Cummins fastighet (rad 2 i tabellen). </w:t>
      </w:r>
    </w:p>
    <w:p/>
    <w:p>
      <w:r>
        <w:t xml:space="preserve">Verksamhetsindustrin är enligt Lagen om skydd mot olyckor klassad som en farlig verksamhet vilket innebär att de ska ha en skälig beredskap som kompletterar kommunens beredskap för räddningsinsats. I riskutredningen från 2016 framgår att flera av de anställda inom verkstadsindustrin är deltidsbrandmän och även anställda på den närliggande brandstationen, vilket är fortfarande aktuella uppgifter. Verksamheten bedriver ett aktivt säkerhetsarbete och många av de riskreducerande åtgärderna som då rekommenderades har utförts. Bland annat går transporterna till cisternområdet på en enkelriktad grusväg som är byggt så att ett eventuellt läckage samlas upp och enkelriktningen innebär en minskad risk för kollision. </w:t>
      </w:r>
    </w:p>
    <w:p/>
    <w:p>
      <w:pPr>
        <w:rPr>
          <w:rFonts w:cstheme="minorBidi" w:eastAsiaTheme="minorHAnsi"/>
          <w:szCs w:val="24"/>
          <w:lang w:eastAsia="en-US"/>
        </w:rPr>
      </w:pPr>
      <w:r>
        <w:rPr>
          <w:rFonts w:cstheme="minorBidi" w:eastAsiaTheme="minorHAnsi"/>
          <w:szCs w:val="24"/>
          <w:lang w:eastAsia="en-US"/>
        </w:rPr>
        <w:t xml:space="preserve">Verksamheten har också ett gaslarm som varnar vid en eventuell gasläcka. Larmet är automatiskt och larmar med ljud och ljussignaler. Signaler finns bland annat utmed Stafettgatan i höjd med aktuellt planområde.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noProof w:val="1"/>
          <w:szCs w:val="24"/>
          <w:lang w:eastAsia="en-US"/>
        </w:rPr>
        <w:drawing>
          <wp:inline xmlns:wp="http://schemas.openxmlformats.org/drawingml/2006/wordprocessingDrawing" distT="0" distB="0" distL="0" distR="0">
            <wp:extent cx="2943225" cy="3921125"/>
            <wp:effectExtent l="38100" t="38100" r="28575" b="41275"/>
            <wp:docPr id="930618099"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21" cstate="print"/>
                    <a:srcRect/>
                    <a:stretch>
                      <a:fillRect/>
                    </a:stretch>
                  </pic:blipFill>
                  <pic:spPr bwMode="auto">
                    <a:xfrm>
                      <a:off x="0" y="0"/>
                      <a:ext cx="2948282" cy="3927961"/>
                    </a:xfrm>
                    <a:prstGeom prst="rect"/>
                    <a:noFill/>
                    <a:ln w="38100">
                      <a:solidFill>
                        <a:schemeClr val="bg1"/>
                      </a:solidFill>
                    </a:ln>
                  </pic:spPr>
                </pic:pic>
              </a:graphicData>
            </a:graphic>
          </wp:inline>
        </w:drawing>
      </w:r>
      <w:r>
        <w:rPr>
          <w:rFonts w:cstheme="minorBidi" w:eastAsiaTheme="minorHAnsi"/>
          <w:noProof w:val="1"/>
          <w:szCs w:val="24"/>
          <w:lang w:eastAsia="en-US"/>
        </w:rPr>
        <w:drawing>
          <wp:inline xmlns:wp="http://schemas.openxmlformats.org/drawingml/2006/wordprocessingDrawing" distT="0" distB="0" distL="0" distR="0">
            <wp:extent cx="2943225" cy="3921125"/>
            <wp:effectExtent l="38100" t="38100" r="28575" b="41275"/>
            <wp:docPr id="880825101"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22" cstate="print"/>
                    <a:srcRect/>
                    <a:stretch>
                      <a:fillRect/>
                    </a:stretch>
                  </pic:blipFill>
                  <pic:spPr bwMode="auto">
                    <a:xfrm>
                      <a:off x="0" y="0"/>
                      <a:ext cx="2971708" cy="3959171"/>
                    </a:xfrm>
                    <a:prstGeom prst="rect"/>
                    <a:noFill/>
                    <a:ln w="38100">
                      <a:solidFill>
                        <a:schemeClr val="bg1"/>
                      </a:solidFill>
                    </a:ln>
                  </pic:spPr>
                </pic:pic>
              </a:graphicData>
            </a:graphic>
          </wp:inline>
        </w:drawing>
      </w:r>
    </w:p>
    <w:p>
      <w:pPr>
        <w:rPr>
          <w:rFonts w:cstheme="minorBidi" w:eastAsiaTheme="minorHAnsi"/>
          <w:szCs w:val="24"/>
          <w:lang w:eastAsia="en-US"/>
        </w:rPr>
      </w:pPr>
      <w:r>
        <w:rPr>
          <w:rFonts w:cstheme="minorBidi" w:eastAsiaTheme="minorHAnsi"/>
          <w:szCs w:val="24"/>
          <w:lang w:eastAsia="en-US"/>
        </w:rPr>
        <w:t xml:space="preserve">Ovan: gaslarm utmed Stafettgatan (väster) samt Bronäsgatan (höger). I den högra bilden syns i bakgrunden – bakom träden - den blåa industribyggnaden samt den vita gascisternen. </w:t>
      </w:r>
    </w:p>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Risk för översvämning</w:t>
      </w:r>
    </w:p>
    <w:p>
      <w:r>
        <w:t xml:space="preserve">Det bedöms inte finnas någon risk för översvämning inom området. Området sluttar åt söder och några ansamlingspunkter finns inte inom området. Skyfallsvattnet avvattnas naturligt åt söder mot Fotbollsgatans diken och kulvertar. </w:t>
      </w:r>
    </w:p>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Risk för erosion</w:t>
      </w:r>
    </w:p>
    <w:p>
      <w:pPr>
        <w:sectPr>
          <w:footnotePr/>
          <w:endnotePr/>
          <w:type w:val="nextPage"/>
          <w:pgSz w:w="11907" w:h="16840" w:code="0"/>
          <w:pgMar w:left="1191" w:right="1134" w:top="794" w:bottom="1418" w:header="720" w:footer="454" w:gutter="0"/>
          <w:cols w:equalWidth="1" w:space="720"/>
        </w:sectPr>
      </w:pPr>
      <w:r>
        <w:t>Planområdet är relativt flackt med en jämn men svag lutning från norr till söder. Inom planområdet finns inga tecken på erosion och det bedöms heller inte finnas någon risk för erosion.</w:t>
      </w:r>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Risk för skred</w:t>
      </w:r>
    </w:p>
    <w:p>
      <w:r>
        <w:t xml:space="preserve">Enligt Länsstyrelsens informationskarta finns det inom en liten del av planområdet- norr om Fotbollsgatan – finns risk för ras skred. Det är inom gatuområdet som utgörs av ett dike där marken enligt den översiktliga karteringar lutar och jordlager utgörs av lera och silt. </w:t>
      </w:r>
    </w:p>
    <w:p/>
    <w:p>
      <w:r>
        <w:rPr>
          <w:noProof w:val="1"/>
        </w:rPr>
        <w:drawing>
          <wp:inline xmlns:wp="http://schemas.openxmlformats.org/drawingml/2006/wordprocessingDrawing" distT="0" distB="0" distL="0" distR="0">
            <wp:extent cx="5974080" cy="4545330"/>
            <wp:effectExtent l="0" t="0" r="7620" b="7620"/>
            <wp:docPr id="1" name="Bildobjekt 1" descr="En bild som visar karta, text, Plan, kartbo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karta, text, Plan, kartbok&#10;&#10;Automatiskt genererad beskrivning"/>
                    <pic:cNvPicPr/>
                  </pic:nvPicPr>
                  <pic:blipFill dpi="0">
                    <a:blip xmlns:r="http://schemas.openxmlformats.org/officeDocument/2006/relationships" r:embed="Relimage23"/>
                    <a:srcRect/>
                    <a:stretch>
                      <a:fillRect/>
                    </a:stretch>
                  </pic:blipFill>
                  <pic:spPr>
                    <a:xfrm>
                      <a:off x="0" y="0"/>
                      <a:ext cx="6003300" cy="4567568"/>
                    </a:xfrm>
                    <a:prstGeom prst="rect"/>
                  </pic:spPr>
                </pic:pic>
              </a:graphicData>
            </a:graphic>
          </wp:inline>
        </w:drawing>
      </w:r>
    </w:p>
    <w:p>
      <w:r>
        <w:t xml:space="preserve">Ovan: utdrag från Länsstyrelsens informationskarta där områden med risk för ras och skred illustreras med rött. Planområde illustrerat med svart streckad linje. </w:t>
      </w:r>
    </w:p>
    <w:p/>
    <w:p>
      <w:pPr>
        <w:keepNext w:val="1"/>
        <w:keepLines w:val="1"/>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Förorenad mark</w:t>
      </w:r>
    </w:p>
    <w:p>
      <w:r>
        <w:t>Enligt 10 kap. 11 § Miljöbalken (2007:660) har den som äger eller brukar en fastighet skyldighet att genast kontakta tillsynsmyndigheten om en förorening upptäcks som kan medföra skada eller olägenhet för människors hälsa eller miljö, oavsett tidigare kännedom om föroreningar i området.</w:t>
      </w:r>
    </w:p>
    <w:p/>
    <w:p>
      <w:r>
        <w:t xml:space="preserve">Inom planområdet finns det föroreningar i mark och grundvatten. Genomförda marktekniska undersökningar visar att föroreningsnivåerna generellt är låga i området bortsett från en så kallad ”hotspot” i den sydvästra delen av planområden. </w:t>
      </w:r>
    </w:p>
    <w:p/>
    <w:p>
      <w:r>
        <w:t xml:space="preserve">Under den marktekniska undersökning som genomfördes 2025 påträffades PFAS i grundvattnet inom planområdet. Mot bakgrund av den verksamhet som bedrivs - och tidigare bedrivits - inom området gjorde kommunen bedömningen att PFAS-källan med största sannolikhet inte finns inom det nu aktuella detaljplaneområdet. </w:t>
      </w:r>
    </w:p>
    <w:p/>
    <w:p>
      <w:r>
        <w:t xml:space="preserve">Eter samrådet har dock den marktekniska undersökningen kompletterats med ytterligare jordprover - samt analys av grundvattnets strömningsriktning - för att säkerställa att källan till PFAS inte finns inom planområdet, alternativt kunna härleda källan. De kompletterande jordproven som togs i mars 2026 fokuserade framför allt på området där kommunens återvinningscentral ligger. Man tog även kompletterande jordprov inom andra delar av området – samt analyserade tidigare jordprov - för att få en så heltäckande bild av området som möjligt (se nedan). </w:t>
      </w:r>
    </w:p>
    <w:p/>
    <w:p>
      <w:r>
        <w:rPr>
          <w:rFonts w:cstheme="minorBidi" w:eastAsiaTheme="minorHAnsi"/>
          <w:noProof w:val="1"/>
          <w:szCs w:val="24"/>
          <w:lang w:eastAsia="en-US"/>
        </w:rPr>
        <w:drawing>
          <wp:inline xmlns:wp="http://schemas.openxmlformats.org/drawingml/2006/wordprocessingDrawing" distT="0" distB="0" distL="0" distR="0">
            <wp:extent cx="6084570" cy="4304030"/>
            <wp:effectExtent l="0" t="0" r="0" b="1270"/>
            <wp:docPr id="149675610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756108" name="Picture 5"/>
                    <pic:cNvPicPr/>
                  </pic:nvPicPr>
                  <pic:blipFill dpi="0">
                    <a:blip xmlns:r="http://schemas.openxmlformats.org/officeDocument/2006/relationships" r:embed="Relimage24"/>
                    <a:srcRect/>
                    <a:stretch>
                      <a:fillRect/>
                    </a:stretch>
                  </pic:blipFill>
                  <pic:spPr>
                    <a:xfrm>
                      <a:off x="0" y="0"/>
                      <a:ext cx="6084570" cy="4304541"/>
                    </a:xfrm>
                    <a:prstGeom prst="rect"/>
                  </pic:spPr>
                </pic:pic>
              </a:graphicData>
            </a:graphic>
          </wp:inline>
        </w:drawing>
      </w:r>
    </w:p>
    <w:p>
      <w:r>
        <w:t>Ovan: Schematisk skiss över lägen för uttagna ytliga samlingsprover, markerade med röda cirklar. Övriga markeringar utgör provtagningspunkter och resultat från tidigare utförda undersökningar inom området (Ensucon AB, 2025-11-13) (AB Terraformer, 2024)</w:t>
      </w:r>
    </w:p>
    <w:p/>
    <w:p>
      <w:r>
        <w:t>Utöver de kompletterande jordprov som togs i mars skickades även 3 sparade jordprover som uttogs vid fältarbetet 2025 in för analys avseende PFAS samt 2 prover för analys avseende metaller. Urval och syfte med respektive prov redovisas nedan:</w:t>
      </w:r>
    </w:p>
    <w:p/>
    <w:p>
      <w:r>
        <w:rPr>
          <w:rFonts w:cstheme="minorBidi" w:eastAsiaTheme="minorHAnsi"/>
          <w:noProof w:val="1"/>
          <w:szCs w:val="24"/>
          <w:lang w:eastAsia="en-US"/>
        </w:rPr>
        <w:drawing>
          <wp:inline xmlns:wp="http://schemas.openxmlformats.org/drawingml/2006/wordprocessingDrawing" distT="0" distB="0" distL="0" distR="0">
            <wp:extent cx="6084570" cy="2185670"/>
            <wp:effectExtent l="19050" t="19050" r="11430" b="24130"/>
            <wp:docPr id="113024303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243031" name="Picture 6"/>
                    <pic:cNvPicPr/>
                  </pic:nvPicPr>
                  <pic:blipFill dpi="0">
                    <a:blip xmlns:r="http://schemas.openxmlformats.org/officeDocument/2006/relationships" r:embed="Relimage25"/>
                    <a:srcRect/>
                    <a:stretch>
                      <a:fillRect/>
                    </a:stretch>
                  </pic:blipFill>
                  <pic:spPr>
                    <a:xfrm>
                      <a:off x="0" y="0"/>
                      <a:ext cx="6084570" cy="2185935"/>
                    </a:xfrm>
                    <a:prstGeom prst="rect"/>
                    <a:ln w="12700">
                      <a:solidFill>
                        <a:sysClr val="windowText"/>
                      </a:solidFill>
                    </a:ln>
                  </pic:spPr>
                </pic:pic>
              </a:graphicData>
            </a:graphic>
          </wp:inline>
        </w:drawing>
      </w:r>
    </w:p>
    <w:p>
      <w:r>
        <w:t>Ovan: Urval och syfte med respektive prov/analys.</w:t>
      </w:r>
    </w:p>
    <w:p/>
    <w:p>
      <w:r>
        <w:t xml:space="preserve">I den kompletterande undersökningen kunde inga kompletterande grundvattenmätningar göras eftersom röret hade förstörts. Däremot utfördes grundvattennivåmätningar i samtliga tre grundvattenrör som installerades i oktober 2025 och utifrån inmätta nivåer analyserades grundvattenströmning i jord. </w:t>
      </w:r>
    </w:p>
    <w:p/>
    <w:p>
      <w:r>
        <w:t>Nu och tidigare utförda PFAS-analyser har visat på halter under rapporteringsgräns för samtliga jordprover. Utifrån resultaten har ingen PFAS-förorening i jord kunnat konstateras inom fastigheten. Av slutsatsens i den kompletterande marktekniska undersökningen framgår även att:</w:t>
      </w:r>
    </w:p>
    <w:p/>
    <w:p>
      <w:pPr>
        <w:ind w:left="567" w:right="567"/>
        <w:rPr>
          <w:i w:val="1"/>
          <w:iCs w:val="1"/>
        </w:rPr>
      </w:pPr>
      <w:r>
        <w:rPr>
          <w:i w:val="1"/>
          <w:iCs w:val="1"/>
        </w:rPr>
        <w:t>”Utförda grundvattennivåmätningar tyder på en grundvattenströmning i jord i sydlig eller sydvästlig riktning. Detta skulle kunna indikera att påvisad PFAS-halt i grundvatten i fastighetens östra del kommer norrifrån (antingen från omgivningen eller från aktuell fastighet) eller österifrån (från omgivningen). Det bör dock poängteras att påvisad halt i grundvatten är vanligt förekommande i stadsmiljö/industrimiljö och inte i sig är ett tydligt tecken på en källa i närområdet.”</w:t>
      </w:r>
    </w:p>
    <w:p/>
    <w:p>
      <w:r>
        <w:t xml:space="preserve">Av den kompletterande utredningen framgår även att nu och tidigare utförda analyser i fastighetens sydvästra hörn visar att den metallförorening som påvisats i punkt PG13 över FA är avgränsad. </w:t>
      </w:r>
    </w:p>
    <w:p/>
    <w:p>
      <w:r>
        <w:t>I den kompletterande utredningen har framkommit att det inom fastigheten har förekommit brandsläckningsövning i samband med utbildning i ”Heta arbeten”. I utredningen rekommenderas därför att det klargörs huruvida räddningstjänsten använder fastigheten för brandsläckningövning och i så fall på vilket sätt. Det finns dock inget i nu utförda jordprovtagningar som indikerar på PFAS-förorening inom fastigheten. Det kan dock aldrig uteslutas att högre halter förekommer i ej undersökta punkter eller på ej undersökta djup, främst i det fall fastigheten används av räddningstjänsten.</w:t>
      </w:r>
    </w:p>
    <w:p>
      <w:pPr>
        <w:pStyle w:val="P18"/>
        <w:shd w:val="clear" w:fill="FFFFFF"/>
        <w:rPr>
          <w:color w:val="000000" w:themeColor="text1"/>
        </w:rPr>
      </w:pPr>
      <w:r>
        <w:rPr>
          <w:color w:val="000000" w:themeColor="text1"/>
        </w:rPr>
        <w:t xml:space="preserve">Enligt verksamheten som huserar inom planområdet - samt Nerikes brandkår - har det förekommit kurs i ”Heta arbeten” även aktuellt planområde. Detta var en uppgift som framkom mellan samråd och granskning. Uppgifterna om kurser i heta arbeten var något som bland annat påverkade provtagningsplanen i den kompletterade marktekniska undersökningen som genomfördes i mars 2026. </w:t>
      </w:r>
    </w:p>
    <w:p>
      <w:pPr>
        <w:pStyle w:val="P18"/>
        <w:shd w:val="clear" w:fill="FFFFFF"/>
        <w:rPr>
          <w:color w:val="000000" w:themeColor="text1"/>
        </w:rPr>
      </w:pPr>
      <w:r>
        <w:rPr>
          <w:color w:val="000000" w:themeColor="text1"/>
        </w:rPr>
        <w:t xml:space="preserve">Enligt Nerikes brandkår, vilka håller i ”Heta arbeten” samt de brandsläckningsövningar som utgör en del av kursen, genomförs kurserna på följande sätt: en brännbar vätska hälls på ett kärl (eller en balja med kanter) för att sedan släckas med en brandsläckare. Kärlet eller baljan är till för att koncentrera, vätskan, branden och släckningen till kärlet och göra så att varken vätska, eld eller pulver sprids utanför kärlet eller baljan. Nerikes brandkår uppskattar att 90 % av brandsläckarna som används utgörs pulversläckare, och att resterande 10 % utgörs av kolsyra. </w:t>
      </w:r>
    </w:p>
    <w:p>
      <w:pPr>
        <w:pStyle w:val="P18"/>
        <w:shd w:val="clear" w:fill="FFFFFF"/>
        <w:rPr>
          <w:color w:val="000000" w:themeColor="text1"/>
        </w:rPr>
      </w:pPr>
      <w:r>
        <w:rPr>
          <w:color w:val="000000" w:themeColor="text1"/>
        </w:rPr>
        <w:t xml:space="preserve">Den brandbil som observerats inom planområdet har köpts in och används av VA-avdelningen för att spola att spola ledningar. </w:t>
      </w:r>
    </w:p>
    <w:p>
      <w:pPr>
        <w:pStyle w:val="P18"/>
        <w:shd w:val="clear" w:fill="FFFFFF"/>
        <w:rPr>
          <w:color w:val="000000" w:themeColor="text1"/>
        </w:rPr>
      </w:pPr>
      <w:r>
        <w:rPr>
          <w:color w:val="000000" w:themeColor="text1"/>
        </w:rPr>
        <w:t>Enligt Nerikes brandkår har det – utöver de kurser som hållits i ”Heta arbeten” inte förekommit några övriga brandsläckningsövningar inom fastigheten.</w:t>
      </w: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Geotekniska förhållanden</w:t>
      </w:r>
    </w:p>
    <w:p>
      <w:r>
        <w:t xml:space="preserve">SGU:s kartvisare jordartskartan 1:25 000 – 1: 100 000 visar att området till stor del utgörs av glacial silt. I den södra delen av planormådet utgörs marken av postglacial silt medan marken i den norra delen av planområdet utgörs av sandig morän. (se bild nedan). </w:t>
      </w:r>
    </w:p>
    <w:p/>
    <w:p>
      <w:r>
        <w:rPr>
          <w:rFonts w:cstheme="minorBidi" w:eastAsiaTheme="minorHAnsi"/>
          <w:noProof w:val="1"/>
          <w:szCs w:val="24"/>
          <w:lang w:eastAsia="en-US"/>
        </w:rPr>
        <w:drawing>
          <wp:inline xmlns:wp="http://schemas.openxmlformats.org/drawingml/2006/wordprocessingDrawing" distT="0" distB="0" distL="0" distR="0">
            <wp:extent cx="6084570" cy="4792980"/>
            <wp:effectExtent l="0" t="0" r="0" b="7620"/>
            <wp:docPr id="94211281" name="Bildobjekt 1" descr="En bild som visar gul, skärmbild, kart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11281" name="Bildobjekt 1" descr="En bild som visar gul, skärmbild, karta&#10;&#10;AI-genererat innehåll kan vara felaktigt."/>
                    <pic:cNvPicPr/>
                  </pic:nvPicPr>
                  <pic:blipFill dpi="0">
                    <a:blip xmlns:r="http://schemas.openxmlformats.org/officeDocument/2006/relationships" r:embed="Relimage26"/>
                    <a:srcRect/>
                    <a:stretch>
                      <a:fillRect/>
                    </a:stretch>
                  </pic:blipFill>
                  <pic:spPr>
                    <a:xfrm>
                      <a:off x="0" y="0"/>
                      <a:ext cx="6084570" cy="4793358"/>
                    </a:xfrm>
                    <a:prstGeom prst="rect"/>
                  </pic:spPr>
                </pic:pic>
              </a:graphicData>
            </a:graphic>
          </wp:inline>
        </w:drawing>
      </w:r>
    </w:p>
    <w:p>
      <w:r>
        <w:t xml:space="preserve">Ovan: från SGU:s kartvisare över Jordarter 1:25000 - 1:100000. Centralt i planområdet utgörs marken av glacial silt (mörkgult med vita prickar). I den södra/sydvästra delen av planområdet utgörs marken postglacial silt medan marken i norra delen av planområdet utgörs av sandig morän. </w:t>
      </w:r>
    </w:p>
    <w:p/>
    <w:p>
      <w:r>
        <w:t xml:space="preserve">Enligt SGU:s kartvisare bedöms stora delar av planområdet ha en låg genomsläpplighet (se kartbild nedan). Graden av genomsläpplighet korrelerar med jordarterna. Genomsläppligheten bedöms vara låg inom områden med jordarten silt, medan genomsläppligheten bedöms vara högre där jordarten utgörs av sandig morän. </w:t>
      </w:r>
    </w:p>
    <w:p/>
    <w:p>
      <w:r>
        <w:rPr>
          <w:rFonts w:cstheme="minorBidi" w:eastAsiaTheme="minorHAnsi"/>
          <w:noProof w:val="1"/>
          <w:szCs w:val="24"/>
          <w:lang w:eastAsia="en-US"/>
        </w:rPr>
        <w:drawing>
          <wp:inline xmlns:wp="http://schemas.openxmlformats.org/drawingml/2006/wordprocessingDrawing" distT="0" distB="0" distL="0" distR="0">
            <wp:extent cx="6084570" cy="5459730"/>
            <wp:effectExtent l="0" t="0" r="0" b="7620"/>
            <wp:docPr id="1188054161" name="Bildobjekt 1" descr="En bild som visar karta, diagram, Plan, tex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054161" name="Bildobjekt 1" descr="En bild som visar karta, diagram, Plan, text&#10;&#10;AI-genererat innehåll kan vara felaktigt."/>
                    <pic:cNvPicPr/>
                  </pic:nvPicPr>
                  <pic:blipFill dpi="0">
                    <a:blip xmlns:r="http://schemas.openxmlformats.org/officeDocument/2006/relationships" r:embed="Relimage27"/>
                    <a:srcRect/>
                    <a:stretch>
                      <a:fillRect/>
                    </a:stretch>
                  </pic:blipFill>
                  <pic:spPr>
                    <a:xfrm>
                      <a:off x="0" y="0"/>
                      <a:ext cx="6084570" cy="5460184"/>
                    </a:xfrm>
                    <a:prstGeom prst="rect"/>
                  </pic:spPr>
                </pic:pic>
              </a:graphicData>
            </a:graphic>
          </wp:inline>
        </w:drawing>
      </w:r>
    </w:p>
    <w:p>
      <w:r>
        <w:t xml:space="preserve">Ovan: från SGU:s kartvisare som visar markens genomsläpplighet. Grön färg illustrerar låg genomsläpplighet medan gult område illustrerar medelhög genomsläpplighet. </w:t>
      </w:r>
    </w:p>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Hydrologiska förhållanden</w:t>
      </w:r>
    </w:p>
    <w:p>
      <w:r>
        <w:t xml:space="preserve">Planområdet har en naturlig förmåga att avvattnas på grund av topografin på platsen. Marken lutar från nord till syd och vatten rinner naturligt mot den södra delen av planområdet. En stor del av vattnet rinner ytledes då relativt stora delar av området består av hårdgjorda ytor eller grus samtidigt som infiltrationsförmågan inom området är låg. </w:t>
      </w:r>
    </w:p>
    <w:p/>
    <w:p>
      <w:pPr>
        <w:sectPr>
          <w:footnotePr/>
          <w:endnotePr/>
          <w:type w:val="nextPage"/>
          <w:pgSz w:w="11907" w:h="16840" w:code="0"/>
          <w:pgMar w:left="1191" w:right="1134" w:top="794" w:bottom="1418" w:header="720" w:footer="454" w:gutter="0"/>
          <w:cols w:equalWidth="1" w:space="720"/>
        </w:sectPr>
      </w:pPr>
      <w:r>
        <w:t xml:space="preserve">I den södra delen av planområdet har vatten möjlighet att bredda i diket norr om Fotbollsgatan, diket utgörs av allmän plats, GATA. Den del av gaturummet som inte utgörs av väg; gräs och dike, bedöms ha goda förutsättningar att ta emot stora mängder vatten innan vatten breddar söderut över Fotbollsgatan. I anslutning diket norr om Fotbollsgatan finns även kommunala dagvattenledningar som leder vatten under Fotbollsgatan till ett dike som mynnar ut i Torphyttebäcken som är områdets recipient. </w:t>
      </w: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Kulturmiljö</w:t>
      </w:r>
    </w:p>
    <w:p>
      <w:r>
        <w:t>Kulturmiljölagen (SFS1988.950) anger att en särskilt värdefull byggnad, bebyggelsemiljö, kyrkomiljö, park, trädgård eller liknande kan skyddas som ett byggnadsminne. Byggnader kan även skyddas enligt plan- och bygglagen, vilket är en uppgift för kommunerna.</w:t>
      </w:r>
    </w:p>
    <w:p>
      <w:r>
        <w:t>Länsstyrelsen utreder och beslutar om ett objekt ska bli byggnadsminne, gör tillsyn av byggnadsminnen, kyrkor och begravningsplatser samt ger tillstånd att ändra byggnadsminnen, kyrkor och begravningsplatser.</w:t>
      </w:r>
    </w:p>
    <w:p>
      <w:r>
        <w:t>Det finns inte några byggnader eller anläggningar, parker eller trädgårdar, eller i övrigt kulturhistoriska objekt som bedöms värdefulla inom – eller i anslutning till – planområdet.</w:t>
      </w:r>
    </w:p>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Fornlämningar</w:t>
      </w:r>
    </w:p>
    <w:p>
      <w:r>
        <w:t>Det finns idag ingen kännedom om fornlämningar inom planområdet.</w:t>
      </w:r>
    </w:p>
    <w:p/>
    <w:p>
      <w:r>
        <w:t>Alla fornlämningar, kända och okända är skyddade av kulturmiljölagen (1988:950). Det innebär att det är förbjudet att utan tillstånd av Länsstyrelsen rubba, ta bort, gräva ut, täcka över eller genom bebyggelse, plantering eller på annat sätt ändra eller skada en fornlämning.</w:t>
      </w:r>
    </w:p>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Fysisk miljö</w:t>
      </w:r>
    </w:p>
    <w:p>
      <w:r>
        <w:t xml:space="preserve">Området har tidigare utgjorts av jordbruksmark och skog (se historisk kartbild nedan). Succesivt utvecklades området till en industri- och verksamhetsområde, med Volvo som nav, öster om aktuellt planområde. På senare år har området industri- och verksamhetsområdet mer och mer omvandlats till ett diversifierat område bestående av handel, idrott, verksamheter och industri. Det är en utveckling som dels har skett organiskt; som en del av samhällets utveckling mot handelsområden utanför stadskärnan, dels strategiskt och medvetet, genom en aktiv planering och planläggning för att möjliggöra en omvandling och skapa ett diversifierat område. </w:t>
      </w:r>
    </w:p>
    <w:p/>
    <w:p>
      <w:r>
        <w:t>Lindeshyttan 5:6 bestod i mitten av 1970-talet av åker- och jordbruksmark samt skog i de nordöstra delarna.</w:t>
      </w:r>
    </w:p>
    <w:p/>
    <w:p>
      <w:r>
        <w:rPr>
          <w:rFonts w:cstheme="minorBidi" w:eastAsiaTheme="minorHAnsi"/>
          <w:noProof w:val="1"/>
          <w:szCs w:val="24"/>
          <w:lang w:eastAsia="en-US"/>
        </w:rPr>
        <mc:AlternateContent>
          <mc:Choice Requires="wps">
            <w:drawing>
              <wp:anchor xmlns:wp="http://schemas.openxmlformats.org/drawingml/2006/wordprocessingDrawing" distT="0" distB="0" distL="114300" distR="114300" simplePos="0" relativeHeight="7" behindDoc="0" locked="0" layoutInCell="1" allowOverlap="1">
                <wp:simplePos x="0" y="0"/>
                <wp:positionH relativeFrom="column">
                  <wp:posOffset>1663065</wp:posOffset>
                </wp:positionH>
                <wp:positionV relativeFrom="paragraph">
                  <wp:posOffset>1680845</wp:posOffset>
                </wp:positionV>
                <wp:extent cx="1143000" cy="971550"/>
                <wp:effectExtent l="19050" t="19050" r="38100" b="38100"/>
                <wp:wrapNone/>
                <wp:docPr id="124239296" name="Frihandsfigur: Form 8"/>
                <wp:cNvGraphicFramePr/>
                <a:graphic xmlns:a="http://schemas.openxmlformats.org/drawingml/2006/main">
                  <a:graphicData uri="http://schemas.microsoft.com/office/word/2010/wordprocessingShape">
                    <wps:wsp>
                      <wps:cNvSpPr/>
                      <wps:spPr>
                        <a:xfrm>
                          <a:off x="0" y="0"/>
                          <a:ext cx="1143000" cy="971550"/>
                        </a:xfrm>
                        <a:custGeom>
                          <a:gdLst>
                            <a:gd name="connsiteX0" fmla="*/ 190500 w 1211580"/>
                            <a:gd name="connsiteY0" fmla="*/ 1005840 h 1074420"/>
                            <a:gd name="connsiteX1" fmla="*/ 0 w 1211580"/>
                            <a:gd name="connsiteY1" fmla="*/ 38100 h 1074420"/>
                            <a:gd name="connsiteX2" fmla="*/ 1021080 w 1211580"/>
                            <a:gd name="connsiteY2" fmla="*/ 0 h 1074420"/>
                            <a:gd name="connsiteX3" fmla="*/ 1112520 w 1211580"/>
                            <a:gd name="connsiteY3" fmla="*/ 579120 h 1074420"/>
                            <a:gd name="connsiteX4" fmla="*/ 1173480 w 1211580"/>
                            <a:gd name="connsiteY4" fmla="*/ 586740 h 1074420"/>
                            <a:gd name="connsiteX5" fmla="*/ 1211580 w 1211580"/>
                            <a:gd name="connsiteY5" fmla="*/ 899160 h 1074420"/>
                            <a:gd name="connsiteX6" fmla="*/ 1082040 w 1211580"/>
                            <a:gd name="connsiteY6" fmla="*/ 944880 h 1074420"/>
                            <a:gd name="connsiteX7" fmla="*/ 990600 w 1211580"/>
                            <a:gd name="connsiteY7" fmla="*/ 914400 h 1074420"/>
                            <a:gd name="connsiteX8" fmla="*/ 647700 w 1211580"/>
                            <a:gd name="connsiteY8" fmla="*/ 975360 h 1074420"/>
                            <a:gd name="connsiteX9" fmla="*/ 464820 w 1211580"/>
                            <a:gd name="connsiteY9" fmla="*/ 1043940 h 1074420"/>
                            <a:gd name="connsiteX10" fmla="*/ 198120 w 1211580"/>
                            <a:gd name="connsiteY10" fmla="*/ 1074420 h 1074420"/>
                            <a:gd name="connsiteX11" fmla="*/ 190500 w 1211580"/>
                            <a:gd name="connsiteY11" fmla="*/ 1005840 h 1074420"/>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211580" h="1074420">
                              <a:moveTo>
                                <a:pt x="190500" y="1005840"/>
                              </a:moveTo>
                              <a:lnTo>
                                <a:pt x="0" y="38100"/>
                              </a:lnTo>
                              <a:lnTo>
                                <a:pt x="1021080" y="0"/>
                              </a:lnTo>
                              <a:lnTo>
                                <a:pt x="1112520" y="579120"/>
                              </a:lnTo>
                              <a:lnTo>
                                <a:pt x="1173480" y="586740"/>
                              </a:lnTo>
                              <a:lnTo>
                                <a:pt x="1211580" y="899160"/>
                              </a:lnTo>
                              <a:lnTo>
                                <a:pt x="1082040" y="944880"/>
                              </a:lnTo>
                              <a:lnTo>
                                <a:pt x="990600" y="914400"/>
                              </a:lnTo>
                              <a:lnTo>
                                <a:pt x="647700" y="975360"/>
                              </a:lnTo>
                              <a:lnTo>
                                <a:pt x="464820" y="1043940"/>
                              </a:lnTo>
                              <a:lnTo>
                                <a:pt x="198120" y="1074420"/>
                              </a:lnTo>
                              <a:lnTo>
                                <a:pt x="190500" y="1005840"/>
                              </a:lnTo>
                              <a:close/>
                            </a:path>
                          </a:pathLst>
                        </a:custGeom>
                        <a:noFill/>
                        <a:ln w="22225" cmpd="sng" algn="ctr">
                          <a:solidFill>
                            <a:srgbClr val="EE0000"/>
                          </a:solidFill>
                          <a:prstDash val="dash"/>
                          <a:miter lim="800000"/>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8" o:spid="_x0000_s1035" style="position:absolute;width:90pt;height:76.5pt;z-index:7;mso-wrap-distance-left:9pt;mso-wrap-distance-top:0pt;mso-wrap-distance-right:9pt;mso-wrap-distance-bottom:0pt;margin-left:130.95pt;margin-top:132.35pt;mso-position-horizontal:absolute;mso-position-horizontal-relative:text;mso-position-vertical:absolute;mso-position-vertical-relative:text;v-text-anchor:middle" o:allowincell="t" filled="f" strokecolor="#EE0000" strokeweight="1.75pt" stroked="t" coordsize="1800,1530" path="m190500,1005840l,38100,1021080,,1112520,579120,1173480,586740,1211580,899160,1082040,944880,990600,914400,647700,975360,464820,1043940,198120,1074420,190500,1005840,xe">
                <v:textbox inset="3mm,1mm,3mm,1mm">
                  <w:txbxContent>
                    <w:p/>
                  </w:txbxContent>
                </v:textbox>
                <v:stroke dashstyle="dash"/>
              </v:shape>
            </w:pict>
          </mc:Fallback>
        </mc:AlternateContent>
      </w:r>
      <w:r>
        <w:rPr>
          <w:rFonts w:cstheme="minorBidi" w:eastAsiaTheme="minorHAnsi"/>
          <w:noProof w:val="1"/>
          <w:szCs w:val="24"/>
          <w:lang w:eastAsia="en-US"/>
        </w:rPr>
        <w:drawing>
          <wp:inline xmlns:wp="http://schemas.openxmlformats.org/drawingml/2006/wordprocessingDrawing" distT="0" distB="0" distL="0" distR="0">
            <wp:extent cx="5494020" cy="4160520"/>
            <wp:effectExtent l="0" t="0" r="0" b="0"/>
            <wp:docPr id="1541248982" name="Bildobjekt 1" descr="En bild som visar text, kart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248982" name="Bildobjekt 1" descr="En bild som visar text, karta&#10;&#10;AI-genererat innehåll kan vara felaktigt."/>
                    <pic:cNvPicPr/>
                  </pic:nvPicPr>
                  <pic:blipFill dpi="0">
                    <a:blip xmlns:r="http://schemas.openxmlformats.org/officeDocument/2006/relationships" r:embed="Relimage28"/>
                    <a:srcRect/>
                    <a:stretch>
                      <a:fillRect/>
                    </a:stretch>
                  </pic:blipFill>
                  <pic:spPr>
                    <a:xfrm>
                      <a:off x="0" y="0"/>
                      <a:ext cx="5494497" cy="4160881"/>
                    </a:xfrm>
                    <a:prstGeom prst="rect"/>
                  </pic:spPr>
                </pic:pic>
              </a:graphicData>
            </a:graphic>
          </wp:inline>
        </w:drawing>
      </w:r>
    </w:p>
    <w:p>
      <w:r>
        <w:t xml:space="preserve">Ovan: flygfoto från 1975 (Lantmäteriet). Området bestod av block av jordbruksmark och skog parallellt med en framväxt av industri och verksamheter. Aktuellt planområde inom röd streckad linje. </w:t>
      </w:r>
    </w:p>
    <w:p/>
    <w:p>
      <w:r>
        <w:rPr>
          <w:rFonts w:cstheme="minorBidi" w:eastAsiaTheme="minorHAnsi"/>
          <w:noProof w:val="1"/>
          <w:szCs w:val="24"/>
          <w:lang w:eastAsia="en-US"/>
        </w:rPr>
        <mc:AlternateContent>
          <mc:Choice Requires="wps">
            <w:drawing>
              <wp:anchor xmlns:wp="http://schemas.openxmlformats.org/drawingml/2006/wordprocessingDrawing" distT="0" distB="0" distL="114300" distR="114300" simplePos="0" relativeHeight="8" behindDoc="0" locked="0" layoutInCell="1" allowOverlap="1">
                <wp:simplePos x="0" y="0"/>
                <wp:positionH relativeFrom="column">
                  <wp:posOffset>1139190</wp:posOffset>
                </wp:positionH>
                <wp:positionV relativeFrom="paragraph">
                  <wp:posOffset>1947545</wp:posOffset>
                </wp:positionV>
                <wp:extent cx="1381125" cy="1171575"/>
                <wp:effectExtent l="19050" t="19050" r="47625" b="47625"/>
                <wp:wrapNone/>
                <wp:docPr id="1820439090" name="Frihandsfigur: Form 8"/>
                <wp:cNvGraphicFramePr/>
                <a:graphic xmlns:a="http://schemas.openxmlformats.org/drawingml/2006/main">
                  <a:graphicData uri="http://schemas.microsoft.com/office/word/2010/wordprocessingShape">
                    <wps:wsp>
                      <wps:cNvSpPr/>
                      <wps:spPr>
                        <a:xfrm>
                          <a:off x="0" y="0"/>
                          <a:ext cx="1381125" cy="1171575"/>
                        </a:xfrm>
                        <a:custGeom>
                          <a:gdLst>
                            <a:gd name="connsiteX0" fmla="*/ 190500 w 1211580"/>
                            <a:gd name="connsiteY0" fmla="*/ 1005840 h 1074420"/>
                            <a:gd name="connsiteX1" fmla="*/ 0 w 1211580"/>
                            <a:gd name="connsiteY1" fmla="*/ 38100 h 1074420"/>
                            <a:gd name="connsiteX2" fmla="*/ 1021080 w 1211580"/>
                            <a:gd name="connsiteY2" fmla="*/ 0 h 1074420"/>
                            <a:gd name="connsiteX3" fmla="*/ 1112520 w 1211580"/>
                            <a:gd name="connsiteY3" fmla="*/ 579120 h 1074420"/>
                            <a:gd name="connsiteX4" fmla="*/ 1173480 w 1211580"/>
                            <a:gd name="connsiteY4" fmla="*/ 586740 h 1074420"/>
                            <a:gd name="connsiteX5" fmla="*/ 1211580 w 1211580"/>
                            <a:gd name="connsiteY5" fmla="*/ 899160 h 1074420"/>
                            <a:gd name="connsiteX6" fmla="*/ 1082040 w 1211580"/>
                            <a:gd name="connsiteY6" fmla="*/ 944880 h 1074420"/>
                            <a:gd name="connsiteX7" fmla="*/ 990600 w 1211580"/>
                            <a:gd name="connsiteY7" fmla="*/ 914400 h 1074420"/>
                            <a:gd name="connsiteX8" fmla="*/ 647700 w 1211580"/>
                            <a:gd name="connsiteY8" fmla="*/ 975360 h 1074420"/>
                            <a:gd name="connsiteX9" fmla="*/ 464820 w 1211580"/>
                            <a:gd name="connsiteY9" fmla="*/ 1043940 h 1074420"/>
                            <a:gd name="connsiteX10" fmla="*/ 198120 w 1211580"/>
                            <a:gd name="connsiteY10" fmla="*/ 1074420 h 1074420"/>
                            <a:gd name="connsiteX11" fmla="*/ 190500 w 1211580"/>
                            <a:gd name="connsiteY11" fmla="*/ 1005840 h 1074420"/>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211580" h="1074420">
                              <a:moveTo>
                                <a:pt x="190500" y="1005840"/>
                              </a:moveTo>
                              <a:lnTo>
                                <a:pt x="0" y="38100"/>
                              </a:lnTo>
                              <a:lnTo>
                                <a:pt x="1021080" y="0"/>
                              </a:lnTo>
                              <a:lnTo>
                                <a:pt x="1112520" y="579120"/>
                              </a:lnTo>
                              <a:lnTo>
                                <a:pt x="1173480" y="586740"/>
                              </a:lnTo>
                              <a:lnTo>
                                <a:pt x="1211580" y="899160"/>
                              </a:lnTo>
                              <a:lnTo>
                                <a:pt x="1082040" y="944880"/>
                              </a:lnTo>
                              <a:lnTo>
                                <a:pt x="990600" y="914400"/>
                              </a:lnTo>
                              <a:lnTo>
                                <a:pt x="647700" y="975360"/>
                              </a:lnTo>
                              <a:lnTo>
                                <a:pt x="464820" y="1043940"/>
                              </a:lnTo>
                              <a:lnTo>
                                <a:pt x="198120" y="1074420"/>
                              </a:lnTo>
                              <a:lnTo>
                                <a:pt x="190500" y="1005840"/>
                              </a:lnTo>
                              <a:close/>
                            </a:path>
                          </a:pathLst>
                        </a:custGeom>
                        <a:noFill/>
                        <a:ln w="22225" cmpd="sng" algn="ctr">
                          <a:solidFill>
                            <a:srgbClr val="EE0000"/>
                          </a:solidFill>
                          <a:prstDash val="dash"/>
                          <a:miter lim="800000"/>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8" o:spid="_x0000_s1036" style="position:absolute;width:108.75pt;height:92.25pt;z-index:8;mso-wrap-distance-left:9pt;mso-wrap-distance-top:0pt;mso-wrap-distance-right:9pt;mso-wrap-distance-bottom:0pt;margin-left:89.7pt;margin-top:153.35pt;mso-position-horizontal:absolute;mso-position-horizontal-relative:text;mso-position-vertical:absolute;mso-position-vertical-relative:text;v-text-anchor:middle" o:allowincell="t" filled="f" strokecolor="#EE0000" strokeweight="1.75pt" stroked="t" coordsize="2175,1845" path="m190500,1005840l,38100,1021080,,1112520,579120,1173480,586740,1211580,899160,1082040,944880,990600,914400,647700,975360,464820,1043940,198120,1074420,190500,1005840,xe">
                <v:textbox inset="3mm,1mm,3mm,1mm">
                  <w:txbxContent>
                    <w:p/>
                  </w:txbxContent>
                </v:textbox>
                <v:stroke dashstyle="dash"/>
              </v:shape>
            </w:pict>
          </mc:Fallback>
        </mc:AlternateContent>
      </w:r>
      <w:r>
        <w:rPr>
          <w:rFonts w:cstheme="minorBidi" w:eastAsiaTheme="minorHAnsi"/>
          <w:noProof w:val="1"/>
          <w:szCs w:val="24"/>
          <w:lang w:eastAsia="en-US"/>
        </w:rPr>
        <w:drawing>
          <wp:inline xmlns:wp="http://schemas.openxmlformats.org/drawingml/2006/wordprocessingDrawing" distT="0" distB="0" distL="0" distR="0">
            <wp:extent cx="5440680" cy="4208780"/>
            <wp:effectExtent l="0" t="0" r="7620" b="1270"/>
            <wp:docPr id="1297208748" name="Bildobjekt 1" descr="En bild som visar Flygfotografi, byggnad, Stadsdesign, Fågelperspektiv&#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208748" name="Bildobjekt 1" descr="En bild som visar Flygfotografi, byggnad, Stadsdesign, Fågelperspektiv&#10;&#10;AI-genererat innehåll kan vara felaktigt."/>
                    <pic:cNvPicPr/>
                  </pic:nvPicPr>
                  <pic:blipFill dpi="0">
                    <a:blip xmlns:r="http://schemas.openxmlformats.org/officeDocument/2006/relationships" r:embed="Relimage29"/>
                    <a:srcRect/>
                    <a:stretch>
                      <a:fillRect/>
                    </a:stretch>
                  </pic:blipFill>
                  <pic:spPr>
                    <a:xfrm>
                      <a:off x="0" y="0"/>
                      <a:ext cx="5447262" cy="4213919"/>
                    </a:xfrm>
                    <a:prstGeom prst="rect"/>
                  </pic:spPr>
                </pic:pic>
              </a:graphicData>
            </a:graphic>
          </wp:inline>
        </w:drawing>
      </w:r>
    </w:p>
    <w:p>
      <w:r>
        <w:t xml:space="preserve">Ovan: aktuell kartbild från Lantmäteriet karttjänst </w:t>
      </w:r>
      <w:r>
        <w:rPr>
          <w:i w:val="1"/>
          <w:iCs w:val="1"/>
        </w:rPr>
        <w:t>Min karta.</w:t>
      </w:r>
      <w:r>
        <w:t xml:space="preserve"> Idag är området i hög grad exploaterat. Planområdet markerat med röd streckad linje. </w:t>
      </w:r>
    </w:p>
    <w:p/>
    <w:p>
      <w:r>
        <w:rPr>
          <w:rFonts w:cstheme="minorBidi" w:eastAsiaTheme="minorHAnsi"/>
          <w:noProof w:val="1"/>
          <w:szCs w:val="24"/>
          <w:lang w:eastAsia="en-US"/>
        </w:rPr>
        <w:drawing>
          <wp:inline xmlns:wp="http://schemas.openxmlformats.org/drawingml/2006/wordprocessingDrawing" distT="0" distB="0" distL="0" distR="0">
            <wp:extent cx="6084570" cy="4446905"/>
            <wp:effectExtent l="0" t="0" r="0" b="0"/>
            <wp:docPr id="1119459292" name="Bildobjekt 1" descr="En bild som visar utomhus, himmel, moln, trä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459292" name="Bildobjekt 1" descr="En bild som visar utomhus, himmel, moln, träd&#10;&#10;AI-genererat innehåll kan vara felaktigt."/>
                    <pic:cNvPicPr/>
                  </pic:nvPicPr>
                  <pic:blipFill dpi="0">
                    <a:blip xmlns:r="http://schemas.openxmlformats.org/officeDocument/2006/relationships" r:embed="Relimage30"/>
                    <a:srcRect/>
                    <a:stretch>
                      <a:fillRect/>
                    </a:stretch>
                  </pic:blipFill>
                  <pic:spPr>
                    <a:xfrm>
                      <a:off x="0" y="0"/>
                      <a:ext cx="6084570" cy="4447446"/>
                    </a:xfrm>
                    <a:prstGeom prst="rect"/>
                  </pic:spPr>
                </pic:pic>
              </a:graphicData>
            </a:graphic>
          </wp:inline>
        </w:drawing>
      </w:r>
    </w:p>
    <w:p>
      <w:r>
        <w:t>Ovan: delar av befintlig bebyggelse inom planområdet. Vy från Stafettgatan mot nordväst.</w:t>
      </w:r>
    </w:p>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Sociala förutsättningar</w:t>
      </w:r>
    </w:p>
    <w:p>
      <w:r>
        <w:t xml:space="preserve">Det finns flera olika målpunkter i den nordvästra delen av Lindesbergs tätort. Sydväst om aktuellt planområde ligger Fritidsbyn. Fritidsbyn är ett idrotts- och rekreationsområde med bland annat fotbollsplaner och elljusspår och en populär och välbesökt målpunkt. Till och från Fritidsbyn tar sig besökare både med bil, cykel och till fots. Gående och cyklister som kommer från centrala delarna av Lindesberg hänvisas till gång- och cykelbanan utmed Fotbollsgatan i den södra delen av planområdet.  </w:t>
      </w:r>
    </w:p>
    <w:p/>
    <w:p>
      <w:r>
        <w:t xml:space="preserve">Sydost om planområdet ligger Charlottenlunds handelsområde som bestående av både detaljhandel och verksamheter. Charlottenlund är en målpunkt dit många besökare tar sig med bil. </w:t>
      </w:r>
    </w:p>
    <w:p/>
    <w:p>
      <w:pPr>
        <w:sectPr>
          <w:footnotePr/>
          <w:endnotePr/>
          <w:type w:val="nextPage"/>
          <w:pgSz w:w="11907" w:h="16840" w:code="0"/>
          <w:pgMar w:left="1191" w:right="1134" w:top="794" w:bottom="1418" w:header="720" w:footer="454" w:gutter="0"/>
          <w:cols w:equalWidth="1" w:space="720"/>
        </w:sectPr>
      </w:pPr>
      <w:r>
        <w:t xml:space="preserve">Öster om aktuellt planområde ligger Cummins. Cummins är en verkstadsindustri som bland annat producerar bakaxlar till lastbilar. Cummins är en stor arbetsgivare med många anställda och därmed en välbesökt plats. </w:t>
      </w:r>
    </w:p>
    <w:p>
      <w:r>
        <w:rPr>
          <w:rFonts w:cstheme="minorBidi" w:eastAsiaTheme="minorHAnsi"/>
          <w:noProof w:val="1"/>
          <w:szCs w:val="24"/>
          <w:lang w:eastAsia="en-US"/>
        </w:rPr>
        <mc:AlternateContent>
          <mc:Choice Requires="wps">
            <w:drawing>
              <wp:anchor xmlns:wp="http://schemas.openxmlformats.org/drawingml/2006/wordprocessingDrawing" distT="0" distB="0" distL="114300" distR="114300" simplePos="0" relativeHeight="12" behindDoc="0" locked="0" layoutInCell="1" allowOverlap="1">
                <wp:simplePos x="0" y="0"/>
                <wp:positionH relativeFrom="column">
                  <wp:posOffset>2558415</wp:posOffset>
                </wp:positionH>
                <wp:positionV relativeFrom="paragraph">
                  <wp:posOffset>2738120</wp:posOffset>
                </wp:positionV>
                <wp:extent cx="1623060" cy="1226820"/>
                <wp:effectExtent l="0" t="0" r="15240" b="11430"/>
                <wp:wrapNone/>
                <wp:docPr id="188746574" name="Ellips 9"/>
                <wp:cNvGraphicFramePr/>
                <a:graphic xmlns:a="http://schemas.openxmlformats.org/drawingml/2006/main">
                  <a:graphicData uri="http://schemas.microsoft.com/office/word/2010/wordprocessingShape">
                    <wps:wsp>
                      <wps:cNvSpPr/>
                      <wps:spPr>
                        <a:xfrm>
                          <a:off x="0" y="0"/>
                          <a:ext cx="1623060" cy="1226820"/>
                        </a:xfrm>
                        <a:prstGeom prst="ellipse"/>
                        <a:noFill/>
                        <a:ln w="12700" cmpd="sng" algn="ctr">
                          <a:solidFill>
                            <a:sysClr val="windowText"/>
                          </a:solidFill>
                          <a:prstDash val="solid"/>
                          <a:miter lim="800000"/>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9" o:spid="_x0000_s1037" style="position:absolute;width:127.8pt;height:96.6pt;z-index:12;mso-wrap-distance-left:9pt;mso-wrap-distance-top:0pt;mso-wrap-distance-right:9pt;mso-wrap-distance-bottom:0pt;margin-left:201.45pt;margin-top:215.6pt;mso-position-horizontal:absolute;mso-position-horizontal-relative:text;mso-position-vertical:absolute;mso-position-vertical-relative:text;v-text-anchor:middle" o:allowincell="t" filled="f" strokecolor="#000000" strokeweight="1pt" stroked="t">
                <v:textbox inset="3mm,1mm,3mm,1mm">
                  <w:txbxContent>
                    <w:p/>
                  </w:txbxContent>
                </v:textbox>
              </v:oval>
            </w:pict>
          </mc:Fallback>
        </mc:AlternateContent>
      </w:r>
      <w:r>
        <w:rPr>
          <w:rFonts w:cstheme="minorBidi" w:eastAsiaTheme="minorHAnsi"/>
          <w:noProof w:val="1"/>
          <w:szCs w:val="24"/>
          <w:lang w:eastAsia="en-US"/>
        </w:rPr>
        <mc:AlternateContent>
          <mc:Choice Requires="wps">
            <w:drawing>
              <wp:anchor xmlns:wp="http://schemas.openxmlformats.org/drawingml/2006/wordprocessingDrawing" distT="0" distB="0" distL="114300" distR="114300" simplePos="0" relativeHeight="11" behindDoc="0" locked="0" layoutInCell="1" allowOverlap="1">
                <wp:simplePos x="0" y="0"/>
                <wp:positionH relativeFrom="column">
                  <wp:posOffset>186690</wp:posOffset>
                </wp:positionH>
                <wp:positionV relativeFrom="paragraph">
                  <wp:posOffset>3054985</wp:posOffset>
                </wp:positionV>
                <wp:extent cx="1394460" cy="1158240"/>
                <wp:effectExtent l="0" t="0" r="15240" b="22860"/>
                <wp:wrapNone/>
                <wp:docPr id="481647905" name="Ellips 9"/>
                <wp:cNvGraphicFramePr/>
                <a:graphic xmlns:a="http://schemas.openxmlformats.org/drawingml/2006/main">
                  <a:graphicData uri="http://schemas.microsoft.com/office/word/2010/wordprocessingShape">
                    <wps:wsp>
                      <wps:cNvSpPr/>
                      <wps:spPr>
                        <a:xfrm>
                          <a:off x="0" y="0"/>
                          <a:ext cx="1394460" cy="1158240"/>
                        </a:xfrm>
                        <a:prstGeom prst="ellipse"/>
                        <a:noFill/>
                        <a:ln w="12700" cmpd="sng" algn="ctr">
                          <a:solidFill>
                            <a:srgbClr val="FFFF00"/>
                          </a:solidFill>
                          <a:prstDash val="solid"/>
                          <a:miter lim="800000"/>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9" o:spid="_x0000_s1038" style="position:absolute;width:109.8pt;height:91.2pt;z-index:11;mso-wrap-distance-left:9pt;mso-wrap-distance-top:0pt;mso-wrap-distance-right:9pt;mso-wrap-distance-bottom:0pt;margin-left:14.7pt;margin-top:240.55pt;mso-position-horizontal:absolute;mso-position-horizontal-relative:text;mso-position-vertical:absolute;mso-position-vertical-relative:text;v-text-anchor:middle" o:allowincell="t" filled="f" strokecolor="#FFFF00" strokeweight="1pt" stroked="t">
                <v:textbox inset="3mm,1mm,3mm,1mm">
                  <w:txbxContent>
                    <w:p/>
                  </w:txbxContent>
                </v:textbox>
              </v:oval>
            </w:pict>
          </mc:Fallback>
        </mc:AlternateContent>
      </w:r>
      <w:r>
        <w:rPr>
          <w:rFonts w:cstheme="minorBidi" w:eastAsiaTheme="minorHAnsi"/>
          <w:noProof w:val="1"/>
          <w:szCs w:val="24"/>
          <w:lang w:eastAsia="en-US"/>
        </w:rPr>
        <mc:AlternateContent>
          <mc:Choice Requires="wps">
            <w:drawing>
              <wp:anchor xmlns:wp="http://schemas.openxmlformats.org/drawingml/2006/wordprocessingDrawing" distT="0" distB="0" distL="114300" distR="114300" simplePos="0" relativeHeight="10" behindDoc="0" locked="0" layoutInCell="1" allowOverlap="1">
                <wp:simplePos x="0" y="0"/>
                <wp:positionH relativeFrom="column">
                  <wp:posOffset>2148840</wp:posOffset>
                </wp:positionH>
                <wp:positionV relativeFrom="paragraph">
                  <wp:posOffset>71120</wp:posOffset>
                </wp:positionV>
                <wp:extent cx="2522220" cy="2392680"/>
                <wp:effectExtent l="0" t="0" r="11430" b="26670"/>
                <wp:wrapNone/>
                <wp:docPr id="1518185761" name="Ellips 10"/>
                <wp:cNvGraphicFramePr/>
                <a:graphic xmlns:a="http://schemas.openxmlformats.org/drawingml/2006/main">
                  <a:graphicData uri="http://schemas.microsoft.com/office/word/2010/wordprocessingShape">
                    <wps:wsp>
                      <wps:cNvSpPr/>
                      <wps:spPr>
                        <a:xfrm>
                          <a:off x="0" y="0"/>
                          <a:ext cx="2522220" cy="2392680"/>
                        </a:xfrm>
                        <a:prstGeom prst="ellipse"/>
                        <a:noFill/>
                        <a:ln w="12700" cmpd="sng" algn="ctr">
                          <a:solidFill>
                            <a:srgbClr val="00B050"/>
                          </a:solidFill>
                          <a:prstDash val="solid"/>
                          <a:miter lim="800000"/>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10" o:spid="_x0000_s1039" style="position:absolute;width:198.6pt;height:188.4pt;z-index:10;mso-wrap-distance-left:9pt;mso-wrap-distance-top:0pt;mso-wrap-distance-right:9pt;mso-wrap-distance-bottom:0pt;margin-left:169.2pt;margin-top:5.6pt;mso-position-horizontal:absolute;mso-position-horizontal-relative:text;mso-position-vertical:absolute;mso-position-vertical-relative:text;v-text-anchor:middle" o:allowincell="t" filled="f" strokecolor="#00B050" strokeweight="1pt" stroked="t">
                <v:textbox inset="3mm,1mm,3mm,1mm">
                  <w:txbxContent>
                    <w:p/>
                  </w:txbxContent>
                </v:textbox>
              </v:oval>
            </w:pict>
          </mc:Fallback>
        </mc:AlternateContent>
      </w:r>
      <w:r>
        <w:rPr>
          <w:rFonts w:cstheme="minorBidi" w:eastAsiaTheme="minorHAnsi"/>
          <w:noProof w:val="1"/>
          <w:szCs w:val="24"/>
          <w:lang w:eastAsia="en-US"/>
        </w:rPr>
        <mc:AlternateContent>
          <mc:Choice Requires="wps">
            <w:drawing>
              <wp:anchor xmlns:wp="http://schemas.openxmlformats.org/drawingml/2006/wordprocessingDrawing" distT="0" distB="0" distL="114300" distR="114300" simplePos="0" relativeHeight="9" behindDoc="0" locked="0" layoutInCell="1" allowOverlap="1">
                <wp:simplePos x="0" y="0"/>
                <wp:positionH relativeFrom="column">
                  <wp:posOffset>1148715</wp:posOffset>
                </wp:positionH>
                <wp:positionV relativeFrom="paragraph">
                  <wp:posOffset>1928495</wp:posOffset>
                </wp:positionV>
                <wp:extent cx="1390650" cy="1152525"/>
                <wp:effectExtent l="19050" t="19050" r="38100" b="47625"/>
                <wp:wrapNone/>
                <wp:docPr id="1811659421" name="Frihandsfigur: Form 8"/>
                <wp:cNvGraphicFramePr/>
                <a:graphic xmlns:a="http://schemas.openxmlformats.org/drawingml/2006/main">
                  <a:graphicData uri="http://schemas.microsoft.com/office/word/2010/wordprocessingShape">
                    <wps:wsp>
                      <wps:cNvSpPr/>
                      <wps:spPr>
                        <a:xfrm>
                          <a:off x="0" y="0"/>
                          <a:ext cx="1390653" cy="1152525"/>
                        </a:xfrm>
                        <a:custGeom>
                          <a:gdLst>
                            <a:gd name="connsiteX0" fmla="*/ 190500 w 1211580"/>
                            <a:gd name="connsiteY0" fmla="*/ 1005840 h 1074420"/>
                            <a:gd name="connsiteX1" fmla="*/ 0 w 1211580"/>
                            <a:gd name="connsiteY1" fmla="*/ 38100 h 1074420"/>
                            <a:gd name="connsiteX2" fmla="*/ 1021080 w 1211580"/>
                            <a:gd name="connsiteY2" fmla="*/ 0 h 1074420"/>
                            <a:gd name="connsiteX3" fmla="*/ 1112520 w 1211580"/>
                            <a:gd name="connsiteY3" fmla="*/ 579120 h 1074420"/>
                            <a:gd name="connsiteX4" fmla="*/ 1173480 w 1211580"/>
                            <a:gd name="connsiteY4" fmla="*/ 586740 h 1074420"/>
                            <a:gd name="connsiteX5" fmla="*/ 1211580 w 1211580"/>
                            <a:gd name="connsiteY5" fmla="*/ 899160 h 1074420"/>
                            <a:gd name="connsiteX6" fmla="*/ 1082040 w 1211580"/>
                            <a:gd name="connsiteY6" fmla="*/ 944880 h 1074420"/>
                            <a:gd name="connsiteX7" fmla="*/ 990600 w 1211580"/>
                            <a:gd name="connsiteY7" fmla="*/ 914400 h 1074420"/>
                            <a:gd name="connsiteX8" fmla="*/ 647700 w 1211580"/>
                            <a:gd name="connsiteY8" fmla="*/ 975360 h 1074420"/>
                            <a:gd name="connsiteX9" fmla="*/ 464820 w 1211580"/>
                            <a:gd name="connsiteY9" fmla="*/ 1043940 h 1074420"/>
                            <a:gd name="connsiteX10" fmla="*/ 198120 w 1211580"/>
                            <a:gd name="connsiteY10" fmla="*/ 1074420 h 1074420"/>
                            <a:gd name="connsiteX11" fmla="*/ 190500 w 1211580"/>
                            <a:gd name="connsiteY11" fmla="*/ 1005840 h 1074420"/>
                            <a:gd name="csX0" fmla="*/ 190500 w 1262416"/>
                            <a:gd name="csY0" fmla="*/ 1005840 h 1074420"/>
                            <a:gd name="csX1" fmla="*/ 0 w 1262416"/>
                            <a:gd name="csY1" fmla="*/ 38100 h 1074420"/>
                            <a:gd name="csX2" fmla="*/ 1021080 w 1262416"/>
                            <a:gd name="csY2" fmla="*/ 0 h 1074420"/>
                            <a:gd name="csX3" fmla="*/ 1112520 w 1262416"/>
                            <a:gd name="csY3" fmla="*/ 579120 h 1074420"/>
                            <a:gd name="csX4" fmla="*/ 1173480 w 1262416"/>
                            <a:gd name="csY4" fmla="*/ 586740 h 1074420"/>
                            <a:gd name="csX5" fmla="*/ 1262416 w 1262416"/>
                            <a:gd name="csY5" fmla="*/ 890495 h 1074420"/>
                            <a:gd name="csX6" fmla="*/ 1082040 w 1262416"/>
                            <a:gd name="csY6" fmla="*/ 944880 h 1074420"/>
                            <a:gd name="csX7" fmla="*/ 990600 w 1262416"/>
                            <a:gd name="csY7" fmla="*/ 914400 h 1074420"/>
                            <a:gd name="csX8" fmla="*/ 647700 w 1262416"/>
                            <a:gd name="csY8" fmla="*/ 975360 h 1074420"/>
                            <a:gd name="csX9" fmla="*/ 464820 w 1262416"/>
                            <a:gd name="csY9" fmla="*/ 1043940 h 1074420"/>
                            <a:gd name="csX10" fmla="*/ 198120 w 1262416"/>
                            <a:gd name="csY10" fmla="*/ 1074420 h 1074420"/>
                            <a:gd name="csX11" fmla="*/ 190500 w 1262416"/>
                            <a:gd name="csY11" fmla="*/ 1005840 h 1074420"/>
                            <a:gd name="csX0" fmla="*/ 190500 w 1262416"/>
                            <a:gd name="csY0" fmla="*/ 1005840 h 1074420"/>
                            <a:gd name="csX1" fmla="*/ 0 w 1262416"/>
                            <a:gd name="csY1" fmla="*/ 38100 h 1074420"/>
                            <a:gd name="csX2" fmla="*/ 1021080 w 1262416"/>
                            <a:gd name="csY2" fmla="*/ 0 h 1074420"/>
                            <a:gd name="csX3" fmla="*/ 1112520 w 1262416"/>
                            <a:gd name="csY3" fmla="*/ 579120 h 1074420"/>
                            <a:gd name="csX4" fmla="*/ 1173480 w 1262416"/>
                            <a:gd name="csY4" fmla="*/ 586740 h 1074420"/>
                            <a:gd name="csX5" fmla="*/ 1262416 w 1262416"/>
                            <a:gd name="csY5" fmla="*/ 890495 h 1074420"/>
                            <a:gd name="csX6" fmla="*/ 1166766 w 1262416"/>
                            <a:gd name="csY6" fmla="*/ 962209 h 1074420"/>
                            <a:gd name="csX7" fmla="*/ 990600 w 1262416"/>
                            <a:gd name="csY7" fmla="*/ 914400 h 1074420"/>
                            <a:gd name="csX8" fmla="*/ 647700 w 1262416"/>
                            <a:gd name="csY8" fmla="*/ 975360 h 1074420"/>
                            <a:gd name="csX9" fmla="*/ 464820 w 1262416"/>
                            <a:gd name="csY9" fmla="*/ 1043940 h 1074420"/>
                            <a:gd name="csX10" fmla="*/ 198120 w 1262416"/>
                            <a:gd name="csY10" fmla="*/ 1074420 h 1074420"/>
                            <a:gd name="csX11" fmla="*/ 190500 w 1262416"/>
                            <a:gd name="csY11" fmla="*/ 1005840 h 1074420"/>
                            <a:gd name="csX0" fmla="*/ 190500 w 1262416"/>
                            <a:gd name="csY0" fmla="*/ 1005840 h 1074420"/>
                            <a:gd name="csX1" fmla="*/ 0 w 1262416"/>
                            <a:gd name="csY1" fmla="*/ 38100 h 1074420"/>
                            <a:gd name="csX2" fmla="*/ 1021080 w 1262416"/>
                            <a:gd name="csY2" fmla="*/ 0 h 1074420"/>
                            <a:gd name="csX3" fmla="*/ 1112520 w 1262416"/>
                            <a:gd name="csY3" fmla="*/ 579120 h 1074420"/>
                            <a:gd name="csX4" fmla="*/ 1173480 w 1262416"/>
                            <a:gd name="csY4" fmla="*/ 786028 h 1074420"/>
                            <a:gd name="csX5" fmla="*/ 1262416 w 1262416"/>
                            <a:gd name="csY5" fmla="*/ 890495 h 1074420"/>
                            <a:gd name="csX6" fmla="*/ 1166766 w 1262416"/>
                            <a:gd name="csY6" fmla="*/ 962209 h 1074420"/>
                            <a:gd name="csX7" fmla="*/ 990600 w 1262416"/>
                            <a:gd name="csY7" fmla="*/ 914400 h 1074420"/>
                            <a:gd name="csX8" fmla="*/ 647700 w 1262416"/>
                            <a:gd name="csY8" fmla="*/ 975360 h 1074420"/>
                            <a:gd name="csX9" fmla="*/ 464820 w 1262416"/>
                            <a:gd name="csY9" fmla="*/ 1043940 h 1074420"/>
                            <a:gd name="csX10" fmla="*/ 198120 w 1262416"/>
                            <a:gd name="csY10" fmla="*/ 1074420 h 1074420"/>
                            <a:gd name="csX11" fmla="*/ 190500 w 1262416"/>
                            <a:gd name="csY11" fmla="*/ 1005840 h 1074420"/>
                            <a:gd name="csX0" fmla="*/ 190500 w 1262416"/>
                            <a:gd name="csY0" fmla="*/ 1005840 h 1074420"/>
                            <a:gd name="csX1" fmla="*/ 0 w 1262416"/>
                            <a:gd name="csY1" fmla="*/ 38100 h 1074420"/>
                            <a:gd name="csX2" fmla="*/ 1021080 w 1262416"/>
                            <a:gd name="csY2" fmla="*/ 0 h 1074420"/>
                            <a:gd name="csX3" fmla="*/ 1112520 w 1262416"/>
                            <a:gd name="csY3" fmla="*/ 579120 h 1074420"/>
                            <a:gd name="csX4" fmla="*/ 1181953 w 1262416"/>
                            <a:gd name="csY4" fmla="*/ 760034 h 1074420"/>
                            <a:gd name="csX5" fmla="*/ 1262416 w 1262416"/>
                            <a:gd name="csY5" fmla="*/ 890495 h 1074420"/>
                            <a:gd name="csX6" fmla="*/ 1166766 w 1262416"/>
                            <a:gd name="csY6" fmla="*/ 962209 h 1074420"/>
                            <a:gd name="csX7" fmla="*/ 990600 w 1262416"/>
                            <a:gd name="csY7" fmla="*/ 914400 h 1074420"/>
                            <a:gd name="csX8" fmla="*/ 647700 w 1262416"/>
                            <a:gd name="csY8" fmla="*/ 975360 h 1074420"/>
                            <a:gd name="csX9" fmla="*/ 464820 w 1262416"/>
                            <a:gd name="csY9" fmla="*/ 1043940 h 1074420"/>
                            <a:gd name="csX10" fmla="*/ 198120 w 1262416"/>
                            <a:gd name="csY10" fmla="*/ 1074420 h 1074420"/>
                            <a:gd name="csX11" fmla="*/ 190500 w 1262416"/>
                            <a:gd name="csY11" fmla="*/ 1005840 h 1074420"/>
                            <a:gd name="csX0" fmla="*/ 190500 w 1262416"/>
                            <a:gd name="csY0" fmla="*/ 1005840 h 1074420"/>
                            <a:gd name="csX1" fmla="*/ 0 w 1262416"/>
                            <a:gd name="csY1" fmla="*/ 38100 h 1074420"/>
                            <a:gd name="csX2" fmla="*/ 1021080 w 1262416"/>
                            <a:gd name="csY2" fmla="*/ 0 h 1074420"/>
                            <a:gd name="csX3" fmla="*/ 1112520 w 1262416"/>
                            <a:gd name="csY3" fmla="*/ 579120 h 1074420"/>
                            <a:gd name="csX4" fmla="*/ 1181953 w 1262416"/>
                            <a:gd name="csY4" fmla="*/ 760034 h 1074420"/>
                            <a:gd name="csX5" fmla="*/ 1262416 w 1262416"/>
                            <a:gd name="csY5" fmla="*/ 899160 h 1074420"/>
                            <a:gd name="csX6" fmla="*/ 1166766 w 1262416"/>
                            <a:gd name="csY6" fmla="*/ 962209 h 1074420"/>
                            <a:gd name="csX7" fmla="*/ 990600 w 1262416"/>
                            <a:gd name="csY7" fmla="*/ 914400 h 1074420"/>
                            <a:gd name="csX8" fmla="*/ 647700 w 1262416"/>
                            <a:gd name="csY8" fmla="*/ 975360 h 1074420"/>
                            <a:gd name="csX9" fmla="*/ 464820 w 1262416"/>
                            <a:gd name="csY9" fmla="*/ 1043940 h 1074420"/>
                            <a:gd name="csX10" fmla="*/ 198120 w 1262416"/>
                            <a:gd name="csY10" fmla="*/ 1074420 h 1074420"/>
                            <a:gd name="csX11" fmla="*/ 190500 w 1262416"/>
                            <a:gd name="csY11" fmla="*/ 1005840 h 1074420"/>
                            <a:gd name="csX0" fmla="*/ 190500 w 1262416"/>
                            <a:gd name="csY0" fmla="*/ 1005840 h 1074420"/>
                            <a:gd name="csX1" fmla="*/ 0 w 1262416"/>
                            <a:gd name="csY1" fmla="*/ 38100 h 1074420"/>
                            <a:gd name="csX2" fmla="*/ 1021080 w 1262416"/>
                            <a:gd name="csY2" fmla="*/ 0 h 1074420"/>
                            <a:gd name="csX3" fmla="*/ 1112520 w 1262416"/>
                            <a:gd name="csY3" fmla="*/ 579120 h 1074420"/>
                            <a:gd name="csX4" fmla="*/ 1181953 w 1262416"/>
                            <a:gd name="csY4" fmla="*/ 760034 h 1074420"/>
                            <a:gd name="csX5" fmla="*/ 1262416 w 1262416"/>
                            <a:gd name="csY5" fmla="*/ 899160 h 1074420"/>
                            <a:gd name="csX6" fmla="*/ 1253943 w 1262416"/>
                            <a:gd name="csY6" fmla="*/ 901126 h 1074420"/>
                            <a:gd name="csX7" fmla="*/ 1166766 w 1262416"/>
                            <a:gd name="csY7" fmla="*/ 962209 h 1074420"/>
                            <a:gd name="csX8" fmla="*/ 990600 w 1262416"/>
                            <a:gd name="csY8" fmla="*/ 914400 h 1074420"/>
                            <a:gd name="csX9" fmla="*/ 647700 w 1262416"/>
                            <a:gd name="csY9" fmla="*/ 975360 h 1074420"/>
                            <a:gd name="csX10" fmla="*/ 464820 w 1262416"/>
                            <a:gd name="csY10" fmla="*/ 1043940 h 1074420"/>
                            <a:gd name="csX11" fmla="*/ 198120 w 1262416"/>
                            <a:gd name="csY11" fmla="*/ 1074420 h 1074420"/>
                            <a:gd name="csX12" fmla="*/ 190500 w 1262416"/>
                            <a:gd name="csY12" fmla="*/ 1005840 h 1074420"/>
                            <a:gd name="csX0" fmla="*/ 190500 w 1262416"/>
                            <a:gd name="csY0" fmla="*/ 1005840 h 1074420"/>
                            <a:gd name="csX1" fmla="*/ 0 w 1262416"/>
                            <a:gd name="csY1" fmla="*/ 38100 h 1074420"/>
                            <a:gd name="csX2" fmla="*/ 1021080 w 1262416"/>
                            <a:gd name="csY2" fmla="*/ 0 h 1074420"/>
                            <a:gd name="csX3" fmla="*/ 1112520 w 1262416"/>
                            <a:gd name="csY3" fmla="*/ 579120 h 1074420"/>
                            <a:gd name="csX4" fmla="*/ 1181953 w 1262416"/>
                            <a:gd name="csY4" fmla="*/ 760034 h 1074420"/>
                            <a:gd name="csX5" fmla="*/ 1262416 w 1262416"/>
                            <a:gd name="csY5" fmla="*/ 899160 h 1074420"/>
                            <a:gd name="csX6" fmla="*/ 1253943 w 1262416"/>
                            <a:gd name="csY6" fmla="*/ 831809 h 1074420"/>
                            <a:gd name="csX7" fmla="*/ 1166766 w 1262416"/>
                            <a:gd name="csY7" fmla="*/ 962209 h 1074420"/>
                            <a:gd name="csX8" fmla="*/ 990600 w 1262416"/>
                            <a:gd name="csY8" fmla="*/ 914400 h 1074420"/>
                            <a:gd name="csX9" fmla="*/ 647700 w 1262416"/>
                            <a:gd name="csY9" fmla="*/ 975360 h 1074420"/>
                            <a:gd name="csX10" fmla="*/ 464820 w 1262416"/>
                            <a:gd name="csY10" fmla="*/ 1043940 h 1074420"/>
                            <a:gd name="csX11" fmla="*/ 198120 w 1262416"/>
                            <a:gd name="csY11" fmla="*/ 1074420 h 1074420"/>
                            <a:gd name="csX12" fmla="*/ 190500 w 1262416"/>
                            <a:gd name="csY12" fmla="*/ 1005840 h 1074420"/>
                            <a:gd name="csX0" fmla="*/ 190500 w 1253943"/>
                            <a:gd name="csY0" fmla="*/ 1005840 h 1074420"/>
                            <a:gd name="csX1" fmla="*/ 0 w 1253943"/>
                            <a:gd name="csY1" fmla="*/ 38100 h 1074420"/>
                            <a:gd name="csX2" fmla="*/ 1021080 w 1253943"/>
                            <a:gd name="csY2" fmla="*/ 0 h 1074420"/>
                            <a:gd name="csX3" fmla="*/ 1112520 w 1253943"/>
                            <a:gd name="csY3" fmla="*/ 579120 h 1074420"/>
                            <a:gd name="csX4" fmla="*/ 1181953 w 1253943"/>
                            <a:gd name="csY4" fmla="*/ 760034 h 1074420"/>
                            <a:gd name="csX5" fmla="*/ 1253943 w 1253943"/>
                            <a:gd name="csY5" fmla="*/ 968477 h 1074420"/>
                            <a:gd name="csX6" fmla="*/ 1253943 w 1253943"/>
                            <a:gd name="csY6" fmla="*/ 831809 h 1074420"/>
                            <a:gd name="csX7" fmla="*/ 1166766 w 1253943"/>
                            <a:gd name="csY7" fmla="*/ 962209 h 1074420"/>
                            <a:gd name="csX8" fmla="*/ 990600 w 1253943"/>
                            <a:gd name="csY8" fmla="*/ 914400 h 1074420"/>
                            <a:gd name="csX9" fmla="*/ 647700 w 1253943"/>
                            <a:gd name="csY9" fmla="*/ 975360 h 1074420"/>
                            <a:gd name="csX10" fmla="*/ 464820 w 1253943"/>
                            <a:gd name="csY10" fmla="*/ 1043940 h 1074420"/>
                            <a:gd name="csX11" fmla="*/ 198120 w 1253943"/>
                            <a:gd name="csY11" fmla="*/ 1074420 h 1074420"/>
                            <a:gd name="csX12" fmla="*/ 190500 w 1253943"/>
                            <a:gd name="csY12" fmla="*/ 1005840 h 1074420"/>
                            <a:gd name="csX0" fmla="*/ 190500 w 1253943"/>
                            <a:gd name="csY0" fmla="*/ 1005840 h 1074420"/>
                            <a:gd name="csX1" fmla="*/ 0 w 1253943"/>
                            <a:gd name="csY1" fmla="*/ 38100 h 1074420"/>
                            <a:gd name="csX2" fmla="*/ 1021080 w 1253943"/>
                            <a:gd name="csY2" fmla="*/ 0 h 1074420"/>
                            <a:gd name="csX3" fmla="*/ 1112520 w 1253943"/>
                            <a:gd name="csY3" fmla="*/ 579120 h 1074420"/>
                            <a:gd name="csX4" fmla="*/ 1181953 w 1253943"/>
                            <a:gd name="csY4" fmla="*/ 760034 h 1074420"/>
                            <a:gd name="csX5" fmla="*/ 1253943 w 1253943"/>
                            <a:gd name="csY5" fmla="*/ 968477 h 1074420"/>
                            <a:gd name="csX6" fmla="*/ 1245470 w 1253943"/>
                            <a:gd name="csY6" fmla="*/ 1057091 h 1074420"/>
                            <a:gd name="csX7" fmla="*/ 1166766 w 1253943"/>
                            <a:gd name="csY7" fmla="*/ 962209 h 1074420"/>
                            <a:gd name="csX8" fmla="*/ 990600 w 1253943"/>
                            <a:gd name="csY8" fmla="*/ 914400 h 1074420"/>
                            <a:gd name="csX9" fmla="*/ 647700 w 1253943"/>
                            <a:gd name="csY9" fmla="*/ 975360 h 1074420"/>
                            <a:gd name="csX10" fmla="*/ 464820 w 1253943"/>
                            <a:gd name="csY10" fmla="*/ 1043940 h 1074420"/>
                            <a:gd name="csX11" fmla="*/ 198120 w 1253943"/>
                            <a:gd name="csY11" fmla="*/ 1074420 h 1074420"/>
                            <a:gd name="csX12" fmla="*/ 190500 w 1253943"/>
                            <a:gd name="csY12" fmla="*/ 1005840 h 1074420"/>
                            <a:gd name="csX0" fmla="*/ 190500 w 1245470"/>
                            <a:gd name="csY0" fmla="*/ 1005840 h 1074420"/>
                            <a:gd name="csX1" fmla="*/ 0 w 1245470"/>
                            <a:gd name="csY1" fmla="*/ 38100 h 1074420"/>
                            <a:gd name="csX2" fmla="*/ 1021080 w 1245470"/>
                            <a:gd name="csY2" fmla="*/ 0 h 1074420"/>
                            <a:gd name="csX3" fmla="*/ 1112520 w 1245470"/>
                            <a:gd name="csY3" fmla="*/ 579120 h 1074420"/>
                            <a:gd name="csX4" fmla="*/ 1181953 w 1245470"/>
                            <a:gd name="csY4" fmla="*/ 760034 h 1074420"/>
                            <a:gd name="csX5" fmla="*/ 1236998 w 1245470"/>
                            <a:gd name="csY5" fmla="*/ 838507 h 1074420"/>
                            <a:gd name="csX6" fmla="*/ 1245470 w 1245470"/>
                            <a:gd name="csY6" fmla="*/ 1057091 h 1074420"/>
                            <a:gd name="csX7" fmla="*/ 1166766 w 1245470"/>
                            <a:gd name="csY7" fmla="*/ 962209 h 1074420"/>
                            <a:gd name="csX8" fmla="*/ 990600 w 1245470"/>
                            <a:gd name="csY8" fmla="*/ 914400 h 1074420"/>
                            <a:gd name="csX9" fmla="*/ 647700 w 1245470"/>
                            <a:gd name="csY9" fmla="*/ 975360 h 1074420"/>
                            <a:gd name="csX10" fmla="*/ 464820 w 1245470"/>
                            <a:gd name="csY10" fmla="*/ 1043940 h 1074420"/>
                            <a:gd name="csX11" fmla="*/ 198120 w 1245470"/>
                            <a:gd name="csY11" fmla="*/ 1074420 h 1074420"/>
                            <a:gd name="csX12" fmla="*/ 190500 w 1245470"/>
                            <a:gd name="csY12" fmla="*/ 1005840 h 1074420"/>
                            <a:gd name="csX0" fmla="*/ 190500 w 1236998"/>
                            <a:gd name="csY0" fmla="*/ 1005840 h 1074420"/>
                            <a:gd name="csX1" fmla="*/ 0 w 1236998"/>
                            <a:gd name="csY1" fmla="*/ 38100 h 1074420"/>
                            <a:gd name="csX2" fmla="*/ 1021080 w 1236998"/>
                            <a:gd name="csY2" fmla="*/ 0 h 1074420"/>
                            <a:gd name="csX3" fmla="*/ 1112520 w 1236998"/>
                            <a:gd name="csY3" fmla="*/ 579120 h 1074420"/>
                            <a:gd name="csX4" fmla="*/ 1181953 w 1236998"/>
                            <a:gd name="csY4" fmla="*/ 760034 h 1074420"/>
                            <a:gd name="csX5" fmla="*/ 1236998 w 1236998"/>
                            <a:gd name="csY5" fmla="*/ 838507 h 1074420"/>
                            <a:gd name="csX6" fmla="*/ 1228525 w 1236998"/>
                            <a:gd name="csY6" fmla="*/ 935785 h 1074420"/>
                            <a:gd name="csX7" fmla="*/ 1166766 w 1236998"/>
                            <a:gd name="csY7" fmla="*/ 962209 h 1074420"/>
                            <a:gd name="csX8" fmla="*/ 990600 w 1236998"/>
                            <a:gd name="csY8" fmla="*/ 914400 h 1074420"/>
                            <a:gd name="csX9" fmla="*/ 647700 w 1236998"/>
                            <a:gd name="csY9" fmla="*/ 975360 h 1074420"/>
                            <a:gd name="csX10" fmla="*/ 464820 w 1236998"/>
                            <a:gd name="csY10" fmla="*/ 1043940 h 1074420"/>
                            <a:gd name="csX11" fmla="*/ 198120 w 1236998"/>
                            <a:gd name="csY11" fmla="*/ 1074420 h 1074420"/>
                            <a:gd name="csX12" fmla="*/ 190500 w 1236998"/>
                            <a:gd name="csY12" fmla="*/ 1005840 h 1074420"/>
                            <a:gd name="csX0" fmla="*/ 190500 w 1236998"/>
                            <a:gd name="csY0" fmla="*/ 1005840 h 1048426"/>
                            <a:gd name="csX1" fmla="*/ 0 w 1236998"/>
                            <a:gd name="csY1" fmla="*/ 38100 h 1048426"/>
                            <a:gd name="csX2" fmla="*/ 1021080 w 1236998"/>
                            <a:gd name="csY2" fmla="*/ 0 h 1048426"/>
                            <a:gd name="csX3" fmla="*/ 1112520 w 1236998"/>
                            <a:gd name="csY3" fmla="*/ 579120 h 1048426"/>
                            <a:gd name="csX4" fmla="*/ 1181953 w 1236998"/>
                            <a:gd name="csY4" fmla="*/ 760034 h 1048426"/>
                            <a:gd name="csX5" fmla="*/ 1236998 w 1236998"/>
                            <a:gd name="csY5" fmla="*/ 838507 h 1048426"/>
                            <a:gd name="csX6" fmla="*/ 1228525 w 1236998"/>
                            <a:gd name="csY6" fmla="*/ 935785 h 1048426"/>
                            <a:gd name="csX7" fmla="*/ 1166766 w 1236998"/>
                            <a:gd name="csY7" fmla="*/ 962209 h 1048426"/>
                            <a:gd name="csX8" fmla="*/ 990600 w 1236998"/>
                            <a:gd name="csY8" fmla="*/ 914400 h 1048426"/>
                            <a:gd name="csX9" fmla="*/ 647700 w 1236998"/>
                            <a:gd name="csY9" fmla="*/ 975360 h 1048426"/>
                            <a:gd name="csX10" fmla="*/ 464820 w 1236998"/>
                            <a:gd name="csY10" fmla="*/ 1043940 h 1048426"/>
                            <a:gd name="csX11" fmla="*/ 198120 w 1236998"/>
                            <a:gd name="csY11" fmla="*/ 1048426 h 1048426"/>
                            <a:gd name="csX12" fmla="*/ 190500 w 1236998"/>
                            <a:gd name="csY12" fmla="*/ 1005840 h 1048426"/>
                            <a:gd name="csX0" fmla="*/ 190500 w 1236998"/>
                            <a:gd name="csY0" fmla="*/ 1005840 h 1048426"/>
                            <a:gd name="csX1" fmla="*/ 0 w 1236998"/>
                            <a:gd name="csY1" fmla="*/ 38100 h 1048426"/>
                            <a:gd name="csX2" fmla="*/ 1021080 w 1236998"/>
                            <a:gd name="csY2" fmla="*/ 0 h 1048426"/>
                            <a:gd name="csX3" fmla="*/ 1112520 w 1236998"/>
                            <a:gd name="csY3" fmla="*/ 579120 h 1048426"/>
                            <a:gd name="csX4" fmla="*/ 1181953 w 1236998"/>
                            <a:gd name="csY4" fmla="*/ 760034 h 1048426"/>
                            <a:gd name="csX5" fmla="*/ 1236998 w 1236998"/>
                            <a:gd name="csY5" fmla="*/ 838507 h 1048426"/>
                            <a:gd name="csX6" fmla="*/ 1228525 w 1236998"/>
                            <a:gd name="csY6" fmla="*/ 935785 h 1048426"/>
                            <a:gd name="csX7" fmla="*/ 1166766 w 1236998"/>
                            <a:gd name="csY7" fmla="*/ 962209 h 1048426"/>
                            <a:gd name="csX8" fmla="*/ 990600 w 1236998"/>
                            <a:gd name="csY8" fmla="*/ 914400 h 1048426"/>
                            <a:gd name="csX9" fmla="*/ 647700 w 1236998"/>
                            <a:gd name="csY9" fmla="*/ 975360 h 1048426"/>
                            <a:gd name="csX10" fmla="*/ 456347 w 1236998"/>
                            <a:gd name="csY10" fmla="*/ 1017946 h 1048426"/>
                            <a:gd name="csX11" fmla="*/ 198120 w 1236998"/>
                            <a:gd name="csY11" fmla="*/ 1048426 h 1048426"/>
                            <a:gd name="csX12" fmla="*/ 190500 w 1236998"/>
                            <a:gd name="csY12" fmla="*/ 1005840 h 1048426"/>
                            <a:gd name="csX0" fmla="*/ 190500 w 1236998"/>
                            <a:gd name="csY0" fmla="*/ 1005840 h 1048426"/>
                            <a:gd name="csX1" fmla="*/ 0 w 1236998"/>
                            <a:gd name="csY1" fmla="*/ 38100 h 1048426"/>
                            <a:gd name="csX2" fmla="*/ 1021080 w 1236998"/>
                            <a:gd name="csY2" fmla="*/ 0 h 1048426"/>
                            <a:gd name="csX3" fmla="*/ 1112520 w 1236998"/>
                            <a:gd name="csY3" fmla="*/ 579120 h 1048426"/>
                            <a:gd name="csX4" fmla="*/ 1181953 w 1236998"/>
                            <a:gd name="csY4" fmla="*/ 760034 h 1048426"/>
                            <a:gd name="csX5" fmla="*/ 1236998 w 1236998"/>
                            <a:gd name="csY5" fmla="*/ 838507 h 1048426"/>
                            <a:gd name="csX6" fmla="*/ 1228525 w 1236998"/>
                            <a:gd name="csY6" fmla="*/ 935785 h 1048426"/>
                            <a:gd name="csX7" fmla="*/ 1166766 w 1236998"/>
                            <a:gd name="csY7" fmla="*/ 962209 h 1048426"/>
                            <a:gd name="csX8" fmla="*/ 990600 w 1236998"/>
                            <a:gd name="csY8" fmla="*/ 888406 h 1048426"/>
                            <a:gd name="csX9" fmla="*/ 647700 w 1236998"/>
                            <a:gd name="csY9" fmla="*/ 975360 h 1048426"/>
                            <a:gd name="csX10" fmla="*/ 456347 w 1236998"/>
                            <a:gd name="csY10" fmla="*/ 1017946 h 1048426"/>
                            <a:gd name="csX11" fmla="*/ 198120 w 1236998"/>
                            <a:gd name="csY11" fmla="*/ 1048426 h 1048426"/>
                            <a:gd name="csX12" fmla="*/ 190500 w 1236998"/>
                            <a:gd name="csY12" fmla="*/ 1005840 h 1048426"/>
                          </a:gd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236998" h="1048426">
                              <a:moveTo>
                                <a:pt x="190500" y="1005840"/>
                              </a:moveTo>
                              <a:lnTo>
                                <a:pt x="0" y="38100"/>
                              </a:lnTo>
                              <a:lnTo>
                                <a:pt x="1021080" y="0"/>
                              </a:lnTo>
                              <a:lnTo>
                                <a:pt x="1112520" y="579120"/>
                              </a:lnTo>
                              <a:lnTo>
                                <a:pt x="1181953" y="760034"/>
                              </a:lnTo>
                              <a:lnTo>
                                <a:pt x="1236998" y="838507"/>
                              </a:lnTo>
                              <a:lnTo>
                                <a:pt x="1228525" y="935785"/>
                              </a:lnTo>
                              <a:lnTo>
                                <a:pt x="1166766" y="962209"/>
                              </a:lnTo>
                              <a:lnTo>
                                <a:pt x="990600" y="888406"/>
                              </a:lnTo>
                              <a:lnTo>
                                <a:pt x="647700" y="975360"/>
                              </a:lnTo>
                              <a:lnTo>
                                <a:pt x="456347" y="1017946"/>
                              </a:lnTo>
                              <a:lnTo>
                                <a:pt x="198120" y="1048426"/>
                              </a:lnTo>
                              <a:lnTo>
                                <a:pt x="190500" y="1005840"/>
                              </a:lnTo>
                              <a:close/>
                            </a:path>
                          </a:pathLst>
                        </a:custGeom>
                        <a:noFill/>
                        <a:ln w="22225" cmpd="sng" algn="ctr">
                          <a:solidFill>
                            <a:srgbClr val="EE0000"/>
                          </a:solidFill>
                          <a:prstDash val="dash"/>
                          <a:miter lim="800000"/>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8" o:spid="_x0000_s1040" style="position:absolute;width:109.5pt;height:90.75pt;z-index:9;mso-wrap-distance-left:9pt;mso-wrap-distance-top:0pt;mso-wrap-distance-right:9pt;mso-wrap-distance-bottom:0pt;margin-left:90.45pt;margin-top:151.85pt;mso-position-horizontal:absolute;mso-position-horizontal-relative:text;mso-position-vertical:absolute;mso-position-vertical-relative:text;v-text-anchor:middle" o:allowincell="t" filled="f" strokecolor="#EE0000" strokeweight="1.75pt" stroked="t" coordsize="2190,1815" path="m190500,1005840l,38100,1021080,,1112520,579120,1181953,760034,1236998,838507,1228525,935785,1166766,962209,990600,888406,647700,975360,456347,1017946,198120,1048426,190500,1005840,xe">
                <v:textbox inset="3mm,1mm,3mm,1mm">
                  <w:txbxContent>
                    <w:p/>
                  </w:txbxContent>
                </v:textbox>
                <v:stroke dashstyle="dash"/>
              </v:shape>
            </w:pict>
          </mc:Fallback>
        </mc:AlternateContent>
      </w:r>
      <w:r>
        <w:rPr>
          <w:rFonts w:cstheme="minorBidi" w:eastAsiaTheme="minorHAnsi"/>
          <w:noProof w:val="1"/>
          <w:szCs w:val="24"/>
          <w:lang w:eastAsia="en-US"/>
        </w:rPr>
        <w:drawing>
          <wp:inline xmlns:wp="http://schemas.openxmlformats.org/drawingml/2006/wordprocessingDrawing" distT="0" distB="0" distL="0" distR="0">
            <wp:extent cx="5440680" cy="4208780"/>
            <wp:effectExtent l="0" t="0" r="7620" b="1270"/>
            <wp:docPr id="183667738" name="Bildobjekt 1" descr="En bild som visar Flygfotografi, byggnad, Stadsdesign, Fågelperspektiv&#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208748" name="Bildobjekt 1" descr="En bild som visar Flygfotografi, byggnad, Stadsdesign, Fågelperspektiv&#10;&#10;AI-genererat innehåll kan vara felaktigt."/>
                    <pic:cNvPicPr/>
                  </pic:nvPicPr>
                  <pic:blipFill dpi="0">
                    <a:blip xmlns:r="http://schemas.openxmlformats.org/officeDocument/2006/relationships" r:embed="Relimage29"/>
                    <a:srcRect/>
                    <a:stretch>
                      <a:fillRect/>
                    </a:stretch>
                  </pic:blipFill>
                  <pic:spPr>
                    <a:xfrm>
                      <a:off x="0" y="0"/>
                      <a:ext cx="5447262" cy="4213919"/>
                    </a:xfrm>
                    <a:prstGeom prst="rect"/>
                  </pic:spPr>
                </pic:pic>
              </a:graphicData>
            </a:graphic>
          </wp:inline>
        </w:drawing>
      </w:r>
    </w:p>
    <w:p>
      <w:r>
        <w:t xml:space="preserve">Ovan: kartbild med aktuellt planområde inom röd streckad linje, delar av fritidsbyn inom gul cirkel, Charlottenlunds handelsområde inom svart cirkel och Cummins verkstadsindutri inom grön cirkel. Grön streckad linje är befintlig gång- och cykelväg utmed Fotbollsgatan. </w:t>
      </w:r>
    </w:p>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Vattenförsörjning och avlopp</w:t>
      </w:r>
    </w:p>
    <w:p>
      <w:r>
        <w:t>Planområdet ligger inom kommunens VA-verksamhetsområde. Spill- och vattenanläggningar i närområdet ska kopplas på och bedöms klara av att försörja ny bebyggelse.</w:t>
      </w:r>
    </w:p>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Kommunal service</w:t>
      </w:r>
    </w:p>
    <w:p>
      <w:r>
        <w:t xml:space="preserve">Avfallshantering ska hanteras inom egna fastigheten. För utformning av avfallsutrymmen, transportvägar för renhållningsfordon m.m. bör råd och anvisningar följas enligt </w:t>
      </w:r>
      <w:r>
        <w:rPr>
          <w:i w:val="1"/>
        </w:rPr>
        <w:t>Avfallsplan 2022-2026 för Hällefors, Lindesberg, Ljusnarsberg och Nora.</w:t>
      </w:r>
      <w:r>
        <w:t xml:space="preserve"> Avfallsplanen innehåller mål och strategier för avfallshanteringen.</w:t>
      </w:r>
    </w:p>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Trafik</w:t>
      </w:r>
    </w:p>
    <w:p>
      <w:r>
        <w:t xml:space="preserve">Inom och i anslutning till planområdet ligger Fotbollsgatan, Stafettgatan och Bronäsvägen (se kartbild nedan). Fotbollsgatan utgör den mellersta infarten till Lindesberg från riksväg 50 cirka 300 meter väster om planområdet. Både Fotbollsgatan och Stafettgatan är relativt trafikerade gator medan Bronäsvägen inte har någon betydande trafik. </w:t>
      </w:r>
    </w:p>
    <w:p/>
    <w:p>
      <w:r>
        <w:rPr>
          <w:rFonts w:cstheme="minorBidi" w:eastAsiaTheme="minorHAnsi"/>
          <w:noProof w:val="1"/>
          <w:szCs w:val="24"/>
          <w:lang w:eastAsia="en-US"/>
        </w:rPr>
        <mc:AlternateContent>
          <mc:Choice Requires="wps">
            <w:drawing>
              <wp:anchor xmlns:wp="http://schemas.openxmlformats.org/drawingml/2006/wordprocessingDrawing" distT="0" distB="0" distL="114300" distR="114300" simplePos="0" relativeHeight="16" behindDoc="0" locked="0" layoutInCell="1" allowOverlap="1">
                <wp:simplePos x="0" y="0"/>
                <wp:positionH relativeFrom="margin">
                  <wp:align>right</wp:align>
                </wp:positionH>
                <wp:positionV relativeFrom="paragraph">
                  <wp:posOffset>1747520</wp:posOffset>
                </wp:positionV>
                <wp:extent cx="914400" cy="548640"/>
                <wp:effectExtent l="0" t="0" r="12065" b="22860"/>
                <wp:wrapNone/>
                <wp:docPr id="1695365086" name="Textruta 16"/>
                <wp:cNvGraphicFramePr/>
                <a:graphic xmlns:a="http://schemas.openxmlformats.org/drawingml/2006/main">
                  <a:graphicData uri="http://schemas.microsoft.com/office/word/2010/wordprocessingShape">
                    <wps:wsp>
                      <wps:cNvSpPr txBox="1"/>
                      <wps:spPr>
                        <a:xfrm>
                          <a:off x="0" y="0"/>
                          <a:ext cx="914400" cy="548640"/>
                        </a:xfrm>
                        <a:prstGeom prst="rect"/>
                        <a:solidFill>
                          <a:sysClr val="window"/>
                        </a:solidFill>
                        <a:ln w="6350">
                          <a:solidFill>
                            <a:prstClr val="black"/>
                          </a:solid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r>
                              <w:t>Busshållplats utmed</w:t>
                            </w:r>
                          </w:p>
                          <w:p>
                            <w:r>
                              <w:t xml:space="preserve">Fotbollsgatan. </w:t>
                            </w:r>
                          </w:p>
                        </w:txbxContent>
                      </wps:txbx>
                      <wps:bodyPr rot="0" spcFirstLastPara="0" vertOverflow="overflow" horzOverflow="overflow" vert="horz" wrap="none" lIns="91440" tIns="45720" rIns="91440" bIns="45720" numCol="1" spcCol="0" rtlCol="0" fromWordArt="0" anchor="t" anchorCtr="0" forceAA="0" compatLnSpc="1">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16" o:spid="_x0000_s1041" style="position:absolute;width:72pt;height:43.2pt;z-index:16;mso-wrap-distance-left:9pt;mso-wrap-distance-top:0pt;mso-wrap-distance-right:9pt;mso-wrap-distance-bottom:0pt;margin-left:0pt;margin-top:137.6pt;mso-position-horizontal:right;mso-position-horizontal-relative:margin;mso-position-vertical:absolute;mso-position-vertical-relative:text;mso-wrap-style:none" o:allowincell="t" fillcolor="#FFFFFF" strokecolor="#000000" strokeweight="0.5pt" stroked="t">
                <v:textbox inset="3mm,1mm,3mm,1mm">
                  <w:txbxContent>
                    <w:p>
                      <w:r>
                        <w:t>Busshållplats utmed</w:t>
                      </w:r>
                    </w:p>
                    <w:p>
                      <w:r>
                        <w:t xml:space="preserve">Fotbollsgatan. </w:t>
                      </w:r>
                    </w:p>
                  </w:txbxContent>
                </v:textbox>
              </v:shape>
            </w:pict>
          </mc:Fallback>
        </mc:AlternateContent>
      </w:r>
      <w:r>
        <w:rPr>
          <w:rFonts w:cstheme="minorBidi" w:eastAsiaTheme="minorHAnsi"/>
          <w:noProof w:val="1"/>
          <w:szCs w:val="24"/>
          <w:lang w:eastAsia="en-US"/>
        </w:rPr>
        <mc:AlternateContent>
          <mc:Choice Requires="wps">
            <w:drawing>
              <wp:anchor xmlns:wp="http://schemas.openxmlformats.org/drawingml/2006/wordprocessingDrawing" distT="0" distB="0" distL="114300" distR="114300" simplePos="0" relativeHeight="15" behindDoc="0" locked="0" layoutInCell="1" allowOverlap="1">
                <wp:simplePos x="0" y="0"/>
                <wp:positionH relativeFrom="margin">
                  <wp:posOffset>5282565</wp:posOffset>
                </wp:positionH>
                <wp:positionV relativeFrom="paragraph">
                  <wp:posOffset>2214245</wp:posOffset>
                </wp:positionV>
                <wp:extent cx="693420" cy="815340"/>
                <wp:effectExtent l="19050" t="19050" r="68580" b="60960"/>
                <wp:wrapNone/>
                <wp:docPr id="428702216" name="Rak pilkoppling 15"/>
                <wp:cNvGraphicFramePr/>
                <a:graphic xmlns:a="http://schemas.openxmlformats.org/drawingml/2006/main">
                  <a:graphicData uri="http://schemas.microsoft.com/office/word/2010/wordprocessingShape">
                    <wps:wsp>
                      <wps:cNvCnPr>
                        <a:stCxn id="0" idx="0"/>
                        <a:endCxn id="0" idx="0"/>
                      </wps:cNvCnPr>
                      <wps:spPr>
                        <a:xfrm>
                          <a:off x="0" y="0"/>
                          <a:ext cx="693420" cy="815340"/>
                        </a:xfrm>
                        <a:prstGeom prst="straightConnector1"/>
                        <a:noFill/>
                        <a:ln w="50800" cmpd="sng" algn="ctr">
                          <a:solidFill>
                            <a:srgbClr val="4472C4"/>
                          </a:solidFill>
                          <a:prstDash val="solid"/>
                          <a:miter lim="800000"/>
                          <a:tailEnd type="triangle"/>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ps:wsp>
                  </a:graphicData>
                </a:graphic>
              </wp:anchor>
            </w:drawing>
          </mc:Choice>
          <mc:Fallback>
            <w:pict>
              <v:shapetype xmlns:o="urn:schemas-microsoft-com:office:office" id="_x0000_t32" coordsize="21600,21600" o:spt="32" path="m,l21600,21600e" filled="f">
                <v:path fillok="f" o:connecttype="none"/>
                <o:lock v:ext="edit" shapetype="t"/>
              </v:shapetype>
              <v:shape xmlns:o="urn:schemas-microsoft-com:office:office" type="#_x0000_t32" id="Rak pilkoppling 15" o:spid="_x0000_s1042" style="position:absolute;width:54.6pt;height:64.2pt;z-index:15;mso-wrap-distance-left:9pt;mso-wrap-distance-top:0pt;mso-wrap-distance-right:9pt;mso-wrap-distance-bottom:0pt;margin-left:415.95pt;margin-top:174.35pt;mso-position-horizontal:absolute;mso-position-horizontal-relative:margin;mso-position-vertical:absolute;mso-position-vertical-relative:text" filled="f" strokecolor="#4472C4" strokeweight="4pt" stroked="t" o:allowincell="t">
                <v:stroke endarrow="block"/>
              </v:shape>
            </w:pict>
          </mc:Fallback>
        </mc:AlternateContent>
      </w:r>
      <w:r>
        <w:rPr>
          <w:rFonts w:cstheme="minorBidi" w:eastAsiaTheme="minorHAnsi"/>
          <w:noProof w:val="1"/>
          <w:szCs w:val="24"/>
          <w:lang w:eastAsia="en-US"/>
        </w:rPr>
        <mc:AlternateContent>
          <mc:Choice Requires="wps">
            <w:drawing>
              <wp:anchor xmlns:wp="http://schemas.openxmlformats.org/drawingml/2006/wordprocessingDrawing" distT="0" distB="0" distL="114300" distR="114300" simplePos="0" relativeHeight="14" behindDoc="0" locked="0" layoutInCell="1" allowOverlap="1">
                <wp:simplePos x="0" y="0"/>
                <wp:positionH relativeFrom="column">
                  <wp:posOffset>520065</wp:posOffset>
                </wp:positionH>
                <wp:positionV relativeFrom="paragraph">
                  <wp:posOffset>3719195</wp:posOffset>
                </wp:positionV>
                <wp:extent cx="5676900" cy="784860"/>
                <wp:effectExtent l="0" t="19050" r="19050" b="34290"/>
                <wp:wrapNone/>
                <wp:docPr id="1925717174" name="Frihandsfigur: Form 13"/>
                <wp:cNvGraphicFramePr/>
                <a:graphic xmlns:a="http://schemas.openxmlformats.org/drawingml/2006/main">
                  <a:graphicData uri="http://schemas.microsoft.com/office/word/2010/wordprocessingShape">
                    <wps:wsp>
                      <wps:cNvSpPr/>
                      <wps:spPr>
                        <a:xfrm>
                          <a:off x="0" y="0"/>
                          <a:ext cx="5676900" cy="784860"/>
                        </a:xfrm>
                        <a:custGeom>
                          <a:gdLst>
                            <a:gd name="connsiteX0" fmla="*/ 5676900 w 5676900"/>
                            <a:gd name="connsiteY0" fmla="*/ 0 h 784860"/>
                            <a:gd name="connsiteX1" fmla="*/ 5425440 w 5676900"/>
                            <a:gd name="connsiteY1" fmla="*/ 53340 h 784860"/>
                            <a:gd name="connsiteX2" fmla="*/ 5257800 w 5676900"/>
                            <a:gd name="connsiteY2" fmla="*/ 121920 h 784860"/>
                            <a:gd name="connsiteX3" fmla="*/ 5105400 w 5676900"/>
                            <a:gd name="connsiteY3" fmla="*/ 228600 h 784860"/>
                            <a:gd name="connsiteX4" fmla="*/ 5029200 w 5676900"/>
                            <a:gd name="connsiteY4" fmla="*/ 396240 h 784860"/>
                            <a:gd name="connsiteX5" fmla="*/ 4983480 w 5676900"/>
                            <a:gd name="connsiteY5" fmla="*/ 449580 h 784860"/>
                            <a:gd name="connsiteX6" fmla="*/ 4602480 w 5676900"/>
                            <a:gd name="connsiteY6" fmla="*/ 510540 h 784860"/>
                            <a:gd name="connsiteX7" fmla="*/ 4556760 w 5676900"/>
                            <a:gd name="connsiteY7" fmla="*/ 518160 h 784860"/>
                            <a:gd name="connsiteX8" fmla="*/ 4381500 w 5676900"/>
                            <a:gd name="connsiteY8" fmla="*/ 350520 h 784860"/>
                            <a:gd name="connsiteX9" fmla="*/ 3970020 w 5676900"/>
                            <a:gd name="connsiteY9" fmla="*/ 289560 h 784860"/>
                            <a:gd name="connsiteX10" fmla="*/ 3429000 w 5676900"/>
                            <a:gd name="connsiteY10" fmla="*/ 411480 h 784860"/>
                            <a:gd name="connsiteX11" fmla="*/ 1927860 w 5676900"/>
                            <a:gd name="connsiteY11" fmla="*/ 716280 h 784860"/>
                            <a:gd name="connsiteX12" fmla="*/ 1158240 w 5676900"/>
                            <a:gd name="connsiteY12" fmla="*/ 784860 h 784860"/>
                            <a:gd name="connsiteX13" fmla="*/ 0 w 5676900"/>
                            <a:gd name="connsiteY13" fmla="*/ 769620 h 784860"/>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5676900" h="784860">
                              <a:moveTo>
                                <a:pt x="5676900" y="0"/>
                              </a:moveTo>
                              <a:lnTo>
                                <a:pt x="5425440" y="53340"/>
                              </a:lnTo>
                              <a:lnTo>
                                <a:pt x="5257800" y="121920"/>
                              </a:lnTo>
                              <a:lnTo>
                                <a:pt x="5105400" y="228600"/>
                              </a:lnTo>
                              <a:lnTo>
                                <a:pt x="5029200" y="396240"/>
                              </a:lnTo>
                              <a:lnTo>
                                <a:pt x="4983480" y="449580"/>
                              </a:lnTo>
                              <a:lnTo>
                                <a:pt x="4602480" y="510540"/>
                              </a:lnTo>
                              <a:lnTo>
                                <a:pt x="4556760" y="518160"/>
                              </a:lnTo>
                              <a:lnTo>
                                <a:pt x="4381500" y="350520"/>
                              </a:lnTo>
                              <a:lnTo>
                                <a:pt x="3970020" y="289560"/>
                              </a:lnTo>
                              <a:lnTo>
                                <a:pt x="3429000" y="411480"/>
                              </a:lnTo>
                              <a:lnTo>
                                <a:pt x="1927860" y="716280"/>
                              </a:lnTo>
                              <a:lnTo>
                                <a:pt x="1158240" y="784860"/>
                              </a:lnTo>
                              <a:lnTo>
                                <a:pt x="0" y="769620"/>
                              </a:lnTo>
                            </a:path>
                          </a:pathLst>
                        </a:custGeom>
                        <a:noFill/>
                        <a:ln w="50800" cmpd="sng" algn="ctr">
                          <a:solidFill>
                            <a:srgbClr val="70AD47"/>
                          </a:solidFill>
                          <a:prstDash val="sysDash"/>
                          <a:miter lim="800000"/>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13" o:spid="_x0000_s1043" style="position:absolute;width:447pt;height:61.8pt;z-index:14;mso-wrap-distance-left:9pt;mso-wrap-distance-top:0pt;mso-wrap-distance-right:9pt;mso-wrap-distance-bottom:0pt;margin-left:40.95pt;margin-top:292.85pt;mso-position-horizontal:absolute;mso-position-horizontal-relative:text;mso-position-vertical:absolute;mso-position-vertical-relative:text;v-text-anchor:middle" o:allowincell="t" filled="f" strokecolor="#70AD47" strokeweight="4pt" stroked="t" coordsize="8940,1236" path="m5676900,0l5425440,53340,5257800,121920,5105400,228600,5029200,396240,4983480,449580,4602480,510540,4556760,518160,4381500,350520,3970020,289560,3429000,411480,1927860,716280,1158240,784860,,769620e">
                <v:textbox inset="3mm,1mm,3mm,1mm">
                  <w:txbxContent>
                    <w:p/>
                  </w:txbxContent>
                </v:textbox>
                <v:stroke dashstyle="shortdash"/>
              </v:shape>
            </w:pict>
          </mc:Fallback>
        </mc:AlternateContent>
      </w:r>
      <w:r>
        <w:rPr>
          <w:rFonts w:cstheme="minorBidi" w:eastAsiaTheme="minorHAnsi"/>
          <w:noProof w:val="1"/>
          <w:szCs w:val="24"/>
          <w:lang w:eastAsia="en-US"/>
        </w:rPr>
        <mc:AlternateContent>
          <mc:Choice Requires="wps">
            <w:drawing>
              <wp:anchor xmlns:wp="http://schemas.openxmlformats.org/drawingml/2006/wordprocessingDrawing" distT="0" distB="0" distL="114300" distR="114300" simplePos="0" relativeHeight="13" behindDoc="0" locked="0" layoutInCell="1" allowOverlap="1">
                <wp:simplePos x="0" y="0"/>
                <wp:positionH relativeFrom="column">
                  <wp:posOffset>605790</wp:posOffset>
                </wp:positionH>
                <wp:positionV relativeFrom="paragraph">
                  <wp:posOffset>404495</wp:posOffset>
                </wp:positionV>
                <wp:extent cx="4987290" cy="4044315"/>
                <wp:effectExtent l="38100" t="38100" r="41910" b="32385"/>
                <wp:wrapNone/>
                <wp:docPr id="2144067154" name="Frihandsfigur: Form 12"/>
                <wp:cNvGraphicFramePr/>
                <a:graphic xmlns:a="http://schemas.openxmlformats.org/drawingml/2006/main">
                  <a:graphicData uri="http://schemas.microsoft.com/office/word/2010/wordprocessingShape">
                    <wps:wsp>
                      <wps:cNvSpPr/>
                      <wps:spPr>
                        <a:xfrm>
                          <a:off x="0" y="0"/>
                          <a:ext cx="4987290" cy="4044315"/>
                        </a:xfrm>
                        <a:custGeom>
                          <a:gdLst>
                            <a:gd name="connsiteX0" fmla="*/ 0 w 5044440"/>
                            <a:gd name="connsiteY0" fmla="*/ 175260 h 4335780"/>
                            <a:gd name="connsiteX1" fmla="*/ 4091940 w 5044440"/>
                            <a:gd name="connsiteY1" fmla="*/ 0 h 4335780"/>
                            <a:gd name="connsiteX2" fmla="*/ 4518660 w 5044440"/>
                            <a:gd name="connsiteY2" fmla="*/ 2446020 h 4335780"/>
                            <a:gd name="connsiteX3" fmla="*/ 4732020 w 5044440"/>
                            <a:gd name="connsiteY3" fmla="*/ 2407920 h 4335780"/>
                            <a:gd name="connsiteX4" fmla="*/ 4899660 w 5044440"/>
                            <a:gd name="connsiteY4" fmla="*/ 2933700 h 4335780"/>
                            <a:gd name="connsiteX5" fmla="*/ 5044440 w 5044440"/>
                            <a:gd name="connsiteY5" fmla="*/ 3680460 h 4335780"/>
                            <a:gd name="connsiteX6" fmla="*/ 4968240 w 5044440"/>
                            <a:gd name="connsiteY6" fmla="*/ 3870960 h 4335780"/>
                            <a:gd name="connsiteX7" fmla="*/ 4488180 w 5044440"/>
                            <a:gd name="connsiteY7" fmla="*/ 3985260 h 4335780"/>
                            <a:gd name="connsiteX8" fmla="*/ 4160520 w 5044440"/>
                            <a:gd name="connsiteY8" fmla="*/ 3825240 h 4335780"/>
                            <a:gd name="connsiteX9" fmla="*/ 3992880 w 5044440"/>
                            <a:gd name="connsiteY9" fmla="*/ 3787140 h 4335780"/>
                            <a:gd name="connsiteX10" fmla="*/ 3070860 w 5044440"/>
                            <a:gd name="connsiteY10" fmla="*/ 3985260 h 4335780"/>
                            <a:gd name="connsiteX11" fmla="*/ 2895600 w 5044440"/>
                            <a:gd name="connsiteY11" fmla="*/ 4114800 h 4335780"/>
                            <a:gd name="connsiteX12" fmla="*/ 1805940 w 5044440"/>
                            <a:gd name="connsiteY12" fmla="*/ 4335780 h 4335780"/>
                            <a:gd name="connsiteX13" fmla="*/ 670560 w 5044440"/>
                            <a:gd name="connsiteY13" fmla="*/ 4282440 h 4335780"/>
                            <a:gd name="connsiteX14" fmla="*/ 0 w 5044440"/>
                            <a:gd name="connsiteY14" fmla="*/ 175260 h 4335780"/>
                            <a:gd name="csX0" fmla="*/ 0 w 5044440"/>
                            <a:gd name="csY0" fmla="*/ 175260 h 4335780"/>
                            <a:gd name="csX1" fmla="*/ 4091940 w 5044440"/>
                            <a:gd name="csY1" fmla="*/ 0 h 4335780"/>
                            <a:gd name="csX2" fmla="*/ 4518660 w 5044440"/>
                            <a:gd name="csY2" fmla="*/ 2446020 h 4335780"/>
                            <a:gd name="csX3" fmla="*/ 4732020 w 5044440"/>
                            <a:gd name="csY3" fmla="*/ 2407920 h 4335780"/>
                            <a:gd name="csX4" fmla="*/ 4899660 w 5044440"/>
                            <a:gd name="csY4" fmla="*/ 2933700 h 4335780"/>
                            <a:gd name="csX5" fmla="*/ 5044440 w 5044440"/>
                            <a:gd name="csY5" fmla="*/ 3680460 h 4335780"/>
                            <a:gd name="csX6" fmla="*/ 4968240 w 5044440"/>
                            <a:gd name="csY6" fmla="*/ 3870960 h 4335780"/>
                            <a:gd name="csX7" fmla="*/ 4488180 w 5044440"/>
                            <a:gd name="csY7" fmla="*/ 3985260 h 4335780"/>
                            <a:gd name="csX8" fmla="*/ 4160520 w 5044440"/>
                            <a:gd name="csY8" fmla="*/ 3825240 h 4335780"/>
                            <a:gd name="csX9" fmla="*/ 3992880 w 5044440"/>
                            <a:gd name="csY9" fmla="*/ 3787140 h 4335780"/>
                            <a:gd name="csX10" fmla="*/ 2861310 w 5044440"/>
                            <a:gd name="csY10" fmla="*/ 3994785 h 4335780"/>
                            <a:gd name="csX11" fmla="*/ 2895600 w 5044440"/>
                            <a:gd name="csY11" fmla="*/ 4114800 h 4335780"/>
                            <a:gd name="csX12" fmla="*/ 1805940 w 5044440"/>
                            <a:gd name="csY12" fmla="*/ 4335780 h 4335780"/>
                            <a:gd name="csX13" fmla="*/ 670560 w 5044440"/>
                            <a:gd name="csY13" fmla="*/ 4282440 h 4335780"/>
                            <a:gd name="csX14" fmla="*/ 0 w 5044440"/>
                            <a:gd name="csY14" fmla="*/ 175260 h 4335780"/>
                            <a:gd name="csX0" fmla="*/ 0 w 5044440"/>
                            <a:gd name="csY0" fmla="*/ 175260 h 4335780"/>
                            <a:gd name="csX1" fmla="*/ 4091940 w 5044440"/>
                            <a:gd name="csY1" fmla="*/ 0 h 4335780"/>
                            <a:gd name="csX2" fmla="*/ 4518660 w 5044440"/>
                            <a:gd name="csY2" fmla="*/ 2446020 h 4335780"/>
                            <a:gd name="csX3" fmla="*/ 4732020 w 5044440"/>
                            <a:gd name="csY3" fmla="*/ 2407920 h 4335780"/>
                            <a:gd name="csX4" fmla="*/ 4899660 w 5044440"/>
                            <a:gd name="csY4" fmla="*/ 2933700 h 4335780"/>
                            <a:gd name="csX5" fmla="*/ 5044440 w 5044440"/>
                            <a:gd name="csY5" fmla="*/ 3680460 h 4335780"/>
                            <a:gd name="csX6" fmla="*/ 4968240 w 5044440"/>
                            <a:gd name="csY6" fmla="*/ 3870960 h 4335780"/>
                            <a:gd name="csX7" fmla="*/ 4488180 w 5044440"/>
                            <a:gd name="csY7" fmla="*/ 3985260 h 4335780"/>
                            <a:gd name="csX8" fmla="*/ 4160520 w 5044440"/>
                            <a:gd name="csY8" fmla="*/ 3825240 h 4335780"/>
                            <a:gd name="csX9" fmla="*/ 3973830 w 5044440"/>
                            <a:gd name="csY9" fmla="*/ 3539490 h 4335780"/>
                            <a:gd name="csX10" fmla="*/ 2861310 w 5044440"/>
                            <a:gd name="csY10" fmla="*/ 3994785 h 4335780"/>
                            <a:gd name="csX11" fmla="*/ 2895600 w 5044440"/>
                            <a:gd name="csY11" fmla="*/ 4114800 h 4335780"/>
                            <a:gd name="csX12" fmla="*/ 1805940 w 5044440"/>
                            <a:gd name="csY12" fmla="*/ 4335780 h 4335780"/>
                            <a:gd name="csX13" fmla="*/ 670560 w 5044440"/>
                            <a:gd name="csY13" fmla="*/ 4282440 h 4335780"/>
                            <a:gd name="csX14" fmla="*/ 0 w 5044440"/>
                            <a:gd name="csY14" fmla="*/ 175260 h 4335780"/>
                            <a:gd name="csX0" fmla="*/ 0 w 5044440"/>
                            <a:gd name="csY0" fmla="*/ 175260 h 4335780"/>
                            <a:gd name="csX1" fmla="*/ 4091940 w 5044440"/>
                            <a:gd name="csY1" fmla="*/ 0 h 4335780"/>
                            <a:gd name="csX2" fmla="*/ 4518660 w 5044440"/>
                            <a:gd name="csY2" fmla="*/ 2446020 h 4335780"/>
                            <a:gd name="csX3" fmla="*/ 4732020 w 5044440"/>
                            <a:gd name="csY3" fmla="*/ 2407920 h 4335780"/>
                            <a:gd name="csX4" fmla="*/ 4899660 w 5044440"/>
                            <a:gd name="csY4" fmla="*/ 2933700 h 4335780"/>
                            <a:gd name="csX5" fmla="*/ 5044440 w 5044440"/>
                            <a:gd name="csY5" fmla="*/ 3680460 h 4335780"/>
                            <a:gd name="csX6" fmla="*/ 4968240 w 5044440"/>
                            <a:gd name="csY6" fmla="*/ 3870960 h 4335780"/>
                            <a:gd name="csX7" fmla="*/ 4488180 w 5044440"/>
                            <a:gd name="csY7" fmla="*/ 3985260 h 4335780"/>
                            <a:gd name="csX8" fmla="*/ 4160520 w 5044440"/>
                            <a:gd name="csY8" fmla="*/ 3825240 h 4335780"/>
                            <a:gd name="csX9" fmla="*/ 3973830 w 5044440"/>
                            <a:gd name="csY9" fmla="*/ 3539490 h 4335780"/>
                            <a:gd name="csX10" fmla="*/ 2823210 w 5044440"/>
                            <a:gd name="csY10" fmla="*/ 3823335 h 4335780"/>
                            <a:gd name="csX11" fmla="*/ 2895600 w 5044440"/>
                            <a:gd name="csY11" fmla="*/ 4114800 h 4335780"/>
                            <a:gd name="csX12" fmla="*/ 1805940 w 5044440"/>
                            <a:gd name="csY12" fmla="*/ 4335780 h 4335780"/>
                            <a:gd name="csX13" fmla="*/ 670560 w 5044440"/>
                            <a:gd name="csY13" fmla="*/ 4282440 h 4335780"/>
                            <a:gd name="csX14" fmla="*/ 0 w 5044440"/>
                            <a:gd name="csY14" fmla="*/ 175260 h 4335780"/>
                            <a:gd name="csX0" fmla="*/ 0 w 5044440"/>
                            <a:gd name="csY0" fmla="*/ 175260 h 4335780"/>
                            <a:gd name="csX1" fmla="*/ 4091940 w 5044440"/>
                            <a:gd name="csY1" fmla="*/ 0 h 4335780"/>
                            <a:gd name="csX2" fmla="*/ 4518660 w 5044440"/>
                            <a:gd name="csY2" fmla="*/ 2446020 h 4335780"/>
                            <a:gd name="csX3" fmla="*/ 4732020 w 5044440"/>
                            <a:gd name="csY3" fmla="*/ 2407920 h 4335780"/>
                            <a:gd name="csX4" fmla="*/ 4899660 w 5044440"/>
                            <a:gd name="csY4" fmla="*/ 2933700 h 4335780"/>
                            <a:gd name="csX5" fmla="*/ 5044440 w 5044440"/>
                            <a:gd name="csY5" fmla="*/ 3680460 h 4335780"/>
                            <a:gd name="csX6" fmla="*/ 4968240 w 5044440"/>
                            <a:gd name="csY6" fmla="*/ 3870960 h 4335780"/>
                            <a:gd name="csX7" fmla="*/ 4488180 w 5044440"/>
                            <a:gd name="csY7" fmla="*/ 3985260 h 4335780"/>
                            <a:gd name="csX8" fmla="*/ 4160520 w 5044440"/>
                            <a:gd name="csY8" fmla="*/ 3825240 h 4335780"/>
                            <a:gd name="csX9" fmla="*/ 3992880 w 5044440"/>
                            <a:gd name="csY9" fmla="*/ 3568065 h 4335780"/>
                            <a:gd name="csX10" fmla="*/ 2823210 w 5044440"/>
                            <a:gd name="csY10" fmla="*/ 3823335 h 4335780"/>
                            <a:gd name="csX11" fmla="*/ 2895600 w 5044440"/>
                            <a:gd name="csY11" fmla="*/ 4114800 h 4335780"/>
                            <a:gd name="csX12" fmla="*/ 1805940 w 5044440"/>
                            <a:gd name="csY12" fmla="*/ 4335780 h 4335780"/>
                            <a:gd name="csX13" fmla="*/ 670560 w 5044440"/>
                            <a:gd name="csY13" fmla="*/ 4282440 h 4335780"/>
                            <a:gd name="csX14" fmla="*/ 0 w 5044440"/>
                            <a:gd name="csY14" fmla="*/ 175260 h 4335780"/>
                            <a:gd name="csX0" fmla="*/ 0 w 5044440"/>
                            <a:gd name="csY0" fmla="*/ 175260 h 4335780"/>
                            <a:gd name="csX1" fmla="*/ 4091940 w 5044440"/>
                            <a:gd name="csY1" fmla="*/ 0 h 4335780"/>
                            <a:gd name="csX2" fmla="*/ 4518660 w 5044440"/>
                            <a:gd name="csY2" fmla="*/ 2446020 h 4335780"/>
                            <a:gd name="csX3" fmla="*/ 4732020 w 5044440"/>
                            <a:gd name="csY3" fmla="*/ 2407920 h 4335780"/>
                            <a:gd name="csX4" fmla="*/ 4899660 w 5044440"/>
                            <a:gd name="csY4" fmla="*/ 2933700 h 4335780"/>
                            <a:gd name="csX5" fmla="*/ 5044440 w 5044440"/>
                            <a:gd name="csY5" fmla="*/ 3680460 h 4335780"/>
                            <a:gd name="csX6" fmla="*/ 4968240 w 5044440"/>
                            <a:gd name="csY6" fmla="*/ 3870960 h 4335780"/>
                            <a:gd name="csX7" fmla="*/ 4488180 w 5044440"/>
                            <a:gd name="csY7" fmla="*/ 3985260 h 4335780"/>
                            <a:gd name="csX8" fmla="*/ 4227195 w 5044440"/>
                            <a:gd name="csY8" fmla="*/ 3720465 h 4335780"/>
                            <a:gd name="csX9" fmla="*/ 3992880 w 5044440"/>
                            <a:gd name="csY9" fmla="*/ 3568065 h 4335780"/>
                            <a:gd name="csX10" fmla="*/ 2823210 w 5044440"/>
                            <a:gd name="csY10" fmla="*/ 3823335 h 4335780"/>
                            <a:gd name="csX11" fmla="*/ 2895600 w 5044440"/>
                            <a:gd name="csY11" fmla="*/ 4114800 h 4335780"/>
                            <a:gd name="csX12" fmla="*/ 1805940 w 5044440"/>
                            <a:gd name="csY12" fmla="*/ 4335780 h 4335780"/>
                            <a:gd name="csX13" fmla="*/ 670560 w 5044440"/>
                            <a:gd name="csY13" fmla="*/ 4282440 h 4335780"/>
                            <a:gd name="csX14" fmla="*/ 0 w 5044440"/>
                            <a:gd name="csY14" fmla="*/ 175260 h 4335780"/>
                            <a:gd name="csX0" fmla="*/ 0 w 5044440"/>
                            <a:gd name="csY0" fmla="*/ 175260 h 4335780"/>
                            <a:gd name="csX1" fmla="*/ 4091940 w 5044440"/>
                            <a:gd name="csY1" fmla="*/ 0 h 4335780"/>
                            <a:gd name="csX2" fmla="*/ 4518660 w 5044440"/>
                            <a:gd name="csY2" fmla="*/ 2446020 h 4335780"/>
                            <a:gd name="csX3" fmla="*/ 4732020 w 5044440"/>
                            <a:gd name="csY3" fmla="*/ 2407920 h 4335780"/>
                            <a:gd name="csX4" fmla="*/ 4899660 w 5044440"/>
                            <a:gd name="csY4" fmla="*/ 2933700 h 4335780"/>
                            <a:gd name="csX5" fmla="*/ 5044440 w 5044440"/>
                            <a:gd name="csY5" fmla="*/ 3680460 h 4335780"/>
                            <a:gd name="csX6" fmla="*/ 4968240 w 5044440"/>
                            <a:gd name="csY6" fmla="*/ 3870960 h 4335780"/>
                            <a:gd name="csX7" fmla="*/ 4497705 w 5044440"/>
                            <a:gd name="csY7" fmla="*/ 3937635 h 4335780"/>
                            <a:gd name="csX8" fmla="*/ 4227195 w 5044440"/>
                            <a:gd name="csY8" fmla="*/ 3720465 h 4335780"/>
                            <a:gd name="csX9" fmla="*/ 3992880 w 5044440"/>
                            <a:gd name="csY9" fmla="*/ 3568065 h 4335780"/>
                            <a:gd name="csX10" fmla="*/ 2823210 w 5044440"/>
                            <a:gd name="csY10" fmla="*/ 3823335 h 4335780"/>
                            <a:gd name="csX11" fmla="*/ 2895600 w 5044440"/>
                            <a:gd name="csY11" fmla="*/ 4114800 h 4335780"/>
                            <a:gd name="csX12" fmla="*/ 1805940 w 5044440"/>
                            <a:gd name="csY12" fmla="*/ 4335780 h 4335780"/>
                            <a:gd name="csX13" fmla="*/ 670560 w 5044440"/>
                            <a:gd name="csY13" fmla="*/ 4282440 h 4335780"/>
                            <a:gd name="csX14" fmla="*/ 0 w 5044440"/>
                            <a:gd name="csY14" fmla="*/ 175260 h 4335780"/>
                            <a:gd name="csX0" fmla="*/ 0 w 5044440"/>
                            <a:gd name="csY0" fmla="*/ 175260 h 4335780"/>
                            <a:gd name="csX1" fmla="*/ 4091940 w 5044440"/>
                            <a:gd name="csY1" fmla="*/ 0 h 4335780"/>
                            <a:gd name="csX2" fmla="*/ 4518660 w 5044440"/>
                            <a:gd name="csY2" fmla="*/ 2446020 h 4335780"/>
                            <a:gd name="csX3" fmla="*/ 4732020 w 5044440"/>
                            <a:gd name="csY3" fmla="*/ 2407920 h 4335780"/>
                            <a:gd name="csX4" fmla="*/ 4899660 w 5044440"/>
                            <a:gd name="csY4" fmla="*/ 2933700 h 4335780"/>
                            <a:gd name="csX5" fmla="*/ 5044440 w 5044440"/>
                            <a:gd name="csY5" fmla="*/ 3680460 h 4335780"/>
                            <a:gd name="csX6" fmla="*/ 4911090 w 5044440"/>
                            <a:gd name="csY6" fmla="*/ 3851910 h 4335780"/>
                            <a:gd name="csX7" fmla="*/ 4497705 w 5044440"/>
                            <a:gd name="csY7" fmla="*/ 3937635 h 4335780"/>
                            <a:gd name="csX8" fmla="*/ 4227195 w 5044440"/>
                            <a:gd name="csY8" fmla="*/ 3720465 h 4335780"/>
                            <a:gd name="csX9" fmla="*/ 3992880 w 5044440"/>
                            <a:gd name="csY9" fmla="*/ 3568065 h 4335780"/>
                            <a:gd name="csX10" fmla="*/ 2823210 w 5044440"/>
                            <a:gd name="csY10" fmla="*/ 3823335 h 4335780"/>
                            <a:gd name="csX11" fmla="*/ 2895600 w 5044440"/>
                            <a:gd name="csY11" fmla="*/ 4114800 h 4335780"/>
                            <a:gd name="csX12" fmla="*/ 1805940 w 5044440"/>
                            <a:gd name="csY12" fmla="*/ 4335780 h 4335780"/>
                            <a:gd name="csX13" fmla="*/ 670560 w 5044440"/>
                            <a:gd name="csY13" fmla="*/ 4282440 h 4335780"/>
                            <a:gd name="csX14" fmla="*/ 0 w 5044440"/>
                            <a:gd name="csY14" fmla="*/ 175260 h 4335780"/>
                            <a:gd name="csX0" fmla="*/ 0 w 4987290"/>
                            <a:gd name="csY0" fmla="*/ 175260 h 4335780"/>
                            <a:gd name="csX1" fmla="*/ 4091940 w 4987290"/>
                            <a:gd name="csY1" fmla="*/ 0 h 4335780"/>
                            <a:gd name="csX2" fmla="*/ 4518660 w 4987290"/>
                            <a:gd name="csY2" fmla="*/ 2446020 h 4335780"/>
                            <a:gd name="csX3" fmla="*/ 4732020 w 4987290"/>
                            <a:gd name="csY3" fmla="*/ 2407920 h 4335780"/>
                            <a:gd name="csX4" fmla="*/ 4899660 w 4987290"/>
                            <a:gd name="csY4" fmla="*/ 2933700 h 4335780"/>
                            <a:gd name="csX5" fmla="*/ 4987290 w 4987290"/>
                            <a:gd name="csY5" fmla="*/ 3680460 h 4335780"/>
                            <a:gd name="csX6" fmla="*/ 4911090 w 4987290"/>
                            <a:gd name="csY6" fmla="*/ 3851910 h 4335780"/>
                            <a:gd name="csX7" fmla="*/ 4497705 w 4987290"/>
                            <a:gd name="csY7" fmla="*/ 3937635 h 4335780"/>
                            <a:gd name="csX8" fmla="*/ 4227195 w 4987290"/>
                            <a:gd name="csY8" fmla="*/ 3720465 h 4335780"/>
                            <a:gd name="csX9" fmla="*/ 3992880 w 4987290"/>
                            <a:gd name="csY9" fmla="*/ 3568065 h 4335780"/>
                            <a:gd name="csX10" fmla="*/ 2823210 w 4987290"/>
                            <a:gd name="csY10" fmla="*/ 3823335 h 4335780"/>
                            <a:gd name="csX11" fmla="*/ 2895600 w 4987290"/>
                            <a:gd name="csY11" fmla="*/ 4114800 h 4335780"/>
                            <a:gd name="csX12" fmla="*/ 1805940 w 4987290"/>
                            <a:gd name="csY12" fmla="*/ 4335780 h 4335780"/>
                            <a:gd name="csX13" fmla="*/ 670560 w 4987290"/>
                            <a:gd name="csY13" fmla="*/ 4282440 h 4335780"/>
                            <a:gd name="csX14" fmla="*/ 0 w 4987290"/>
                            <a:gd name="csY14" fmla="*/ 175260 h 4335780"/>
                            <a:gd name="csX0" fmla="*/ 0 w 4987290"/>
                            <a:gd name="csY0" fmla="*/ 175260 h 4335780"/>
                            <a:gd name="csX1" fmla="*/ 4091940 w 4987290"/>
                            <a:gd name="csY1" fmla="*/ 0 h 4335780"/>
                            <a:gd name="csX2" fmla="*/ 4518660 w 4987290"/>
                            <a:gd name="csY2" fmla="*/ 2446020 h 4335780"/>
                            <a:gd name="csX3" fmla="*/ 4732020 w 4987290"/>
                            <a:gd name="csY3" fmla="*/ 2407920 h 4335780"/>
                            <a:gd name="csX4" fmla="*/ 4899660 w 4987290"/>
                            <a:gd name="csY4" fmla="*/ 2933700 h 4335780"/>
                            <a:gd name="csX5" fmla="*/ 4987290 w 4987290"/>
                            <a:gd name="csY5" fmla="*/ 3680460 h 4335780"/>
                            <a:gd name="csX6" fmla="*/ 4800600 w 4987290"/>
                            <a:gd name="csY6" fmla="*/ 3899535 h 4335780"/>
                            <a:gd name="csX7" fmla="*/ 4497705 w 4987290"/>
                            <a:gd name="csY7" fmla="*/ 3937635 h 4335780"/>
                            <a:gd name="csX8" fmla="*/ 4227195 w 4987290"/>
                            <a:gd name="csY8" fmla="*/ 3720465 h 4335780"/>
                            <a:gd name="csX9" fmla="*/ 3992880 w 4987290"/>
                            <a:gd name="csY9" fmla="*/ 3568065 h 4335780"/>
                            <a:gd name="csX10" fmla="*/ 2823210 w 4987290"/>
                            <a:gd name="csY10" fmla="*/ 3823335 h 4335780"/>
                            <a:gd name="csX11" fmla="*/ 2895600 w 4987290"/>
                            <a:gd name="csY11" fmla="*/ 4114800 h 4335780"/>
                            <a:gd name="csX12" fmla="*/ 1805940 w 4987290"/>
                            <a:gd name="csY12" fmla="*/ 4335780 h 4335780"/>
                            <a:gd name="csX13" fmla="*/ 670560 w 4987290"/>
                            <a:gd name="csY13" fmla="*/ 4282440 h 4335780"/>
                            <a:gd name="csX14" fmla="*/ 0 w 4987290"/>
                            <a:gd name="csY14" fmla="*/ 175260 h 4335780"/>
                            <a:gd name="csX0" fmla="*/ 0 w 4987290"/>
                            <a:gd name="csY0" fmla="*/ 175260 h 4335780"/>
                            <a:gd name="csX1" fmla="*/ 4091940 w 4987290"/>
                            <a:gd name="csY1" fmla="*/ 0 h 4335780"/>
                            <a:gd name="csX2" fmla="*/ 4518660 w 4987290"/>
                            <a:gd name="csY2" fmla="*/ 2446020 h 4335780"/>
                            <a:gd name="csX3" fmla="*/ 4732020 w 4987290"/>
                            <a:gd name="csY3" fmla="*/ 2407920 h 4335780"/>
                            <a:gd name="csX4" fmla="*/ 4899660 w 4987290"/>
                            <a:gd name="csY4" fmla="*/ 2933700 h 4335780"/>
                            <a:gd name="csX5" fmla="*/ 4987290 w 4987290"/>
                            <a:gd name="csY5" fmla="*/ 3680460 h 4335780"/>
                            <a:gd name="csX6" fmla="*/ 4800600 w 4987290"/>
                            <a:gd name="csY6" fmla="*/ 3899535 h 4335780"/>
                            <a:gd name="csX7" fmla="*/ 4564380 w 4987290"/>
                            <a:gd name="csY7" fmla="*/ 3937635 h 4335780"/>
                            <a:gd name="csX8" fmla="*/ 4227195 w 4987290"/>
                            <a:gd name="csY8" fmla="*/ 3720465 h 4335780"/>
                            <a:gd name="csX9" fmla="*/ 3992880 w 4987290"/>
                            <a:gd name="csY9" fmla="*/ 3568065 h 4335780"/>
                            <a:gd name="csX10" fmla="*/ 2823210 w 4987290"/>
                            <a:gd name="csY10" fmla="*/ 3823335 h 4335780"/>
                            <a:gd name="csX11" fmla="*/ 2895600 w 4987290"/>
                            <a:gd name="csY11" fmla="*/ 4114800 h 4335780"/>
                            <a:gd name="csX12" fmla="*/ 1805940 w 4987290"/>
                            <a:gd name="csY12" fmla="*/ 4335780 h 4335780"/>
                            <a:gd name="csX13" fmla="*/ 670560 w 4987290"/>
                            <a:gd name="csY13" fmla="*/ 4282440 h 4335780"/>
                            <a:gd name="csX14" fmla="*/ 0 w 4987290"/>
                            <a:gd name="csY14" fmla="*/ 175260 h 4335780"/>
                            <a:gd name="csX0" fmla="*/ 0 w 4987290"/>
                            <a:gd name="csY0" fmla="*/ 175260 h 4335780"/>
                            <a:gd name="csX1" fmla="*/ 4091940 w 4987290"/>
                            <a:gd name="csY1" fmla="*/ 0 h 4335780"/>
                            <a:gd name="csX2" fmla="*/ 4518660 w 4987290"/>
                            <a:gd name="csY2" fmla="*/ 2446020 h 4335780"/>
                            <a:gd name="csX3" fmla="*/ 4732020 w 4987290"/>
                            <a:gd name="csY3" fmla="*/ 2407920 h 4335780"/>
                            <a:gd name="csX4" fmla="*/ 4852035 w 4987290"/>
                            <a:gd name="csY4" fmla="*/ 3152775 h 4335780"/>
                            <a:gd name="csX5" fmla="*/ 4987290 w 4987290"/>
                            <a:gd name="csY5" fmla="*/ 3680460 h 4335780"/>
                            <a:gd name="csX6" fmla="*/ 4800600 w 4987290"/>
                            <a:gd name="csY6" fmla="*/ 3899535 h 4335780"/>
                            <a:gd name="csX7" fmla="*/ 4564380 w 4987290"/>
                            <a:gd name="csY7" fmla="*/ 3937635 h 4335780"/>
                            <a:gd name="csX8" fmla="*/ 4227195 w 4987290"/>
                            <a:gd name="csY8" fmla="*/ 3720465 h 4335780"/>
                            <a:gd name="csX9" fmla="*/ 3992880 w 4987290"/>
                            <a:gd name="csY9" fmla="*/ 3568065 h 4335780"/>
                            <a:gd name="csX10" fmla="*/ 2823210 w 4987290"/>
                            <a:gd name="csY10" fmla="*/ 3823335 h 4335780"/>
                            <a:gd name="csX11" fmla="*/ 2895600 w 4987290"/>
                            <a:gd name="csY11" fmla="*/ 4114800 h 4335780"/>
                            <a:gd name="csX12" fmla="*/ 1805940 w 4987290"/>
                            <a:gd name="csY12" fmla="*/ 4335780 h 4335780"/>
                            <a:gd name="csX13" fmla="*/ 670560 w 4987290"/>
                            <a:gd name="csY13" fmla="*/ 4282440 h 4335780"/>
                            <a:gd name="csX14" fmla="*/ 0 w 4987290"/>
                            <a:gd name="csY14" fmla="*/ 175260 h 4335780"/>
                            <a:gd name="csX0" fmla="*/ 0 w 4987290"/>
                            <a:gd name="csY0" fmla="*/ 175260 h 4335780"/>
                            <a:gd name="csX1" fmla="*/ 4091940 w 4987290"/>
                            <a:gd name="csY1" fmla="*/ 0 h 4335780"/>
                            <a:gd name="csX2" fmla="*/ 4518660 w 4987290"/>
                            <a:gd name="csY2" fmla="*/ 2446020 h 4335780"/>
                            <a:gd name="csX3" fmla="*/ 4732020 w 4987290"/>
                            <a:gd name="csY3" fmla="*/ 2407920 h 4335780"/>
                            <a:gd name="csX4" fmla="*/ 4852035 w 4987290"/>
                            <a:gd name="csY4" fmla="*/ 3152775 h 4335780"/>
                            <a:gd name="csX5" fmla="*/ 4987290 w 4987290"/>
                            <a:gd name="csY5" fmla="*/ 3509010 h 4335780"/>
                            <a:gd name="csX6" fmla="*/ 4800600 w 4987290"/>
                            <a:gd name="csY6" fmla="*/ 3899535 h 4335780"/>
                            <a:gd name="csX7" fmla="*/ 4564380 w 4987290"/>
                            <a:gd name="csY7" fmla="*/ 3937635 h 4335780"/>
                            <a:gd name="csX8" fmla="*/ 4227195 w 4987290"/>
                            <a:gd name="csY8" fmla="*/ 3720465 h 4335780"/>
                            <a:gd name="csX9" fmla="*/ 3992880 w 4987290"/>
                            <a:gd name="csY9" fmla="*/ 3568065 h 4335780"/>
                            <a:gd name="csX10" fmla="*/ 2823210 w 4987290"/>
                            <a:gd name="csY10" fmla="*/ 3823335 h 4335780"/>
                            <a:gd name="csX11" fmla="*/ 2895600 w 4987290"/>
                            <a:gd name="csY11" fmla="*/ 4114800 h 4335780"/>
                            <a:gd name="csX12" fmla="*/ 1805940 w 4987290"/>
                            <a:gd name="csY12" fmla="*/ 4335780 h 4335780"/>
                            <a:gd name="csX13" fmla="*/ 670560 w 4987290"/>
                            <a:gd name="csY13" fmla="*/ 4282440 h 4335780"/>
                            <a:gd name="csX14" fmla="*/ 0 w 4987290"/>
                            <a:gd name="csY14" fmla="*/ 175260 h 4335780"/>
                            <a:gd name="csX0" fmla="*/ 0 w 4987290"/>
                            <a:gd name="csY0" fmla="*/ 175260 h 4335780"/>
                            <a:gd name="csX1" fmla="*/ 4091940 w 4987290"/>
                            <a:gd name="csY1" fmla="*/ 0 h 4335780"/>
                            <a:gd name="csX2" fmla="*/ 4518660 w 4987290"/>
                            <a:gd name="csY2" fmla="*/ 2446020 h 4335780"/>
                            <a:gd name="csX3" fmla="*/ 4732020 w 4987290"/>
                            <a:gd name="csY3" fmla="*/ 2407920 h 4335780"/>
                            <a:gd name="csX4" fmla="*/ 4880610 w 4987290"/>
                            <a:gd name="csY4" fmla="*/ 3143250 h 4335780"/>
                            <a:gd name="csX5" fmla="*/ 4987290 w 4987290"/>
                            <a:gd name="csY5" fmla="*/ 3509010 h 4335780"/>
                            <a:gd name="csX6" fmla="*/ 4800600 w 4987290"/>
                            <a:gd name="csY6" fmla="*/ 3899535 h 4335780"/>
                            <a:gd name="csX7" fmla="*/ 4564380 w 4987290"/>
                            <a:gd name="csY7" fmla="*/ 3937635 h 4335780"/>
                            <a:gd name="csX8" fmla="*/ 4227195 w 4987290"/>
                            <a:gd name="csY8" fmla="*/ 3720465 h 4335780"/>
                            <a:gd name="csX9" fmla="*/ 3992880 w 4987290"/>
                            <a:gd name="csY9" fmla="*/ 3568065 h 4335780"/>
                            <a:gd name="csX10" fmla="*/ 2823210 w 4987290"/>
                            <a:gd name="csY10" fmla="*/ 3823335 h 4335780"/>
                            <a:gd name="csX11" fmla="*/ 2895600 w 4987290"/>
                            <a:gd name="csY11" fmla="*/ 4114800 h 4335780"/>
                            <a:gd name="csX12" fmla="*/ 1805940 w 4987290"/>
                            <a:gd name="csY12" fmla="*/ 4335780 h 4335780"/>
                            <a:gd name="csX13" fmla="*/ 670560 w 4987290"/>
                            <a:gd name="csY13" fmla="*/ 4282440 h 4335780"/>
                            <a:gd name="csX14" fmla="*/ 0 w 4987290"/>
                            <a:gd name="csY14" fmla="*/ 175260 h 4335780"/>
                            <a:gd name="csX0" fmla="*/ 0 w 4987290"/>
                            <a:gd name="csY0" fmla="*/ 175260 h 4335780"/>
                            <a:gd name="csX1" fmla="*/ 4091940 w 4987290"/>
                            <a:gd name="csY1" fmla="*/ 0 h 4335780"/>
                            <a:gd name="csX2" fmla="*/ 4518660 w 4987290"/>
                            <a:gd name="csY2" fmla="*/ 2446020 h 4335780"/>
                            <a:gd name="csX3" fmla="*/ 4732020 w 4987290"/>
                            <a:gd name="csY3" fmla="*/ 2998470 h 4335780"/>
                            <a:gd name="csX4" fmla="*/ 4880610 w 4987290"/>
                            <a:gd name="csY4" fmla="*/ 3143250 h 4335780"/>
                            <a:gd name="csX5" fmla="*/ 4987290 w 4987290"/>
                            <a:gd name="csY5" fmla="*/ 3509010 h 4335780"/>
                            <a:gd name="csX6" fmla="*/ 4800600 w 4987290"/>
                            <a:gd name="csY6" fmla="*/ 3899535 h 4335780"/>
                            <a:gd name="csX7" fmla="*/ 4564380 w 4987290"/>
                            <a:gd name="csY7" fmla="*/ 3937635 h 4335780"/>
                            <a:gd name="csX8" fmla="*/ 4227195 w 4987290"/>
                            <a:gd name="csY8" fmla="*/ 3720465 h 4335780"/>
                            <a:gd name="csX9" fmla="*/ 3992880 w 4987290"/>
                            <a:gd name="csY9" fmla="*/ 3568065 h 4335780"/>
                            <a:gd name="csX10" fmla="*/ 2823210 w 4987290"/>
                            <a:gd name="csY10" fmla="*/ 3823335 h 4335780"/>
                            <a:gd name="csX11" fmla="*/ 2895600 w 4987290"/>
                            <a:gd name="csY11" fmla="*/ 4114800 h 4335780"/>
                            <a:gd name="csX12" fmla="*/ 1805940 w 4987290"/>
                            <a:gd name="csY12" fmla="*/ 4335780 h 4335780"/>
                            <a:gd name="csX13" fmla="*/ 670560 w 4987290"/>
                            <a:gd name="csY13" fmla="*/ 4282440 h 4335780"/>
                            <a:gd name="csX14" fmla="*/ 0 w 4987290"/>
                            <a:gd name="csY14" fmla="*/ 175260 h 4335780"/>
                            <a:gd name="csX0" fmla="*/ 0 w 4987290"/>
                            <a:gd name="csY0" fmla="*/ 175260 h 4335780"/>
                            <a:gd name="csX1" fmla="*/ 4091940 w 4987290"/>
                            <a:gd name="csY1" fmla="*/ 0 h 4335780"/>
                            <a:gd name="csX2" fmla="*/ 4518660 w 4987290"/>
                            <a:gd name="csY2" fmla="*/ 2446020 h 4335780"/>
                            <a:gd name="csX3" fmla="*/ 4817745 w 4987290"/>
                            <a:gd name="csY3" fmla="*/ 3103245 h 4335780"/>
                            <a:gd name="csX4" fmla="*/ 4880610 w 4987290"/>
                            <a:gd name="csY4" fmla="*/ 3143250 h 4335780"/>
                            <a:gd name="csX5" fmla="*/ 4987290 w 4987290"/>
                            <a:gd name="csY5" fmla="*/ 3509010 h 4335780"/>
                            <a:gd name="csX6" fmla="*/ 4800600 w 4987290"/>
                            <a:gd name="csY6" fmla="*/ 3899535 h 4335780"/>
                            <a:gd name="csX7" fmla="*/ 4564380 w 4987290"/>
                            <a:gd name="csY7" fmla="*/ 3937635 h 4335780"/>
                            <a:gd name="csX8" fmla="*/ 4227195 w 4987290"/>
                            <a:gd name="csY8" fmla="*/ 3720465 h 4335780"/>
                            <a:gd name="csX9" fmla="*/ 3992880 w 4987290"/>
                            <a:gd name="csY9" fmla="*/ 3568065 h 4335780"/>
                            <a:gd name="csX10" fmla="*/ 2823210 w 4987290"/>
                            <a:gd name="csY10" fmla="*/ 3823335 h 4335780"/>
                            <a:gd name="csX11" fmla="*/ 2895600 w 4987290"/>
                            <a:gd name="csY11" fmla="*/ 4114800 h 4335780"/>
                            <a:gd name="csX12" fmla="*/ 1805940 w 4987290"/>
                            <a:gd name="csY12" fmla="*/ 4335780 h 4335780"/>
                            <a:gd name="csX13" fmla="*/ 670560 w 4987290"/>
                            <a:gd name="csY13" fmla="*/ 4282440 h 4335780"/>
                            <a:gd name="csX14" fmla="*/ 0 w 4987290"/>
                            <a:gd name="csY14" fmla="*/ 175260 h 4335780"/>
                            <a:gd name="csX0" fmla="*/ 0 w 4987290"/>
                            <a:gd name="csY0" fmla="*/ 175260 h 4335780"/>
                            <a:gd name="csX1" fmla="*/ 4091940 w 4987290"/>
                            <a:gd name="csY1" fmla="*/ 0 h 4335780"/>
                            <a:gd name="csX2" fmla="*/ 4518660 w 4987290"/>
                            <a:gd name="csY2" fmla="*/ 2446020 h 4335780"/>
                            <a:gd name="csX3" fmla="*/ 4817745 w 4987290"/>
                            <a:gd name="csY3" fmla="*/ 3103245 h 4335780"/>
                            <a:gd name="csX4" fmla="*/ 4947285 w 4987290"/>
                            <a:gd name="csY4" fmla="*/ 3171825 h 4335780"/>
                            <a:gd name="csX5" fmla="*/ 4987290 w 4987290"/>
                            <a:gd name="csY5" fmla="*/ 3509010 h 4335780"/>
                            <a:gd name="csX6" fmla="*/ 4800600 w 4987290"/>
                            <a:gd name="csY6" fmla="*/ 3899535 h 4335780"/>
                            <a:gd name="csX7" fmla="*/ 4564380 w 4987290"/>
                            <a:gd name="csY7" fmla="*/ 3937635 h 4335780"/>
                            <a:gd name="csX8" fmla="*/ 4227195 w 4987290"/>
                            <a:gd name="csY8" fmla="*/ 3720465 h 4335780"/>
                            <a:gd name="csX9" fmla="*/ 3992880 w 4987290"/>
                            <a:gd name="csY9" fmla="*/ 3568065 h 4335780"/>
                            <a:gd name="csX10" fmla="*/ 2823210 w 4987290"/>
                            <a:gd name="csY10" fmla="*/ 3823335 h 4335780"/>
                            <a:gd name="csX11" fmla="*/ 2895600 w 4987290"/>
                            <a:gd name="csY11" fmla="*/ 4114800 h 4335780"/>
                            <a:gd name="csX12" fmla="*/ 1805940 w 4987290"/>
                            <a:gd name="csY12" fmla="*/ 4335780 h 4335780"/>
                            <a:gd name="csX13" fmla="*/ 670560 w 4987290"/>
                            <a:gd name="csY13" fmla="*/ 4282440 h 4335780"/>
                            <a:gd name="csX14" fmla="*/ 0 w 4987290"/>
                            <a:gd name="csY14" fmla="*/ 175260 h 4335780"/>
                            <a:gd name="csX0" fmla="*/ 0 w 4987290"/>
                            <a:gd name="csY0" fmla="*/ 175260 h 4282440"/>
                            <a:gd name="csX1" fmla="*/ 4091940 w 4987290"/>
                            <a:gd name="csY1" fmla="*/ 0 h 4282440"/>
                            <a:gd name="csX2" fmla="*/ 4518660 w 4987290"/>
                            <a:gd name="csY2" fmla="*/ 2446020 h 4282440"/>
                            <a:gd name="csX3" fmla="*/ 4817745 w 4987290"/>
                            <a:gd name="csY3" fmla="*/ 3103245 h 4282440"/>
                            <a:gd name="csX4" fmla="*/ 4947285 w 4987290"/>
                            <a:gd name="csY4" fmla="*/ 3171825 h 4282440"/>
                            <a:gd name="csX5" fmla="*/ 4987290 w 4987290"/>
                            <a:gd name="csY5" fmla="*/ 3509010 h 4282440"/>
                            <a:gd name="csX6" fmla="*/ 4800600 w 4987290"/>
                            <a:gd name="csY6" fmla="*/ 3899535 h 4282440"/>
                            <a:gd name="csX7" fmla="*/ 4564380 w 4987290"/>
                            <a:gd name="csY7" fmla="*/ 3937635 h 4282440"/>
                            <a:gd name="csX8" fmla="*/ 4227195 w 4987290"/>
                            <a:gd name="csY8" fmla="*/ 3720465 h 4282440"/>
                            <a:gd name="csX9" fmla="*/ 3992880 w 4987290"/>
                            <a:gd name="csY9" fmla="*/ 3568065 h 4282440"/>
                            <a:gd name="csX10" fmla="*/ 2823210 w 4987290"/>
                            <a:gd name="csY10" fmla="*/ 3823335 h 4282440"/>
                            <a:gd name="csX11" fmla="*/ 2895600 w 4987290"/>
                            <a:gd name="csY11" fmla="*/ 4114800 h 4282440"/>
                            <a:gd name="csX12" fmla="*/ 670560 w 4987290"/>
                            <a:gd name="csY12" fmla="*/ 4282440 h 4282440"/>
                            <a:gd name="csX13" fmla="*/ 0 w 4987290"/>
                            <a:gd name="csY13" fmla="*/ 175260 h 4282440"/>
                            <a:gd name="csX0" fmla="*/ 0 w 4987290"/>
                            <a:gd name="csY0" fmla="*/ 175260 h 4282440"/>
                            <a:gd name="csX1" fmla="*/ 4091940 w 4987290"/>
                            <a:gd name="csY1" fmla="*/ 0 h 4282440"/>
                            <a:gd name="csX2" fmla="*/ 4518660 w 4987290"/>
                            <a:gd name="csY2" fmla="*/ 2446020 h 4282440"/>
                            <a:gd name="csX3" fmla="*/ 4817745 w 4987290"/>
                            <a:gd name="csY3" fmla="*/ 3103245 h 4282440"/>
                            <a:gd name="csX4" fmla="*/ 4947285 w 4987290"/>
                            <a:gd name="csY4" fmla="*/ 3171825 h 4282440"/>
                            <a:gd name="csX5" fmla="*/ 4987290 w 4987290"/>
                            <a:gd name="csY5" fmla="*/ 3509010 h 4282440"/>
                            <a:gd name="csX6" fmla="*/ 4800600 w 4987290"/>
                            <a:gd name="csY6" fmla="*/ 3899535 h 4282440"/>
                            <a:gd name="csX7" fmla="*/ 4564380 w 4987290"/>
                            <a:gd name="csY7" fmla="*/ 3937635 h 4282440"/>
                            <a:gd name="csX8" fmla="*/ 4227195 w 4987290"/>
                            <a:gd name="csY8" fmla="*/ 3720465 h 4282440"/>
                            <a:gd name="csX9" fmla="*/ 3992880 w 4987290"/>
                            <a:gd name="csY9" fmla="*/ 3568065 h 4282440"/>
                            <a:gd name="csX10" fmla="*/ 2823210 w 4987290"/>
                            <a:gd name="csY10" fmla="*/ 3823335 h 4282440"/>
                            <a:gd name="csX11" fmla="*/ 670560 w 4987290"/>
                            <a:gd name="csY11" fmla="*/ 4282440 h 4282440"/>
                            <a:gd name="csX12" fmla="*/ 0 w 4987290"/>
                            <a:gd name="csY12" fmla="*/ 175260 h 4282440"/>
                            <a:gd name="csX0" fmla="*/ 0 w 4987290"/>
                            <a:gd name="csY0" fmla="*/ 175260 h 4072890"/>
                            <a:gd name="csX1" fmla="*/ 4091940 w 4987290"/>
                            <a:gd name="csY1" fmla="*/ 0 h 4072890"/>
                            <a:gd name="csX2" fmla="*/ 4518660 w 4987290"/>
                            <a:gd name="csY2" fmla="*/ 2446020 h 4072890"/>
                            <a:gd name="csX3" fmla="*/ 4817745 w 4987290"/>
                            <a:gd name="csY3" fmla="*/ 3103245 h 4072890"/>
                            <a:gd name="csX4" fmla="*/ 4947285 w 4987290"/>
                            <a:gd name="csY4" fmla="*/ 3171825 h 4072890"/>
                            <a:gd name="csX5" fmla="*/ 4987290 w 4987290"/>
                            <a:gd name="csY5" fmla="*/ 3509010 h 4072890"/>
                            <a:gd name="csX6" fmla="*/ 4800600 w 4987290"/>
                            <a:gd name="csY6" fmla="*/ 3899535 h 4072890"/>
                            <a:gd name="csX7" fmla="*/ 4564380 w 4987290"/>
                            <a:gd name="csY7" fmla="*/ 3937635 h 4072890"/>
                            <a:gd name="csX8" fmla="*/ 4227195 w 4987290"/>
                            <a:gd name="csY8" fmla="*/ 3720465 h 4072890"/>
                            <a:gd name="csX9" fmla="*/ 3992880 w 4987290"/>
                            <a:gd name="csY9" fmla="*/ 3568065 h 4072890"/>
                            <a:gd name="csX10" fmla="*/ 2823210 w 4987290"/>
                            <a:gd name="csY10" fmla="*/ 3823335 h 4072890"/>
                            <a:gd name="csX11" fmla="*/ 661035 w 4987290"/>
                            <a:gd name="csY11" fmla="*/ 4072890 h 4072890"/>
                            <a:gd name="csX12" fmla="*/ 0 w 4987290"/>
                            <a:gd name="csY12" fmla="*/ 175260 h 4072890"/>
                            <a:gd name="csX0" fmla="*/ 0 w 4987290"/>
                            <a:gd name="csY0" fmla="*/ 175260 h 4072890"/>
                            <a:gd name="csX1" fmla="*/ 4091940 w 4987290"/>
                            <a:gd name="csY1" fmla="*/ 0 h 4072890"/>
                            <a:gd name="csX2" fmla="*/ 4518660 w 4987290"/>
                            <a:gd name="csY2" fmla="*/ 2446020 h 4072890"/>
                            <a:gd name="csX3" fmla="*/ 4817745 w 4987290"/>
                            <a:gd name="csY3" fmla="*/ 3103245 h 4072890"/>
                            <a:gd name="csX4" fmla="*/ 4947285 w 4987290"/>
                            <a:gd name="csY4" fmla="*/ 3171825 h 4072890"/>
                            <a:gd name="csX5" fmla="*/ 4987290 w 4987290"/>
                            <a:gd name="csY5" fmla="*/ 3509010 h 4072890"/>
                            <a:gd name="csX6" fmla="*/ 4800600 w 4987290"/>
                            <a:gd name="csY6" fmla="*/ 3899535 h 4072890"/>
                            <a:gd name="csX7" fmla="*/ 4564380 w 4987290"/>
                            <a:gd name="csY7" fmla="*/ 3937635 h 4072890"/>
                            <a:gd name="csX8" fmla="*/ 4227195 w 4987290"/>
                            <a:gd name="csY8" fmla="*/ 3720465 h 4072890"/>
                            <a:gd name="csX9" fmla="*/ 3992880 w 4987290"/>
                            <a:gd name="csY9" fmla="*/ 3568065 h 4072890"/>
                            <a:gd name="csX10" fmla="*/ 2823210 w 4987290"/>
                            <a:gd name="csY10" fmla="*/ 3794760 h 4072890"/>
                            <a:gd name="csX11" fmla="*/ 661035 w 4987290"/>
                            <a:gd name="csY11" fmla="*/ 4072890 h 4072890"/>
                            <a:gd name="csX12" fmla="*/ 0 w 4987290"/>
                            <a:gd name="csY12" fmla="*/ 175260 h 4072890"/>
                            <a:gd name="csX0" fmla="*/ 0 w 4987290"/>
                            <a:gd name="csY0" fmla="*/ 175260 h 4072890"/>
                            <a:gd name="csX1" fmla="*/ 4091940 w 4987290"/>
                            <a:gd name="csY1" fmla="*/ 0 h 4072890"/>
                            <a:gd name="csX2" fmla="*/ 4518660 w 4987290"/>
                            <a:gd name="csY2" fmla="*/ 2446020 h 4072890"/>
                            <a:gd name="csX3" fmla="*/ 4817745 w 4987290"/>
                            <a:gd name="csY3" fmla="*/ 3103245 h 4072890"/>
                            <a:gd name="csX4" fmla="*/ 4947285 w 4987290"/>
                            <a:gd name="csY4" fmla="*/ 3171825 h 4072890"/>
                            <a:gd name="csX5" fmla="*/ 4987290 w 4987290"/>
                            <a:gd name="csY5" fmla="*/ 3509010 h 4072890"/>
                            <a:gd name="csX6" fmla="*/ 4800600 w 4987290"/>
                            <a:gd name="csY6" fmla="*/ 3899535 h 4072890"/>
                            <a:gd name="csX7" fmla="*/ 4564380 w 4987290"/>
                            <a:gd name="csY7" fmla="*/ 3937635 h 4072890"/>
                            <a:gd name="csX8" fmla="*/ 4227195 w 4987290"/>
                            <a:gd name="csY8" fmla="*/ 3720465 h 4072890"/>
                            <a:gd name="csX9" fmla="*/ 3992880 w 4987290"/>
                            <a:gd name="csY9" fmla="*/ 3539490 h 4072890"/>
                            <a:gd name="csX10" fmla="*/ 2823210 w 4987290"/>
                            <a:gd name="csY10" fmla="*/ 3794760 h 4072890"/>
                            <a:gd name="csX11" fmla="*/ 661035 w 4987290"/>
                            <a:gd name="csY11" fmla="*/ 4072890 h 4072890"/>
                            <a:gd name="csX12" fmla="*/ 0 w 4987290"/>
                            <a:gd name="csY12" fmla="*/ 175260 h 4072890"/>
                            <a:gd name="csX0" fmla="*/ 0 w 4987290"/>
                            <a:gd name="csY0" fmla="*/ 175260 h 4072890"/>
                            <a:gd name="csX1" fmla="*/ 4091940 w 4987290"/>
                            <a:gd name="csY1" fmla="*/ 0 h 4072890"/>
                            <a:gd name="csX2" fmla="*/ 4518660 w 4987290"/>
                            <a:gd name="csY2" fmla="*/ 2446020 h 4072890"/>
                            <a:gd name="csX3" fmla="*/ 4817745 w 4987290"/>
                            <a:gd name="csY3" fmla="*/ 3103245 h 4072890"/>
                            <a:gd name="csX4" fmla="*/ 4947285 w 4987290"/>
                            <a:gd name="csY4" fmla="*/ 3171825 h 4072890"/>
                            <a:gd name="csX5" fmla="*/ 4987290 w 4987290"/>
                            <a:gd name="csY5" fmla="*/ 3509010 h 4072890"/>
                            <a:gd name="csX6" fmla="*/ 4800600 w 4987290"/>
                            <a:gd name="csY6" fmla="*/ 3899535 h 4072890"/>
                            <a:gd name="csX7" fmla="*/ 4564380 w 4987290"/>
                            <a:gd name="csY7" fmla="*/ 3937635 h 4072890"/>
                            <a:gd name="csX8" fmla="*/ 4255770 w 4987290"/>
                            <a:gd name="csY8" fmla="*/ 3701415 h 4072890"/>
                            <a:gd name="csX9" fmla="*/ 3992880 w 4987290"/>
                            <a:gd name="csY9" fmla="*/ 3539490 h 4072890"/>
                            <a:gd name="csX10" fmla="*/ 2823210 w 4987290"/>
                            <a:gd name="csY10" fmla="*/ 3794760 h 4072890"/>
                            <a:gd name="csX11" fmla="*/ 661035 w 4987290"/>
                            <a:gd name="csY11" fmla="*/ 4072890 h 4072890"/>
                            <a:gd name="csX12" fmla="*/ 0 w 4987290"/>
                            <a:gd name="csY12" fmla="*/ 175260 h 4072890"/>
                            <a:gd name="csX0" fmla="*/ 0 w 4987290"/>
                            <a:gd name="csY0" fmla="*/ 175260 h 4072890"/>
                            <a:gd name="csX1" fmla="*/ 4091940 w 4987290"/>
                            <a:gd name="csY1" fmla="*/ 0 h 4072890"/>
                            <a:gd name="csX2" fmla="*/ 4518660 w 4987290"/>
                            <a:gd name="csY2" fmla="*/ 2446020 h 4072890"/>
                            <a:gd name="csX3" fmla="*/ 4817745 w 4987290"/>
                            <a:gd name="csY3" fmla="*/ 3103245 h 4072890"/>
                            <a:gd name="csX4" fmla="*/ 4947285 w 4987290"/>
                            <a:gd name="csY4" fmla="*/ 3171825 h 4072890"/>
                            <a:gd name="csX5" fmla="*/ 4987290 w 4987290"/>
                            <a:gd name="csY5" fmla="*/ 3509010 h 4072890"/>
                            <a:gd name="csX6" fmla="*/ 4800600 w 4987290"/>
                            <a:gd name="csY6" fmla="*/ 3899535 h 4072890"/>
                            <a:gd name="csX7" fmla="*/ 4592955 w 4987290"/>
                            <a:gd name="csY7" fmla="*/ 3918585 h 4072890"/>
                            <a:gd name="csX8" fmla="*/ 4255770 w 4987290"/>
                            <a:gd name="csY8" fmla="*/ 3701415 h 4072890"/>
                            <a:gd name="csX9" fmla="*/ 3992880 w 4987290"/>
                            <a:gd name="csY9" fmla="*/ 3539490 h 4072890"/>
                            <a:gd name="csX10" fmla="*/ 2823210 w 4987290"/>
                            <a:gd name="csY10" fmla="*/ 3794760 h 4072890"/>
                            <a:gd name="csX11" fmla="*/ 661035 w 4987290"/>
                            <a:gd name="csY11" fmla="*/ 4072890 h 4072890"/>
                            <a:gd name="csX12" fmla="*/ 0 w 4987290"/>
                            <a:gd name="csY12" fmla="*/ 175260 h 4072890"/>
                            <a:gd name="csX0" fmla="*/ 0 w 4987290"/>
                            <a:gd name="csY0" fmla="*/ 175260 h 4072890"/>
                            <a:gd name="csX1" fmla="*/ 4091940 w 4987290"/>
                            <a:gd name="csY1" fmla="*/ 0 h 4072890"/>
                            <a:gd name="csX2" fmla="*/ 4518660 w 4987290"/>
                            <a:gd name="csY2" fmla="*/ 2446020 h 4072890"/>
                            <a:gd name="csX3" fmla="*/ 4817745 w 4987290"/>
                            <a:gd name="csY3" fmla="*/ 3103245 h 4072890"/>
                            <a:gd name="csX4" fmla="*/ 4947285 w 4987290"/>
                            <a:gd name="csY4" fmla="*/ 3171825 h 4072890"/>
                            <a:gd name="csX5" fmla="*/ 4987290 w 4987290"/>
                            <a:gd name="csY5" fmla="*/ 3509010 h 4072890"/>
                            <a:gd name="csX6" fmla="*/ 4800600 w 4987290"/>
                            <a:gd name="csY6" fmla="*/ 3861435 h 4072890"/>
                            <a:gd name="csX7" fmla="*/ 4592955 w 4987290"/>
                            <a:gd name="csY7" fmla="*/ 3918585 h 4072890"/>
                            <a:gd name="csX8" fmla="*/ 4255770 w 4987290"/>
                            <a:gd name="csY8" fmla="*/ 3701415 h 4072890"/>
                            <a:gd name="csX9" fmla="*/ 3992880 w 4987290"/>
                            <a:gd name="csY9" fmla="*/ 3539490 h 4072890"/>
                            <a:gd name="csX10" fmla="*/ 2823210 w 4987290"/>
                            <a:gd name="csY10" fmla="*/ 3794760 h 4072890"/>
                            <a:gd name="csX11" fmla="*/ 661035 w 4987290"/>
                            <a:gd name="csY11" fmla="*/ 4072890 h 4072890"/>
                            <a:gd name="csX12" fmla="*/ 0 w 4987290"/>
                            <a:gd name="csY12" fmla="*/ 175260 h 4072890"/>
                            <a:gd name="csX0" fmla="*/ 0 w 4987290"/>
                            <a:gd name="csY0" fmla="*/ 175260 h 4072890"/>
                            <a:gd name="csX1" fmla="*/ 4091940 w 4987290"/>
                            <a:gd name="csY1" fmla="*/ 0 h 4072890"/>
                            <a:gd name="csX2" fmla="*/ 4518660 w 4987290"/>
                            <a:gd name="csY2" fmla="*/ 2446020 h 4072890"/>
                            <a:gd name="csX3" fmla="*/ 4817745 w 4987290"/>
                            <a:gd name="csY3" fmla="*/ 3103245 h 4072890"/>
                            <a:gd name="csX4" fmla="*/ 4899660 w 4987290"/>
                            <a:gd name="csY4" fmla="*/ 3181350 h 4072890"/>
                            <a:gd name="csX5" fmla="*/ 4987290 w 4987290"/>
                            <a:gd name="csY5" fmla="*/ 3509010 h 4072890"/>
                            <a:gd name="csX6" fmla="*/ 4800600 w 4987290"/>
                            <a:gd name="csY6" fmla="*/ 3861435 h 4072890"/>
                            <a:gd name="csX7" fmla="*/ 4592955 w 4987290"/>
                            <a:gd name="csY7" fmla="*/ 3918585 h 4072890"/>
                            <a:gd name="csX8" fmla="*/ 4255770 w 4987290"/>
                            <a:gd name="csY8" fmla="*/ 3701415 h 4072890"/>
                            <a:gd name="csX9" fmla="*/ 3992880 w 4987290"/>
                            <a:gd name="csY9" fmla="*/ 3539490 h 4072890"/>
                            <a:gd name="csX10" fmla="*/ 2823210 w 4987290"/>
                            <a:gd name="csY10" fmla="*/ 3794760 h 4072890"/>
                            <a:gd name="csX11" fmla="*/ 661035 w 4987290"/>
                            <a:gd name="csY11" fmla="*/ 4072890 h 4072890"/>
                            <a:gd name="csX12" fmla="*/ 0 w 4987290"/>
                            <a:gd name="csY12" fmla="*/ 175260 h 4072890"/>
                            <a:gd name="csX0" fmla="*/ 0 w 4987290"/>
                            <a:gd name="csY0" fmla="*/ 175260 h 4072890"/>
                            <a:gd name="csX1" fmla="*/ 4091940 w 4987290"/>
                            <a:gd name="csY1" fmla="*/ 0 h 4072890"/>
                            <a:gd name="csX2" fmla="*/ 4518660 w 4987290"/>
                            <a:gd name="csY2" fmla="*/ 2446020 h 4072890"/>
                            <a:gd name="csX3" fmla="*/ 4693920 w 4987290"/>
                            <a:gd name="csY3" fmla="*/ 3055620 h 4072890"/>
                            <a:gd name="csX4" fmla="*/ 4899660 w 4987290"/>
                            <a:gd name="csY4" fmla="*/ 3181350 h 4072890"/>
                            <a:gd name="csX5" fmla="*/ 4987290 w 4987290"/>
                            <a:gd name="csY5" fmla="*/ 3509010 h 4072890"/>
                            <a:gd name="csX6" fmla="*/ 4800600 w 4987290"/>
                            <a:gd name="csY6" fmla="*/ 3861435 h 4072890"/>
                            <a:gd name="csX7" fmla="*/ 4592955 w 4987290"/>
                            <a:gd name="csY7" fmla="*/ 3918585 h 4072890"/>
                            <a:gd name="csX8" fmla="*/ 4255770 w 4987290"/>
                            <a:gd name="csY8" fmla="*/ 3701415 h 4072890"/>
                            <a:gd name="csX9" fmla="*/ 3992880 w 4987290"/>
                            <a:gd name="csY9" fmla="*/ 3539490 h 4072890"/>
                            <a:gd name="csX10" fmla="*/ 2823210 w 4987290"/>
                            <a:gd name="csY10" fmla="*/ 3794760 h 4072890"/>
                            <a:gd name="csX11" fmla="*/ 661035 w 4987290"/>
                            <a:gd name="csY11" fmla="*/ 4072890 h 4072890"/>
                            <a:gd name="csX12" fmla="*/ 0 w 4987290"/>
                            <a:gd name="csY12" fmla="*/ 175260 h 4072890"/>
                            <a:gd name="csX0" fmla="*/ 0 w 4987290"/>
                            <a:gd name="csY0" fmla="*/ 175260 h 4044315"/>
                            <a:gd name="csX1" fmla="*/ 4091940 w 4987290"/>
                            <a:gd name="csY1" fmla="*/ 0 h 4044315"/>
                            <a:gd name="csX2" fmla="*/ 4518660 w 4987290"/>
                            <a:gd name="csY2" fmla="*/ 2446020 h 4044315"/>
                            <a:gd name="csX3" fmla="*/ 4693920 w 4987290"/>
                            <a:gd name="csY3" fmla="*/ 3055620 h 4044315"/>
                            <a:gd name="csX4" fmla="*/ 4899660 w 4987290"/>
                            <a:gd name="csY4" fmla="*/ 3181350 h 4044315"/>
                            <a:gd name="csX5" fmla="*/ 4987290 w 4987290"/>
                            <a:gd name="csY5" fmla="*/ 3509010 h 4044315"/>
                            <a:gd name="csX6" fmla="*/ 4800600 w 4987290"/>
                            <a:gd name="csY6" fmla="*/ 3861435 h 4044315"/>
                            <a:gd name="csX7" fmla="*/ 4592955 w 4987290"/>
                            <a:gd name="csY7" fmla="*/ 3918585 h 4044315"/>
                            <a:gd name="csX8" fmla="*/ 4255770 w 4987290"/>
                            <a:gd name="csY8" fmla="*/ 3701415 h 4044315"/>
                            <a:gd name="csX9" fmla="*/ 3992880 w 4987290"/>
                            <a:gd name="csY9" fmla="*/ 3539490 h 4044315"/>
                            <a:gd name="csX10" fmla="*/ 2823210 w 4987290"/>
                            <a:gd name="csY10" fmla="*/ 3794760 h 4044315"/>
                            <a:gd name="csX11" fmla="*/ 661035 w 4987290"/>
                            <a:gd name="csY11" fmla="*/ 4044315 h 4044315"/>
                            <a:gd name="csX12" fmla="*/ 0 w 4987290"/>
                            <a:gd name="csY12" fmla="*/ 175260 h 4044315"/>
                            <a:gd name="csX0" fmla="*/ 0 w 4987290"/>
                            <a:gd name="csY0" fmla="*/ 175260 h 4044315"/>
                            <a:gd name="csX1" fmla="*/ 4091940 w 4987290"/>
                            <a:gd name="csY1" fmla="*/ 0 h 4044315"/>
                            <a:gd name="csX2" fmla="*/ 4518660 w 4987290"/>
                            <a:gd name="csY2" fmla="*/ 2446020 h 4044315"/>
                            <a:gd name="csX3" fmla="*/ 4693920 w 4987290"/>
                            <a:gd name="csY3" fmla="*/ 3055620 h 4044315"/>
                            <a:gd name="csX4" fmla="*/ 4899660 w 4987290"/>
                            <a:gd name="csY4" fmla="*/ 3181350 h 4044315"/>
                            <a:gd name="csX5" fmla="*/ 4987290 w 4987290"/>
                            <a:gd name="csY5" fmla="*/ 3509010 h 4044315"/>
                            <a:gd name="csX6" fmla="*/ 4800600 w 4987290"/>
                            <a:gd name="csY6" fmla="*/ 3861435 h 4044315"/>
                            <a:gd name="csX7" fmla="*/ 4592955 w 4987290"/>
                            <a:gd name="csY7" fmla="*/ 3918585 h 4044315"/>
                            <a:gd name="csX8" fmla="*/ 4255770 w 4987290"/>
                            <a:gd name="csY8" fmla="*/ 3701415 h 4044315"/>
                            <a:gd name="csX9" fmla="*/ 3992880 w 4987290"/>
                            <a:gd name="csY9" fmla="*/ 3539490 h 4044315"/>
                            <a:gd name="csX10" fmla="*/ 2823210 w 4987290"/>
                            <a:gd name="csY10" fmla="*/ 3794760 h 4044315"/>
                            <a:gd name="csX11" fmla="*/ 661035 w 4987290"/>
                            <a:gd name="csY11" fmla="*/ 4044315 h 4044315"/>
                            <a:gd name="csX12" fmla="*/ 0 w 4987290"/>
                            <a:gd name="csY12" fmla="*/ 175260 h 4044315"/>
                            <a:gd name="csX0" fmla="*/ 0 w 4987290"/>
                            <a:gd name="csY0" fmla="*/ 175260 h 4044315"/>
                            <a:gd name="csX1" fmla="*/ 4091940 w 4987290"/>
                            <a:gd name="csY1" fmla="*/ 0 h 4044315"/>
                            <a:gd name="csX2" fmla="*/ 4518660 w 4987290"/>
                            <a:gd name="csY2" fmla="*/ 2446020 h 4044315"/>
                            <a:gd name="csX3" fmla="*/ 4693920 w 4987290"/>
                            <a:gd name="csY3" fmla="*/ 3055620 h 4044315"/>
                            <a:gd name="csX4" fmla="*/ 4899660 w 4987290"/>
                            <a:gd name="csY4" fmla="*/ 3181350 h 4044315"/>
                            <a:gd name="csX5" fmla="*/ 4987290 w 4987290"/>
                            <a:gd name="csY5" fmla="*/ 3509010 h 4044315"/>
                            <a:gd name="csX6" fmla="*/ 4800600 w 4987290"/>
                            <a:gd name="csY6" fmla="*/ 3861435 h 4044315"/>
                            <a:gd name="csX7" fmla="*/ 4592955 w 4987290"/>
                            <a:gd name="csY7" fmla="*/ 3918585 h 4044315"/>
                            <a:gd name="csX8" fmla="*/ 4255770 w 4987290"/>
                            <a:gd name="csY8" fmla="*/ 3701415 h 4044315"/>
                            <a:gd name="csX9" fmla="*/ 3992880 w 4987290"/>
                            <a:gd name="csY9" fmla="*/ 3539490 h 4044315"/>
                            <a:gd name="csX10" fmla="*/ 2623185 w 4987290"/>
                            <a:gd name="csY10" fmla="*/ 3832860 h 4044315"/>
                            <a:gd name="csX11" fmla="*/ 661035 w 4987290"/>
                            <a:gd name="csY11" fmla="*/ 4044315 h 4044315"/>
                            <a:gd name="csX12" fmla="*/ 0 w 4987290"/>
                            <a:gd name="csY12" fmla="*/ 175260 h 4044315"/>
                          </a:gd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4987290" h="4044315">
                              <a:moveTo>
                                <a:pt x="0" y="175260"/>
                              </a:moveTo>
                              <a:lnTo>
                                <a:pt x="4091940" y="0"/>
                              </a:lnTo>
                              <a:lnTo>
                                <a:pt x="4518660" y="2446020"/>
                              </a:lnTo>
                              <a:lnTo>
                                <a:pt x="4693920" y="3055620"/>
                              </a:lnTo>
                              <a:lnTo>
                                <a:pt x="4899660" y="3181350"/>
                              </a:lnTo>
                              <a:lnTo>
                                <a:pt x="4987290" y="3509010"/>
                              </a:lnTo>
                              <a:lnTo>
                                <a:pt x="4800600" y="3861435"/>
                              </a:lnTo>
                              <a:lnTo>
                                <a:pt x="4592955" y="3918585"/>
                              </a:lnTo>
                              <a:lnTo>
                                <a:pt x="4255770" y="3701415"/>
                              </a:lnTo>
                              <a:lnTo>
                                <a:pt x="3992880" y="3539490"/>
                              </a:lnTo>
                              <a:lnTo>
                                <a:pt x="2623185" y="3832860"/>
                              </a:lnTo>
                              <a:cubicBezTo>
                                <a:pt x="1902460" y="3916045"/>
                                <a:pt x="1381760" y="4018280"/>
                                <a:pt x="661035" y="4044315"/>
                              </a:cubicBezTo>
                              <a:lnTo>
                                <a:pt x="0" y="175260"/>
                              </a:lnTo>
                              <a:close/>
                            </a:path>
                          </a:pathLst>
                        </a:custGeom>
                        <a:noFill/>
                        <a:ln w="31750" cmpd="sng" algn="ctr">
                          <a:solidFill>
                            <a:srgbClr val="EE0000"/>
                          </a:solidFill>
                          <a:prstDash val="dash"/>
                          <a:miter lim="800000"/>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12" o:spid="_x0000_s1044" style="position:absolute;width:392.7pt;height:318.45pt;z-index:13;mso-wrap-distance-left:9pt;mso-wrap-distance-top:0pt;mso-wrap-distance-right:9pt;mso-wrap-distance-bottom:0pt;margin-left:47.7pt;margin-top:31.85pt;mso-position-horizontal:absolute;mso-position-horizontal-relative:text;mso-position-vertical:absolute;mso-position-vertical-relative:text;v-text-anchor:middle" o:allowincell="t" filled="f" strokecolor="#EE0000" strokeweight="2.5pt" stroked="t" coordsize="7854,6369" path="m0,175260l4091940,,4518660,2446020,4693920,3055620,4899660,3181350,4987290,3509010,4800600,3861435,4592955,3918585,4255770,3701415,3992880,3539490,2623185,3832860,c1902460,3916045,1381760,4018280,661035,4044315,l,175260,xe">
                <v:textbox inset="3mm,1mm,3mm,1mm">
                  <w:txbxContent>
                    <w:p/>
                  </w:txbxContent>
                </v:textbox>
                <v:stroke dashstyle="dash"/>
              </v:shape>
            </w:pict>
          </mc:Fallback>
        </mc:AlternateContent>
      </w:r>
      <w:r>
        <w:rPr>
          <w:rFonts w:cstheme="minorBidi" w:eastAsiaTheme="minorHAnsi"/>
          <w:noProof w:val="1"/>
          <w:szCs w:val="24"/>
          <w:lang w:eastAsia="en-US"/>
        </w:rPr>
        <w:drawing>
          <wp:inline xmlns:wp="http://schemas.openxmlformats.org/drawingml/2006/wordprocessingDrawing" distT="0" distB="0" distL="0" distR="0">
            <wp:extent cx="6084570" cy="4648200"/>
            <wp:effectExtent l="0" t="0" r="0" b="0"/>
            <wp:docPr id="779716176" name="Bildobjekt 1" descr="En bild som visar karta, Plan, diagram, tex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716176" name="Bildobjekt 1" descr="En bild som visar karta, Plan, diagram, text&#10;&#10;AI-genererat innehåll kan vara felaktigt."/>
                    <pic:cNvPicPr/>
                  </pic:nvPicPr>
                  <pic:blipFill dpi="0">
                    <a:blip xmlns:r="http://schemas.openxmlformats.org/officeDocument/2006/relationships" r:embed="Relimage31"/>
                    <a:srcRect/>
                    <a:stretch>
                      <a:fillRect/>
                    </a:stretch>
                  </pic:blipFill>
                  <pic:spPr>
                    <a:xfrm>
                      <a:off x="0" y="0"/>
                      <a:ext cx="6084570" cy="4648599"/>
                    </a:xfrm>
                    <a:prstGeom prst="rect"/>
                  </pic:spPr>
                </pic:pic>
              </a:graphicData>
            </a:graphic>
          </wp:inline>
        </w:drawing>
      </w:r>
    </w:p>
    <w:p>
      <w:r>
        <w:t xml:space="preserve">Ovan: kartbild över aktuellt område med planområdet ungefärligt illustrerat med röd streckad linje. Fotbollsgatan i söder, Stafettgatan i öster och Bronäsvägen i norr. Befintlig gång- och cykelväg illustrerat med grön streckad linje. </w:t>
      </w:r>
    </w:p>
    <w:p/>
    <w:p>
      <w:r>
        <w:t xml:space="preserve">En trafikräkning gjordes på Fotbollsgatan respektive Stafettgatan under oktober månad 2025. Trafikräkningen visar att årsdygnstrafiken (ÅDT) för Fotbollsgatan är 4700 fordon varav 610 (13%) utgörs av tunga transporter. ÅDT:n för Stafettgatan uppgår till 2100 fordon varav 440 (21%) utgörs av tunga transporter. </w:t>
      </w:r>
    </w:p>
    <w:p/>
    <w:p>
      <w:r>
        <w:t xml:space="preserve">Vid Bronäsvägen har det inte gjorts någon trafikräkning, men uppskattningen är att trafiken är betydligt mycket lägre än vid både Fotbollsgatan och Stafettgatan. </w:t>
      </w:r>
    </w:p>
    <w:p/>
    <w:p>
      <w:r>
        <w:rPr>
          <w:rFonts w:cstheme="minorBidi" w:eastAsiaTheme="minorHAnsi"/>
          <w:noProof w:val="1"/>
          <w:szCs w:val="24"/>
          <w:lang w:eastAsia="en-US"/>
        </w:rPr>
        <w:drawing>
          <wp:inline xmlns:wp="http://schemas.openxmlformats.org/drawingml/2006/wordprocessingDrawing" distT="0" distB="0" distL="0" distR="0">
            <wp:extent cx="6084570" cy="3957320"/>
            <wp:effectExtent l="0" t="0" r="0" b="5080"/>
            <wp:docPr id="268005667" name="Bildobjekt 1" descr="En bild som visar utomhus, himmel, väg, gat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005667" name="Bildobjekt 1" descr="En bild som visar utomhus, himmel, väg, gata&#10;&#10;AI-genererat innehåll kan vara felaktigt."/>
                    <pic:cNvPicPr/>
                  </pic:nvPicPr>
                  <pic:blipFill dpi="0">
                    <a:blip xmlns:r="http://schemas.openxmlformats.org/officeDocument/2006/relationships" r:embed="Relimage32"/>
                    <a:srcRect/>
                    <a:stretch>
                      <a:fillRect/>
                    </a:stretch>
                  </pic:blipFill>
                  <pic:spPr>
                    <a:xfrm>
                      <a:off x="0" y="0"/>
                      <a:ext cx="6084570" cy="3957355"/>
                    </a:xfrm>
                    <a:prstGeom prst="rect"/>
                  </pic:spPr>
                </pic:pic>
              </a:graphicData>
            </a:graphic>
          </wp:inline>
        </w:drawing>
      </w:r>
    </w:p>
    <w:p>
      <w:pPr>
        <w:sectPr>
          <w:footnotePr/>
          <w:endnotePr/>
          <w:type w:val="nextPage"/>
          <w:pgSz w:w="11907" w:h="16840" w:code="0"/>
          <w:pgMar w:left="1191" w:right="1134" w:top="794" w:bottom="1418" w:header="720" w:footer="454" w:gutter="0"/>
          <w:cols w:equalWidth="1" w:space="720"/>
        </w:sectPr>
      </w:pPr>
      <w:r>
        <w:t xml:space="preserve">Ovan: bild från cirkulationsplatsen i korningen Fotbollsgatan-Stafettgatan. Vy mot väster över Fotbollsgatan och befintlig gång- och cykelväg. </w:t>
      </w:r>
    </w:p>
    <w:p>
      <w:r>
        <w:rPr>
          <w:rFonts w:cstheme="minorBidi" w:eastAsiaTheme="minorHAnsi"/>
          <w:noProof w:val="1"/>
          <w:szCs w:val="24"/>
          <w:lang w:eastAsia="en-US"/>
        </w:rPr>
        <w:drawing>
          <wp:inline xmlns:wp="http://schemas.openxmlformats.org/drawingml/2006/wordprocessingDrawing" distT="0" distB="0" distL="0" distR="0">
            <wp:extent cx="6084570" cy="4140200"/>
            <wp:effectExtent l="0" t="0" r="0" b="0"/>
            <wp:docPr id="227981712" name="Bildobjekt 1" descr="En bild som visar utomhus, himmel, väg, trä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981712" name="Bildobjekt 1" descr="En bild som visar utomhus, himmel, väg, träd&#10;&#10;AI-genererat innehåll kan vara felaktigt."/>
                    <pic:cNvPicPr/>
                  </pic:nvPicPr>
                  <pic:blipFill dpi="0">
                    <a:blip xmlns:r="http://schemas.openxmlformats.org/officeDocument/2006/relationships" r:embed="Relimage33"/>
                    <a:srcRect/>
                    <a:stretch>
                      <a:fillRect/>
                    </a:stretch>
                  </pic:blipFill>
                  <pic:spPr>
                    <a:xfrm>
                      <a:off x="0" y="0"/>
                      <a:ext cx="6084570" cy="4140485"/>
                    </a:xfrm>
                    <a:prstGeom prst="rect"/>
                  </pic:spPr>
                </pic:pic>
              </a:graphicData>
            </a:graphic>
          </wp:inline>
        </w:drawing>
      </w:r>
    </w:p>
    <w:p>
      <w:r>
        <w:t xml:space="preserve">Ovan: bild från cirkulationsplatsen i korningen Fotbollsgatan-Stafettgatan. Vy mot norr och Stafettgatan. </w:t>
      </w:r>
    </w:p>
    <w:p>
      <w:pPr>
        <w:pStyle w:val="P1"/>
        <w:numPr>
          <w:ilvl w:val="0"/>
          <w:numId w:val="9"/>
        </w:numPr>
      </w:pPr>
      <w:bookmarkStart w:id="19" w:name="_Toc230298698"/>
      <w:r>
        <w:t>Planeringsunderlag</w:t>
      </w:r>
      <w:bookmarkEnd w:id="19"/>
    </w:p>
    <w:p>
      <w:pPr>
        <w:rPr>
          <w:rFonts w:cstheme="minorBidi" w:eastAsiaTheme="minorHAnsi"/>
          <w:szCs w:val="24"/>
          <w:lang w:eastAsia="en-US"/>
        </w:rPr>
      </w:pPr>
      <w:r>
        <w:rPr>
          <w:rFonts w:cstheme="minorBidi" w:eastAsiaTheme="minorHAnsi"/>
          <w:szCs w:val="24"/>
          <w:lang w:eastAsia="en-US"/>
        </w:rPr>
        <w:t>I planbeskrivningen ska kommunen redovisa en sammanställning av de planeringsunderlag som legat till grund för detaljplanens omfattning och utformning.</w:t>
      </w:r>
    </w:p>
    <w:p>
      <w:pPr>
        <w:rPr>
          <w:rFonts w:cstheme="minorBidi" w:eastAsiaTheme="minorHAnsi"/>
          <w:szCs w:val="24"/>
          <w:lang w:eastAsia="en-US"/>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Detaljplaner</w:t>
      </w:r>
    </w:p>
    <w:p>
      <w:pPr>
        <w:numPr>
          <w:ilvl w:val="0"/>
          <w:numId w:val="12"/>
        </w:numPr>
        <w:rPr>
          <w:rFonts w:cstheme="minorBidi" w:eastAsiaTheme="minorHAnsi"/>
          <w:szCs w:val="24"/>
          <w:lang w:eastAsia="en-US"/>
        </w:rPr>
      </w:pPr>
      <w:r>
        <w:rPr>
          <w:rFonts w:cstheme="minorBidi" w:eastAsiaTheme="minorHAnsi"/>
          <w:szCs w:val="24"/>
          <w:lang w:eastAsia="en-US"/>
        </w:rPr>
        <w:t>”Förslag till ändring och utvidgning av stadsplanen för nordvästra industriområdet (kv. Härden med flera)” fastställd 1974-03-22.</w:t>
      </w:r>
    </w:p>
    <w:p>
      <w:pPr>
        <w:numPr>
          <w:ilvl w:val="0"/>
          <w:numId w:val="12"/>
        </w:numPr>
        <w:rPr>
          <w:rFonts w:cstheme="minorBidi" w:eastAsiaTheme="minorHAnsi"/>
          <w:szCs w:val="24"/>
          <w:lang w:eastAsia="en-US"/>
        </w:rPr>
      </w:pPr>
      <w:r>
        <w:rPr>
          <w:rFonts w:cstheme="minorBidi" w:eastAsiaTheme="minorHAnsi"/>
          <w:szCs w:val="24"/>
          <w:lang w:eastAsia="en-US"/>
        </w:rPr>
        <w:t>Detaljplan ”del av fastigheten Lindesby 1:11 mm, område för fritidsbyn i Lindesberg” laga kraft 1992-11-12.</w:t>
      </w:r>
    </w:p>
    <w:p>
      <w:pPr>
        <w:numPr>
          <w:ilvl w:val="0"/>
          <w:numId w:val="12"/>
        </w:numPr>
        <w:rPr>
          <w:rFonts w:cstheme="minorBidi" w:eastAsiaTheme="minorHAnsi"/>
          <w:szCs w:val="24"/>
          <w:lang w:eastAsia="en-US"/>
        </w:rPr>
      </w:pPr>
      <w:r>
        <w:rPr>
          <w:rFonts w:cstheme="minorBidi" w:eastAsiaTheme="minorHAnsi"/>
          <w:szCs w:val="24"/>
          <w:lang w:eastAsia="en-US"/>
        </w:rPr>
        <w:t xml:space="preserve">I södra delarna av planområdet finns en detaljplan antagen 2014, ”Detaljplan för del av Lindesby 1:65 med flera”, laga kraft 2014-01-14. </w:t>
      </w:r>
    </w:p>
    <w:p>
      <w:pPr>
        <w:rPr>
          <w:rFonts w:cstheme="minorBidi" w:eastAsiaTheme="minorHAnsi"/>
          <w:szCs w:val="24"/>
          <w:lang w:eastAsia="en-US"/>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Grundkarta</w:t>
      </w:r>
    </w:p>
    <w:p>
      <w:pPr>
        <w:rPr>
          <w:rFonts w:cstheme="minorBidi" w:eastAsiaTheme="minorHAnsi"/>
          <w:szCs w:val="24"/>
          <w:lang w:eastAsia="en-US"/>
        </w:rPr>
      </w:pPr>
      <w:r>
        <w:rPr>
          <w:rFonts w:cstheme="minorBidi" w:eastAsiaTheme="minorHAnsi"/>
          <w:szCs w:val="24"/>
          <w:lang w:eastAsia="en-US"/>
        </w:rPr>
        <w:t xml:space="preserve">Grundkarta upprättad av Byggprojekt- och Geodataenheten på Samhällsbyggnadsförvaltningen i Lindesberg (2025-12-15). </w:t>
      </w:r>
    </w:p>
    <w:p>
      <w:pPr>
        <w:rPr>
          <w:rFonts w:cstheme="minorBidi" w:eastAsiaTheme="minorHAnsi"/>
          <w:szCs w:val="24"/>
          <w:lang w:eastAsia="en-US"/>
        </w:rPr>
      </w:pPr>
    </w:p>
    <w:p>
      <w:pPr>
        <w:tabs>
          <w:tab w:val="left" w:pos="567" w:leader="none"/>
        </w:tabs>
        <w:spacing w:after="120" w:beforeAutospacing="0" w:afterAutospacing="0"/>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Översiktsplan</w:t>
      </w:r>
    </w:p>
    <w:p>
      <w:pPr>
        <w:rPr>
          <w:rFonts w:cstheme="minorBidi" w:eastAsiaTheme="minorHAnsi"/>
          <w:szCs w:val="24"/>
          <w:lang w:eastAsia="en-US"/>
        </w:rPr>
      </w:pPr>
      <w:r>
        <w:rPr>
          <w:rFonts w:cstheme="minorBidi" w:eastAsiaTheme="minorHAnsi"/>
          <w:szCs w:val="24"/>
          <w:lang w:eastAsia="en-US"/>
        </w:rPr>
        <w:t>Översiktsplanen för Lindesbergs kommun som fick laga kraft 15 maj 2019.</w:t>
      </w:r>
    </w:p>
    <w:p>
      <w:pPr>
        <w:rPr>
          <w:rFonts w:cstheme="minorBidi" w:eastAsiaTheme="minorHAnsi"/>
          <w:szCs w:val="24"/>
          <w:lang w:eastAsia="en-US"/>
        </w:rPr>
      </w:pPr>
    </w:p>
    <w:p>
      <w:pPr>
        <w:keepNext w:val="1"/>
        <w:keepLines w:val="1"/>
        <w:spacing w:after="120" w:beforeAutospacing="0" w:afterAutospacing="0"/>
        <w:outlineLvl w:val="1"/>
        <w:rPr>
          <w:rFonts w:ascii="Franklin Gothic Demi" w:hAnsi="Franklin Gothic Demi" w:cstheme="majorBidi" w:eastAsiaTheme="majorEastAsia"/>
          <w:szCs w:val="26"/>
          <w:lang w:eastAsia="en-US"/>
        </w:rPr>
      </w:pPr>
      <w:r>
        <w:rPr>
          <w:rFonts w:ascii="Franklin Gothic Demi" w:hAnsi="Franklin Gothic Demi" w:cstheme="majorBidi" w:eastAsiaTheme="majorEastAsia"/>
          <w:szCs w:val="26"/>
          <w:lang w:eastAsia="en-US"/>
        </w:rPr>
        <w:t>Undersökning enligt 6 kap, 6§ miljöbalken (1998:808)</w:t>
      </w:r>
    </w:p>
    <w:p>
      <w:pPr>
        <w:rPr>
          <w:rFonts w:cstheme="minorBidi" w:eastAsiaTheme="minorHAnsi"/>
          <w:szCs w:val="24"/>
          <w:lang w:eastAsia="en-US"/>
        </w:rPr>
      </w:pPr>
      <w:r>
        <w:rPr>
          <w:rFonts w:cstheme="minorBidi" w:eastAsiaTheme="minorHAnsi"/>
          <w:szCs w:val="24"/>
          <w:lang w:eastAsia="en-US"/>
        </w:rPr>
        <w:t>En miljöundersökning har upprättats i syfte att besvara om detaljplanen kan antas medföra en betydande miljöpåverkan. Miljöundersökningen är utformad som en checklista med en behovsbedömning och finns att läsa i sin helhet som en bilaga. Resultatet av miljöundersökningen är att ett genomförande av detaljplanen inte kommer att medföra en betydande miljöpåverkan och att en strategisk miljöbedömning och en miljökonsekvensbeskrivning (MKB) inte behöver tas fram, enligt 4 kap. 34 § Plan- och bygglagen (2010:900).</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Cheklistan har efter samrådet och inkomna synpunkter, reviderats och planförslaget likaså. Nedan följer en redogörelse för kommunens motivering till varför detaljplanen inte antas medföra en betydande miljöpåverkan.</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Avsikten med detaljplanen är bland annat att stycka av befintlig fastighet till två ungefär lika stora fastigheter, vilket har gjorts mellan granskning och antagande. Vidare är syftet med den verksamhet som planeras inom den västra fastigheten - som utgör ca 50 % av planområdet – att bedriva dagligvaruhandel.  Den planerade etableringen utgörs av endast en aktör, inte flera aktörer, vilket är det som karaktäriserar ett köpcentrum. Inom den andra fastigheten avser kommunen att fortsätta bedriva kommunal verksamhet, och det finns ingen ambition att i dagsläget etablera handel inom denna fastighet. För att göra detaljplanen långsiktig, flexibel och resilient bedömer kommunen dock att det är lämpligt att även på den östra delen av planområdet möjliggöra en handel. Mot bakgrund av det som anges ovan samt utifrån detaljplanområdets relativt begränsade yta, ser inte kommunen att det är vare sig realistiskt eller önskvärt med ett köpcentrum inom detta område.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 xml:space="preserve">Mot bakgrund av det som framkommit i artskyddsutredningen gör kommunen bedömningen att man inom ramen för detaljplanen möjliggör åtgärder som enligt artskyddsutredningen är nödvändiga för fortlevnad av arten Svart rödstjärt samt att förbuden i 4 § ASF inte ska utlösas. Dessa skyddsåtgärder innebär att markarbeten som kan påverka arten inte utförs under häckningsperioden april – juli samt återskapa ruderatmark inom – eller i anslutning till – planområdet.  Exploatören är väl medveten om dessa två skyddsåtgärder och avser att tillskapa en eller flera ytor av ruderatmark inom planområdet som primärt kommer att vara avsedda för svart rödstjärt.</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De alléer som finns utmed Stafettgatan faller under det generella biotopskyddet avses bevaras. Dock ser kommunen att det i detaljplanen inte är lämpligt att reglera dessa träd genom att exempelvis införa förbud mot fällning då alléerna skyddas genom Miljöbalkens 7 kap 11 § och att det krävs dispens för ingrepp som kan påverka alléerna negativt.</w:t>
      </w:r>
    </w:p>
    <w:p>
      <w:pPr>
        <w:rPr>
          <w:rFonts w:cstheme="minorBidi" w:eastAsiaTheme="minorHAnsi"/>
          <w:szCs w:val="24"/>
          <w:lang w:eastAsia="en-US"/>
        </w:rPr>
      </w:pPr>
      <w:r>
        <w:rPr>
          <w:rFonts w:cstheme="minorBidi" w:eastAsiaTheme="minorHAnsi"/>
          <w:szCs w:val="24"/>
          <w:lang w:eastAsia="en-US"/>
        </w:rPr>
        <w:t>Kommunen delar Länsstyrelsens synpunkt gällande att detaljplanen avviker från den kommunala översiktsplanen. Därför ändrar kommunen mellan samrådet och granskningen förfarande från standardförfarande till utökat förfarande. I och med att kommunen ändrar förfarande ska kommunen kungöra planförslaget i ortstidning samt låta handlingarna granskas under minst 3 veckor. I och med utökat förfarande kommer detaljplanen antas av kommunfullmäktige. Genom att ändra planförfarande skapar kommunen förutsättningar för fler personer att – samt under en längre tid - granska planförslaget och bli införstådda med att planförslaget avviker från översiktsplanen samt lämna sina synpunkter på förslaget.</w:t>
      </w:r>
    </w:p>
    <w:p>
      <w:pPr>
        <w:rPr>
          <w:rFonts w:cstheme="minorBidi" w:eastAsiaTheme="minorHAnsi"/>
          <w:szCs w:val="24"/>
          <w:lang w:eastAsia="en-US"/>
        </w:rPr>
      </w:pPr>
    </w:p>
    <w:p>
      <w:pPr>
        <w:pStyle w:val="P16"/>
        <w:spacing w:before="0" w:after="0" w:beforeAutospacing="0" w:afterAutospacing="0"/>
        <w:rPr>
          <w:rStyle w:val="C17"/>
          <w:rFonts w:ascii="Franklin Gothic Demi" w:hAnsi="Franklin Gothic Demi" w:cs="Segoe UI"/>
        </w:rPr>
      </w:pPr>
      <w:r>
        <w:rPr>
          <w:rStyle w:val="C16"/>
          <w:rFonts w:ascii="Franklin Gothic Demi" w:hAnsi="Franklin Gothic Demi" w:cs="Segoe UI"/>
        </w:rPr>
        <w:t>Särskilt beslut om betydande miljöpåverkan</w:t>
      </w:r>
      <w:r>
        <w:rPr>
          <w:rStyle w:val="C17"/>
          <w:rFonts w:ascii="Franklin Gothic Demi" w:hAnsi="Franklin Gothic Demi" w:cs="Segoe UI"/>
        </w:rPr>
        <w:t> </w:t>
      </w:r>
    </w:p>
    <w:p>
      <w:pPr>
        <w:rPr>
          <w:rFonts w:cstheme="minorBidi" w:eastAsiaTheme="minorHAnsi"/>
          <w:szCs w:val="24"/>
          <w:lang w:eastAsia="en-US"/>
        </w:rPr>
      </w:pPr>
      <w:r>
        <w:rPr>
          <w:rFonts w:cstheme="minorBidi" w:eastAsiaTheme="minorHAnsi"/>
          <w:szCs w:val="24"/>
          <w:lang w:eastAsia="en-US"/>
        </w:rPr>
        <w:t xml:space="preserve">Utifrån miljöundersökningen samt med stöd av ovanstående resonemang beslutade kommunen 2026-03-26 att detaljplanen inte antas innebära betydande miljöpåverkan. </w:t>
      </w:r>
    </w:p>
    <w:p>
      <w:pPr>
        <w:rPr>
          <w:rFonts w:cstheme="minorBidi" w:eastAsiaTheme="minorHAnsi"/>
          <w:szCs w:val="24"/>
          <w:lang w:eastAsia="en-US"/>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Utredningar</w:t>
      </w:r>
    </w:p>
    <w:p>
      <w:pPr>
        <w:numPr>
          <w:ilvl w:val="0"/>
          <w:numId w:val="13"/>
        </w:numPr>
        <w:spacing w:after="120" w:beforeAutospacing="0" w:afterAutospacing="0"/>
        <w:contextualSpacing w:val="1"/>
        <w:rPr>
          <w:rFonts w:cstheme="minorBidi" w:eastAsiaTheme="minorHAnsi"/>
          <w:szCs w:val="24"/>
          <w:shd w:val="clear" w:color="auto" w:fill="FFFFFF"/>
          <w:lang w:eastAsia="en-US"/>
        </w:rPr>
      </w:pPr>
      <w:r>
        <w:rPr>
          <w:rFonts w:cstheme="minorBidi" w:eastAsiaTheme="minorHAnsi"/>
          <w:szCs w:val="24"/>
          <w:shd w:val="clear" w:color="auto" w:fill="FFFFFF"/>
          <w:lang w:eastAsia="en-US"/>
        </w:rPr>
        <w:t>Markteknisk undersökning (2025)</w:t>
      </w:r>
    </w:p>
    <w:p>
      <w:pPr>
        <w:numPr>
          <w:ilvl w:val="0"/>
          <w:numId w:val="13"/>
        </w:numPr>
        <w:spacing w:after="120" w:beforeAutospacing="0" w:afterAutospacing="0"/>
        <w:contextualSpacing w:val="1"/>
        <w:rPr>
          <w:rFonts w:cstheme="minorBidi" w:eastAsiaTheme="minorHAnsi"/>
          <w:szCs w:val="24"/>
          <w:shd w:val="clear" w:color="auto" w:fill="FFFFFF"/>
          <w:lang w:eastAsia="en-US"/>
        </w:rPr>
      </w:pPr>
      <w:r>
        <w:rPr>
          <w:rFonts w:cstheme="minorBidi" w:eastAsiaTheme="minorHAnsi"/>
          <w:szCs w:val="24"/>
          <w:shd w:val="clear" w:color="auto" w:fill="FFFFFF"/>
          <w:lang w:eastAsia="en-US"/>
        </w:rPr>
        <w:t>Artskyddsutredning samt inventering av svart rödstjärt (2025)</w:t>
      </w:r>
    </w:p>
    <w:p>
      <w:pPr>
        <w:numPr>
          <w:ilvl w:val="0"/>
          <w:numId w:val="13"/>
        </w:numPr>
        <w:spacing w:after="120" w:beforeAutospacing="0" w:afterAutospacing="0"/>
        <w:contextualSpacing w:val="1"/>
        <w:rPr>
          <w:rFonts w:cstheme="minorBidi" w:eastAsiaTheme="minorHAnsi"/>
          <w:szCs w:val="24"/>
          <w:shd w:val="clear" w:color="auto" w:fill="FFFFFF"/>
          <w:lang w:eastAsia="en-US"/>
        </w:rPr>
      </w:pPr>
      <w:r>
        <w:rPr>
          <w:rFonts w:cstheme="minorBidi" w:eastAsiaTheme="minorHAnsi"/>
          <w:szCs w:val="24"/>
          <w:shd w:val="clear" w:color="auto" w:fill="FFFFFF"/>
          <w:lang w:eastAsia="en-US"/>
        </w:rPr>
        <w:t>Riskutredning (2025)</w:t>
      </w:r>
    </w:p>
    <w:p>
      <w:pPr>
        <w:numPr>
          <w:ilvl w:val="0"/>
          <w:numId w:val="13"/>
        </w:numPr>
        <w:spacing w:after="120" w:beforeAutospacing="0" w:afterAutospacing="0"/>
        <w:contextualSpacing w:val="1"/>
        <w:rPr>
          <w:rFonts w:cstheme="minorBidi" w:eastAsiaTheme="minorHAnsi"/>
          <w:szCs w:val="24"/>
          <w:shd w:val="clear" w:color="auto" w:fill="FFFFFF"/>
          <w:lang w:eastAsia="en-US"/>
        </w:rPr>
      </w:pPr>
      <w:r>
        <w:rPr>
          <w:rFonts w:cstheme="minorBidi" w:eastAsiaTheme="minorHAnsi"/>
          <w:szCs w:val="24"/>
          <w:shd w:val="clear" w:color="auto" w:fill="FFFFFF"/>
          <w:lang w:eastAsia="en-US"/>
        </w:rPr>
        <w:t>Komplettering av den marktekniska undersökningen från 2025 (2026)</w:t>
      </w:r>
    </w:p>
    <w:p>
      <w:pPr>
        <w:numPr>
          <w:ilvl w:val="0"/>
          <w:numId w:val="13"/>
        </w:numPr>
        <w:spacing w:after="120" w:beforeAutospacing="0" w:afterAutospacing="0"/>
        <w:contextualSpacing w:val="1"/>
        <w:rPr>
          <w:rFonts w:cstheme="minorBidi" w:eastAsiaTheme="minorHAnsi"/>
          <w:szCs w:val="24"/>
          <w:shd w:val="clear" w:color="auto" w:fill="FFFFFF"/>
          <w:lang w:eastAsia="en-US"/>
        </w:rPr>
      </w:pPr>
      <w:r>
        <w:rPr>
          <w:rFonts w:cstheme="minorBidi" w:eastAsiaTheme="minorHAnsi"/>
          <w:szCs w:val="24"/>
          <w:shd w:val="clear" w:color="auto" w:fill="FFFFFF"/>
          <w:lang w:eastAsia="en-US"/>
        </w:rPr>
        <w:t>Komplettering av riskutredning från 2025 (2026)</w:t>
      </w:r>
    </w:p>
    <w:p>
      <w:pPr>
        <w:rPr>
          <w:rFonts w:cstheme="minorBidi" w:eastAsiaTheme="minorHAnsi"/>
          <w:szCs w:val="24"/>
          <w:lang w:eastAsia="en-US"/>
        </w:rPr>
      </w:pPr>
    </w:p>
    <w:p>
      <w:pPr>
        <w:rPr>
          <w:rFonts w:cstheme="minorBidi" w:eastAsiaTheme="minorHAnsi"/>
          <w:szCs w:val="24"/>
          <w:lang w:eastAsia="en-US"/>
        </w:rPr>
      </w:pPr>
    </w:p>
    <w:p>
      <w:pPr>
        <w:pStyle w:val="P1"/>
        <w:numPr>
          <w:ilvl w:val="0"/>
          <w:numId w:val="9"/>
        </w:numPr>
      </w:pPr>
      <w:bookmarkStart w:id="20" w:name="_Toc230298699"/>
      <w:r>
        <w:t>Konsekvenser</w:t>
      </w:r>
      <w:bookmarkEnd w:id="20"/>
    </w:p>
    <w:p>
      <w:pPr>
        <w:rPr>
          <w:rFonts w:cstheme="minorBidi" w:eastAsiaTheme="minorHAnsi"/>
          <w:szCs w:val="24"/>
          <w:lang w:eastAsia="en-US"/>
        </w:rPr>
      </w:pPr>
      <w:r>
        <w:rPr>
          <w:rFonts w:cstheme="minorBidi" w:eastAsiaTheme="minorHAnsi"/>
          <w:szCs w:val="24"/>
          <w:lang w:eastAsia="en-US"/>
        </w:rPr>
        <w:t>I planbeskrivningen ska kommunen redovisa konsekvenser, både positiva och negativa, som det nya planförslaget för med sig.</w:t>
      </w:r>
    </w:p>
    <w:p>
      <w:pPr>
        <w:rPr>
          <w:rFonts w:cstheme="minorBidi" w:eastAsiaTheme="minorHAnsi"/>
          <w:szCs w:val="24"/>
          <w:lang w:eastAsia="en-US"/>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Fastigheter och rättigheter</w:t>
      </w:r>
    </w:p>
    <w:p>
      <w:pPr>
        <w:rPr>
          <w:rFonts w:cstheme="minorBidi" w:eastAsiaTheme="minorHAnsi"/>
          <w:szCs w:val="24"/>
          <w:lang w:eastAsia="en-US"/>
        </w:rPr>
      </w:pPr>
      <w:r>
        <w:rPr>
          <w:rFonts w:cstheme="minorBidi" w:eastAsiaTheme="minorHAnsi"/>
          <w:szCs w:val="24"/>
          <w:lang w:eastAsia="en-US"/>
        </w:rPr>
        <w:t xml:space="preserve">I detaljplanen föreslås gaturummet för Fotbollsgatan breddas något norrut. Ett genomförande av detaljplanen medför således en fastighetsreglering där delar av Lindeshyttan 5:6 övergår till den kommunala fastigheten Lindesby 1:11. </w:t>
      </w:r>
    </w:p>
    <w:p>
      <w:pPr>
        <w:keepNext w:val="1"/>
      </w:pPr>
      <w:r>
        <w:rPr>
          <w:rFonts w:cstheme="minorBidi" w:eastAsiaTheme="minorHAnsi"/>
          <w:noProof w:val="1"/>
          <w:szCs w:val="24"/>
          <w:shd w:val="clear" w:color="auto" w:fill="FFFFFF"/>
          <w:lang w:eastAsia="en-US"/>
        </w:rPr>
        <w:drawing>
          <wp:inline xmlns:wp="http://schemas.openxmlformats.org/drawingml/2006/wordprocessingDrawing" distT="0" distB="0" distL="0" distR="0">
            <wp:extent cx="5913120" cy="4366260"/>
            <wp:effectExtent l="0" t="0" r="0" b="0"/>
            <wp:docPr id="137143822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438229" name="Picture 8"/>
                    <pic:cNvPicPr/>
                  </pic:nvPicPr>
                  <pic:blipFill dpi="0">
                    <a:blip xmlns:r="http://schemas.openxmlformats.org/officeDocument/2006/relationships" r:embed="Relimage34"/>
                    <a:srcRect/>
                    <a:stretch>
                      <a:fillRect/>
                    </a:stretch>
                  </pic:blipFill>
                  <pic:spPr>
                    <a:xfrm>
                      <a:off x="0" y="0"/>
                      <a:ext cx="5913633" cy="4366638"/>
                    </a:xfrm>
                    <a:prstGeom prst="rect"/>
                  </pic:spPr>
                </pic:pic>
              </a:graphicData>
            </a:graphic>
          </wp:inline>
        </w:drawing>
      </w:r>
    </w:p>
    <w:p>
      <w:pPr>
        <w:rPr>
          <w:rFonts w:cstheme="minorBidi" w:eastAsiaTheme="minorHAnsi"/>
          <w:szCs w:val="24"/>
          <w:lang w:eastAsia="en-US"/>
        </w:rPr>
      </w:pPr>
      <w:r>
        <w:rPr>
          <w:rFonts w:cstheme="minorBidi" w:eastAsiaTheme="minorHAnsi"/>
          <w:szCs w:val="24"/>
          <w:lang w:eastAsia="en-US"/>
        </w:rPr>
        <w:t xml:space="preserve">Ovan: område markerat med rött är den del av fastighet Lindeshyttan 5:6 som kan komma att övergå till Lindesby 1:11 vid ett genomförande av detaljplanen.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 xml:space="preserve">För att kunna bilda sig en uppfattning om hur ett eventuellt genomförande av detaljplanen kan komma att se ut har en illustrationsbild tagits fram. I illustrationen redovisas befintlig och eventuellt tillkommande bebyggelse schematiskt genom volymer. Höjderna för befintliga byggnader bygger på en kvalitativ uppskattning och volymerna som illustreras inom aktuellt planområde är cirka 12 till 15 meter i nock. Illustration visar bara en av flera möjliga utformningar av planområdet. </w:t>
      </w:r>
    </w:p>
    <w:p>
      <w:pPr>
        <w:keepNext w:val="1"/>
      </w:pPr>
      <w:r>
        <w:rPr>
          <w:rFonts w:cstheme="minorBidi" w:eastAsiaTheme="minorHAnsi"/>
          <w:noProof w:val="1"/>
          <w:szCs w:val="24"/>
          <w:lang w:eastAsia="en-US"/>
        </w:rPr>
        <w:drawing>
          <wp:inline xmlns:wp="http://schemas.openxmlformats.org/drawingml/2006/wordprocessingDrawing" distT="0" distB="0" distL="0" distR="0">
            <wp:extent cx="6084570" cy="3044825"/>
            <wp:effectExtent l="0" t="0" r="0" b="3175"/>
            <wp:docPr id="174658833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588338" name="Picture 9"/>
                    <pic:cNvPicPr/>
                  </pic:nvPicPr>
                  <pic:blipFill dpi="0">
                    <a:blip xmlns:r="http://schemas.openxmlformats.org/officeDocument/2006/relationships" r:embed="Relimage35"/>
                    <a:srcRect/>
                    <a:stretch>
                      <a:fillRect/>
                    </a:stretch>
                  </pic:blipFill>
                  <pic:spPr>
                    <a:xfrm>
                      <a:off x="0" y="0"/>
                      <a:ext cx="6084570" cy="3044825"/>
                    </a:xfrm>
                    <a:prstGeom prst="rect"/>
                  </pic:spPr>
                </pic:pic>
              </a:graphicData>
            </a:graphic>
          </wp:inline>
        </w:drawing>
      </w:r>
    </w:p>
    <w:p>
      <w:pPr>
        <w:rPr>
          <w:rFonts w:cstheme="minorBidi" w:eastAsiaTheme="minorHAnsi"/>
          <w:szCs w:val="24"/>
          <w:lang w:eastAsia="en-US"/>
        </w:rPr>
      </w:pPr>
      <w:r>
        <w:rPr>
          <w:rFonts w:cstheme="minorBidi" w:eastAsiaTheme="minorHAnsi"/>
          <w:szCs w:val="24"/>
          <w:lang w:eastAsia="en-US"/>
        </w:rPr>
        <w:t xml:space="preserve">Ovan: Befintlig och tillkommande bebyggelse schematiskt illustrerat genom volymer. Aktuellt planområde markerat med tunn svart linje.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 xml:space="preserve">Byggrätt och höjder i aktuell detaljplan är i förhåller sig till den skala som möjliggörs i gällande, omkringliggande detaljplaner. </w:t>
      </w:r>
    </w:p>
    <w:p>
      <w:pPr>
        <w:rPr>
          <w:rFonts w:cstheme="minorBidi" w:eastAsiaTheme="minorHAnsi"/>
          <w:szCs w:val="24"/>
          <w:lang w:eastAsia="en-US"/>
        </w:rPr>
      </w:pPr>
      <w:r>
        <w:rPr>
          <w:rFonts w:cstheme="minorBidi" w:eastAsiaTheme="minorHAnsi"/>
          <w:szCs w:val="24"/>
          <w:lang w:eastAsia="en-US"/>
        </w:rPr>
        <w:t xml:space="preserve"> </w:t>
      </w: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Fastighetsrättsliga åtgärder</w:t>
      </w:r>
    </w:p>
    <w:p>
      <w:pPr>
        <w:rPr>
          <w:rFonts w:cstheme="minorBidi" w:eastAsiaTheme="minorHAnsi"/>
          <w:szCs w:val="24"/>
          <w:lang w:eastAsia="en-US"/>
        </w:rPr>
      </w:pPr>
      <w:r>
        <w:rPr>
          <w:rFonts w:cstheme="minorBidi" w:eastAsiaTheme="minorHAnsi"/>
          <w:szCs w:val="24"/>
          <w:lang w:eastAsia="en-US"/>
        </w:rPr>
        <w:t xml:space="preserve">Kommunen har med stöd av 6 kap. 13 § pkt.1 PBL rätt att lösa in delar av Lindeshyttan 5:6 som i detaljplanen utgörs av allmän plats, GATA. Vidare är kommunen enligt 14 kap. 14 § pkt.1 PBL skyldig att på fastighetsägarens begäran lösa in den del av Lindeshyttan 5:6 som är planlagd som allmän plats, GATA.  </w:t>
      </w: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Natur</w:t>
      </w:r>
    </w:p>
    <w:p>
      <w:pPr>
        <w:rPr>
          <w:rFonts w:cstheme="minorBidi" w:eastAsiaTheme="minorHAnsi"/>
          <w:szCs w:val="24"/>
          <w:lang w:eastAsia="en-US"/>
        </w:rPr>
      </w:pPr>
      <w:r>
        <w:rPr>
          <w:rFonts w:cstheme="minorBidi" w:eastAsiaTheme="minorHAnsi"/>
          <w:szCs w:val="24"/>
          <w:lang w:eastAsia="en-US"/>
        </w:rPr>
        <w:t xml:space="preserve">Planförslaget innebär en negativ konsekvens för den rödlistade fågelarten svart rödstjärt. I artskyddsutredningen som genomfördes 2025 föreslås två åtgärder för att inte riskera att påverka artens fortlevnad negativt. Den ena åtgärden innebär att antingen bibehålla eller tillskapa ruderatmark inom- eller i anslutning till planområdet. Den andra åtgärden innebär att inte störa arten under dess häckningsperiod mellan april-juli.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Svart rödstjärt har sitt ursprung i steniga och klippiga miljöer, men har i modern tid anpassat sig väl till urbana miljöer som efterliknar dessa förhållanden. Barmark bestående av steniga substrat av olika storlekar (sandègrusèblock) är därför centrala för att skapa en fungerande födosöksmiljö. Vegetation ska finnas, men restriktivt, glest och fläckvist förekommande. Täta, sammanhängande ytor av vegetation försämrar ytans funktion för arten. Vegetationen ska bestå av s.k. pionjärväxter, vars etablering brukar ske helt spontant.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Strukturer som skapar höjdskillnader är ett måste för en funktionell födosöksmiljö. Den svarta rödstjärten jagar genom att sätta sig på en avsats och speja efter insekter. De använder ofta stenar, murar eller låga buskar som utkiksplatser för att skanna av marken efter ryggradslösa djur som spindlar och skalbaggar. Utan denna möjlighet blir födosöksytans funktion begränsad.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I litteratur finns ingen fastställd minsta yta för artens födosöksmiljö. Det framgår inte heller i artskyddsutredningen, eller i dialog med författarna till artskyddsutredningen, hur stort område ruderatmark som behöver återskapas för att upprätthålla en god livsmiljö för svart rödstjärt. Emellertid brukar dessa ruderatmiljöer vara relativt småskaliga och fragmenterade. Det är därför inte nödvändigtvis avgörande att födosöksytan utgör en stor yta, utan snarare att den har rätt funktion och ligger i nära anslutning till häckningsmiljö, detta då arten tenderar att under häckningstid göra upprepade och relativt korta födosöksturer för att samla föda till ungarna.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noProof w:val="1"/>
          <w:szCs w:val="24"/>
          <w:lang w:eastAsia="en-US"/>
        </w:rPr>
        <w:drawing>
          <wp:inline xmlns:wp="http://schemas.openxmlformats.org/drawingml/2006/wordprocessingDrawing" distT="0" distB="0" distL="0" distR="0">
            <wp:extent cx="2857500" cy="1724660"/>
            <wp:effectExtent l="38100" t="38100" r="38100" b="46990"/>
            <wp:docPr id="1848428494" name="Bild 1" descr="En bild som visar utomhus, gräs, mark, väx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 bild som visar utomhus, gräs, mark, växt&#10;&#10;AI-genererat innehåll kan vara felaktigt."/>
                    <pic:cNvPicPr>
                      <a:picLocks noChangeAspect="1" noChangeArrowheads="1"/>
                    </pic:cNvPicPr>
                  </pic:nvPicPr>
                  <pic:blipFill dpi="0">
                    <a:blip xmlns:r="http://schemas.openxmlformats.org/officeDocument/2006/relationships" r:embed="Relimage36" cstate="print"/>
                    <a:srcRect/>
                    <a:stretch>
                      <a:fillRect/>
                    </a:stretch>
                  </pic:blipFill>
                  <pic:spPr bwMode="auto">
                    <a:xfrm>
                      <a:off x="0" y="0"/>
                      <a:ext cx="2883890" cy="1741048"/>
                    </a:xfrm>
                    <a:prstGeom prst="rect"/>
                    <a:noFill/>
                    <a:ln w="25400">
                      <a:solidFill>
                        <a:schemeClr val="bg1"/>
                      </a:solidFill>
                    </a:ln>
                  </pic:spPr>
                </pic:pic>
              </a:graphicData>
            </a:graphic>
          </wp:inline>
        </w:drawing>
      </w:r>
      <w:r>
        <w:rPr>
          <w:rFonts w:cstheme="minorBidi" w:eastAsiaTheme="minorHAnsi"/>
          <w:noProof w:val="1"/>
          <w:szCs w:val="24"/>
          <w:lang w:eastAsia="en-US"/>
        </w:rPr>
        <w:drawing>
          <wp:inline xmlns:wp="http://schemas.openxmlformats.org/drawingml/2006/wordprocessingDrawing" distT="0" distB="0" distL="0" distR="0">
            <wp:extent cx="2571750" cy="1728470"/>
            <wp:effectExtent l="38100" t="38100" r="38100" b="43180"/>
            <wp:docPr id="312757169" name="Bild 3" descr="En bild som visar utomhus, himmel, moln, Spillro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 bild som visar utomhus, himmel, moln, Spillror&#10;&#10;AI-genererat innehåll kan vara felaktigt."/>
                    <pic:cNvPicPr>
                      <a:picLocks noChangeAspect="1" noChangeArrowheads="1"/>
                    </pic:cNvPicPr>
                  </pic:nvPicPr>
                  <pic:blipFill dpi="0">
                    <a:blip xmlns:r="http://schemas.openxmlformats.org/officeDocument/2006/relationships" r:embed="Relimage37" cstate="print"/>
                    <a:srcRect/>
                    <a:stretch>
                      <a:fillRect/>
                    </a:stretch>
                  </pic:blipFill>
                  <pic:spPr bwMode="auto">
                    <a:xfrm>
                      <a:off x="0" y="0"/>
                      <a:ext cx="2590800" cy="1741457"/>
                    </a:xfrm>
                    <a:prstGeom prst="rect"/>
                    <a:noFill/>
                    <a:ln w="25400">
                      <a:solidFill>
                        <a:schemeClr val="bg1"/>
                      </a:solidFill>
                    </a:ln>
                  </pic:spPr>
                </pic:pic>
              </a:graphicData>
            </a:graphic>
          </wp:inline>
        </w:drawing>
      </w:r>
    </w:p>
    <w:p>
      <w:pPr>
        <w:rPr>
          <w:rFonts w:cstheme="minorBidi" w:eastAsiaTheme="minorHAnsi"/>
          <w:szCs w:val="24"/>
          <w:lang w:eastAsia="en-US"/>
        </w:rPr>
      </w:pPr>
      <w:r>
        <w:rPr>
          <w:rFonts w:cstheme="minorBidi" w:eastAsiaTheme="minorHAnsi"/>
          <w:szCs w:val="24"/>
          <w:lang w:eastAsia="en-US"/>
        </w:rPr>
        <w:t xml:space="preserve">Ovan: exempel på ytor som kanske inte uppfyller alla de behov som beskrivs i text ovan, men som ger en idé om hur en ruderatmark kan se ut. Bilderna kan också fungera som en inspiration vid tillskapandet av ny ruderatmark.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 xml:space="preserve">För att möjliggöra ett återskapande av ruderatmark inom området – vilket är en av åtgärderna som föreslås i artskyddsutredningen - föreslås i detaljplanen att ett område på 750 kvadratmeter inom kvartersmarken anordnas som ruderatmark. I plankartan införs också en egenskapsbestämmelse </w:t>
      </w:r>
      <w:r>
        <w:rPr>
          <w:rFonts w:cstheme="minorBidi" w:eastAsiaTheme="minorHAnsi"/>
          <w:b w:val="1"/>
          <w:bCs w:val="1"/>
          <w:szCs w:val="24"/>
          <w:lang w:eastAsia="en-US"/>
        </w:rPr>
        <w:t>f</w:t>
      </w:r>
      <w:r>
        <w:rPr>
          <w:rFonts w:cstheme="minorBidi" w:eastAsiaTheme="minorHAnsi"/>
          <w:b w:val="1"/>
          <w:bCs w:val="1"/>
          <w:szCs w:val="24"/>
          <w:vertAlign w:val="subscript"/>
          <w:lang w:eastAsia="en-US"/>
        </w:rPr>
        <w:t>1</w:t>
      </w:r>
      <w:r>
        <w:rPr>
          <w:rFonts w:cstheme="minorBidi" w:eastAsiaTheme="minorHAnsi"/>
          <w:szCs w:val="24"/>
          <w:lang w:eastAsia="en-US"/>
        </w:rPr>
        <w:t xml:space="preserve"> - </w:t>
      </w:r>
      <w:r>
        <w:rPr>
          <w:rFonts w:cstheme="minorBidi" w:eastAsiaTheme="minorHAnsi"/>
          <w:i w:val="1"/>
          <w:iCs w:val="1"/>
          <w:szCs w:val="24"/>
          <w:lang w:eastAsia="en-US"/>
        </w:rPr>
        <w:t>Inom användningsområdet ska minst750 kvadratmeterruderatmark utformas inom högst två områden</w:t>
      </w:r>
      <w:r>
        <w:rPr>
          <w:rFonts w:cstheme="minorBidi" w:eastAsiaTheme="minorHAnsi"/>
          <w:szCs w:val="24"/>
          <w:lang w:eastAsia="en-US"/>
        </w:rPr>
        <w:t xml:space="preserve">. Bestämmelsen möjliggör för fastighetsägaren att skapa en eller två sammanhängandeytor bestående av ruderatmark. Som nämnts ovan finns inget tydligt svar på hur stor yta ruderatmark som krävs för svart rödstjärt. Dessa typer av ruderatmiljöer brukar vara relativt småskaliga och fragmenterade. Kommunen bedömer mot bakgrund av det som anges ovan att 750 kvadratmeter är tillräckligt för att artens kontinuerliga ekologiska funktion ska upprätthållas – förutsatt att den enskilda ytan inte blir så liten att den variation i substrat och struktur som krävs för en funktionell födosöksmiljö (enligt ovan) går förlorad.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 xml:space="preserve">Den andra skyddsåtgärden som föreslås i artskyddsutredningen är att markarbeten som kan påverka arten inte utförs under häckningsperioden april - juli. Kommunen bedömer att förutsättningarna är goda för att även denna skyddsåtgärd ska efterlevas, dels är skyddsåtgärden är tydligt kommunicerad i och med framtagandet av detaljplanen, dels för att detaljplanen kommer att få laga kraft tidigast den 6 juli 2026 varpå en eventuell bygglovsprocess tar vid. Det är därför rimligt att anta att ett genomförande av detaljplanen påbörjas tidigast sensommaren/hösten 2026, när häckningsperioden för svart rödstjärt är förbi.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noProof w:val="1"/>
          <w:szCs w:val="24"/>
          <w:lang w:eastAsia="en-US"/>
        </w:rPr>
        <w:drawing>
          <wp:inline xmlns:wp="http://schemas.openxmlformats.org/drawingml/2006/wordprocessingDrawing" distT="0" distB="0" distL="0" distR="0">
            <wp:extent cx="5153660" cy="4381500"/>
            <wp:effectExtent l="0" t="0" r="0" b="0"/>
            <wp:docPr id="150430370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303706" name="Picture 10"/>
                    <pic:cNvPicPr/>
                  </pic:nvPicPr>
                  <pic:blipFill dpi="0">
                    <a:blip xmlns:r="http://schemas.openxmlformats.org/officeDocument/2006/relationships" r:embed="Relimage38"/>
                    <a:srcRect/>
                    <a:stretch>
                      <a:fillRect/>
                    </a:stretch>
                  </pic:blipFill>
                  <pic:spPr>
                    <a:xfrm>
                      <a:off x="0" y="0"/>
                      <a:ext cx="5153745" cy="4382113"/>
                    </a:xfrm>
                    <a:prstGeom prst="rect"/>
                  </pic:spPr>
                </pic:pic>
              </a:graphicData>
            </a:graphic>
          </wp:inline>
        </w:drawing>
      </w:r>
    </w:p>
    <w:p>
      <w:pPr>
        <w:rPr>
          <w:rFonts w:cstheme="minorBidi" w:eastAsiaTheme="minorHAnsi"/>
          <w:szCs w:val="24"/>
          <w:lang w:eastAsia="en-US"/>
        </w:rPr>
      </w:pPr>
      <w:r>
        <w:rPr>
          <w:rFonts w:cstheme="minorBidi" w:eastAsiaTheme="minorHAnsi"/>
          <w:szCs w:val="24"/>
          <w:lang w:eastAsia="en-US"/>
        </w:rPr>
        <w:t xml:space="preserve">Ovan: utklippp från artskyddsinventeringen från 2025. Områden inom- samt i anslutning till planområdet där boplats respektive födosök för svart rödstjärt har observerats.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 xml:space="preserve">All kvartersmark ligger inom 200 meter från den boplats som har observerats strax väster om planområdet. Detta innebär att exploatören har goda förutsättningar att inom kvartersmark tillskapa ruderatmark nära boplatsen. Kommunen föreslår att en sammanhängande yta på 750 kvadratmeter ruderatmark tillskapas i den nordvästra delen av planområdet, nära både boplats och observerad plats för födosök (se bild nedan).  Kommunen bedömer dock att det även är möjligt att tillskapa en funktionell födosöksmiljö för svart rödstjärt genom att anlägga två mindre ytor av ruderatmark med den totala arean av 750 kvadratmeter. Det ger också exploatören mer flexibilitet och möjlighet att utforma kvartersmarken efter andra funktioner och behov. Planbestämmelsen </w:t>
      </w:r>
      <w:r>
        <w:rPr>
          <w:rFonts w:cstheme="minorBidi" w:eastAsiaTheme="minorHAnsi"/>
          <w:b w:val="1"/>
          <w:bCs w:val="1"/>
          <w:szCs w:val="24"/>
          <w:lang w:eastAsia="en-US"/>
        </w:rPr>
        <w:t>f</w:t>
      </w:r>
      <w:r>
        <w:rPr>
          <w:rFonts w:cstheme="minorBidi" w:eastAsiaTheme="minorHAnsi"/>
          <w:b w:val="1"/>
          <w:bCs w:val="1"/>
          <w:szCs w:val="24"/>
          <w:vertAlign w:val="subscript"/>
          <w:lang w:eastAsia="en-US"/>
        </w:rPr>
        <w:t>1</w:t>
      </w:r>
      <w:r>
        <w:rPr>
          <w:rFonts w:cstheme="minorBidi" w:eastAsiaTheme="minorHAnsi"/>
          <w:szCs w:val="24"/>
          <w:lang w:eastAsia="en-US"/>
        </w:rPr>
        <w:t xml:space="preserve"> i </w:t>
      </w:r>
      <w:r>
        <w:rPr>
          <w:rFonts w:cstheme="minorBidi" w:eastAsiaTheme="minorHAnsi"/>
          <w:i w:val="1"/>
          <w:iCs w:val="1"/>
          <w:szCs w:val="24"/>
          <w:lang w:eastAsia="en-US"/>
        </w:rPr>
        <w:t>plankartan Minst 750 kvadratmeter inom användningsområdet ska utformas som ruderatmark inom ett eller två sammanhängande områden</w:t>
      </w:r>
      <w:r>
        <w:rPr>
          <w:rFonts w:cstheme="minorBidi" w:eastAsiaTheme="minorHAnsi"/>
          <w:szCs w:val="24"/>
          <w:lang w:eastAsia="en-US"/>
        </w:rPr>
        <w:t xml:space="preserve">, detta för att säkerställa att den enskilda yta inte blir så liten att den variation i substrat och struktur som krävs för en funktionell födosöksmiljö går förlorad.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noProof w:val="1"/>
          <w:szCs w:val="24"/>
          <w:lang w:eastAsia="en-US"/>
        </w:rPr>
        <w:drawing>
          <wp:inline xmlns:wp="http://schemas.openxmlformats.org/drawingml/2006/wordprocessingDrawing" distT="0" distB="0" distL="0" distR="0">
            <wp:extent cx="6645910" cy="5427980"/>
            <wp:effectExtent l="0" t="0" r="2540" b="1270"/>
            <wp:docPr id="128218717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187173" name="Picture 11"/>
                    <pic:cNvPicPr/>
                  </pic:nvPicPr>
                  <pic:blipFill dpi="0">
                    <a:blip xmlns:r="http://schemas.openxmlformats.org/officeDocument/2006/relationships" r:embed="Relimage39"/>
                    <a:srcRect/>
                    <a:stretch>
                      <a:fillRect/>
                    </a:stretch>
                  </pic:blipFill>
                  <pic:spPr>
                    <a:xfrm>
                      <a:off x="0" y="0"/>
                      <a:ext cx="6645910" cy="5427980"/>
                    </a:xfrm>
                    <a:prstGeom prst="rect"/>
                  </pic:spPr>
                </pic:pic>
              </a:graphicData>
            </a:graphic>
          </wp:inline>
        </w:drawing>
      </w:r>
    </w:p>
    <w:p>
      <w:pPr>
        <w:rPr>
          <w:rFonts w:cstheme="minorBidi" w:eastAsiaTheme="minorHAnsi"/>
          <w:szCs w:val="24"/>
          <w:lang w:eastAsia="en-US"/>
        </w:rPr>
      </w:pPr>
      <w:r>
        <w:rPr>
          <w:rFonts w:cstheme="minorBidi" w:eastAsiaTheme="minorHAnsi"/>
          <w:szCs w:val="24"/>
          <w:lang w:eastAsia="en-US"/>
        </w:rPr>
        <w:t>Ovan: kommunen föreslår att ruderatmark tillskapas inom rödskrafferat område.</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 xml:space="preserve">Enligt 2 kapitlet 2-3 §§ Miljöbalken är det exploatörens ansvar att vidta de åtgärder som krävs för att säkerställa att den kontinuerliga ekologiska funktionen för svart rödstjärt upprätthålls. Bedömning är att detta möjliggörs genom att vidta de åtgärder som föreslås i artskyddsutredningen, vilka också möjliggörs i detaljplanen.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 xml:space="preserve">Kommunen föreslår att exploatören genomför uppföljande inventering av svart rödstjärt för att se om åtgärderna varit tillräckliga. En första inventering föreslås ske ett år efter genomförd åtgärd, samt ytterligare en inventering två år efter genomförd åtgärd. Kommunens ekolog kan vara vägledande och behjälplig vid projektering och genomförande av ruderatmark. Likaså kan kommunekologen vara ett stöd vid uppföljande inventering.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 xml:space="preserve">Allén i den östra delen av planområdet, utmed Stafettgatan, faller under det generella biotopskyddet enligt 7 kap 11 § Miljöbalken.  Allén avses bevaras.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 xml:space="preserve">Inom planområdet finns den invasiva arten blomsterlupin. Vid ett genomförande av detaljplanen bör hänsyn tas till lupinen, exempelvis vid schakt-, gräv- och massaarbeten. Massor från områden med lupinförekomst bör hanteras separat. Inom områden med blomsterlupin bör växten avlägsnas innan schakt- och grävarbeten påbörjas, och massor som riskerar att innehålla lupinfrön ska inte återanvändas. Särskild aktsamhet bör tas vid ruderatmark, då funktionen och nyttan med platsen för svart rödstjärt avsevärt försämras om lupiner eller frön från lupiner sprids inom dessa områden. </w:t>
      </w:r>
    </w:p>
    <w:p>
      <w:pPr>
        <w:rPr>
          <w:rFonts w:cstheme="minorBidi" w:eastAsiaTheme="minorHAnsi"/>
          <w:szCs w:val="24"/>
          <w:lang w:eastAsia="en-US"/>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Miljö</w:t>
      </w:r>
    </w:p>
    <w:p>
      <w:pPr>
        <w:rPr>
          <w:rFonts w:cstheme="minorBidi" w:eastAsiaTheme="minorHAnsi"/>
          <w:szCs w:val="24"/>
          <w:lang w:eastAsia="en-US"/>
        </w:rPr>
      </w:pPr>
      <w:r>
        <w:rPr>
          <w:rFonts w:cstheme="minorBidi" w:eastAsiaTheme="minorHAnsi"/>
          <w:szCs w:val="24"/>
          <w:lang w:eastAsia="en-US"/>
        </w:rPr>
        <w:t>När en ny detaljplan tas fram eller en befintlig ändras ska kommunen i ett tidigt skede enligt 5 kap 11 a§ i plan- och bygglagen och 6 kap miljöbalken ta ställning till om en detaljplan kan antas medföra en betydande miljöpåverkan (BMP). Detta görs i en särskild inledande undersökning av betydande miljöpåverkan som återfinns som bilaga till detaljplanen. Om detaljplanen i den inledande undersökningen konstateras medföra en bytande miljöpåverkan ska en miljökonsekvensbeskrivning (MKB) upprättas.</w:t>
      </w:r>
    </w:p>
    <w:p>
      <w:pPr>
        <w:rPr>
          <w:rFonts w:cstheme="minorBidi" w:eastAsiaTheme="minorHAnsi"/>
          <w:szCs w:val="24"/>
          <w:lang w:eastAsia="en-US"/>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 xml:space="preserve">Undersökning </w:t>
      </w:r>
    </w:p>
    <w:p>
      <w:pPr>
        <w:spacing w:after="120" w:beforeAutospacing="0" w:afterAutospacing="0"/>
        <w:rPr>
          <w:rFonts w:cstheme="minorBidi" w:eastAsiaTheme="minorHAnsi"/>
          <w:noProof w:val="1"/>
          <w:szCs w:val="24"/>
          <w:lang w:bidi="de-DE" w:eastAsia="de-DE"/>
        </w:rPr>
      </w:pPr>
      <w:r>
        <w:rPr>
          <w:rFonts w:cstheme="minorBidi" w:eastAsiaTheme="minorHAnsi"/>
          <w:noProof w:val="1"/>
          <w:szCs w:val="24"/>
          <w:lang w:bidi="de-DE" w:eastAsia="de-DE"/>
        </w:rPr>
        <w:t>Vid bedömning av den inledande undersökningen har följande aspekter beaktats:</w:t>
      </w:r>
    </w:p>
    <w:p>
      <w:pPr>
        <w:spacing w:after="120" w:beforeAutospacing="0" w:afterAutospacing="0"/>
        <w:rPr>
          <w:rFonts w:cstheme="minorBidi" w:eastAsiaTheme="minorHAnsi"/>
          <w:noProof w:val="1"/>
          <w:szCs w:val="24"/>
          <w:lang w:bidi="de-DE" w:eastAsia="de-DE"/>
        </w:rPr>
      </w:pPr>
    </w:p>
    <w:p>
      <w:pPr>
        <w:pStyle w:val="P14"/>
        <w:numPr>
          <w:ilvl w:val="0"/>
          <w:numId w:val="11"/>
        </w:numPr>
        <w:spacing w:after="120" w:beforeAutospacing="0" w:afterAutospacing="0"/>
        <w:rPr>
          <w:rFonts w:cstheme="minorBidi" w:eastAsiaTheme="minorHAnsi"/>
          <w:szCs w:val="24"/>
          <w:lang w:eastAsia="en-US"/>
        </w:rPr>
      </w:pPr>
      <w:r>
        <w:rPr>
          <w:rFonts w:cstheme="minorBidi" w:eastAsiaTheme="minorHAnsi"/>
          <w:szCs w:val="24"/>
          <w:lang w:eastAsia="en-US"/>
        </w:rPr>
        <w:t>risker för negativ påverkan på människors hälsa eller för miljön</w:t>
      </w:r>
    </w:p>
    <w:p>
      <w:pPr>
        <w:pStyle w:val="P14"/>
        <w:numPr>
          <w:ilvl w:val="0"/>
          <w:numId w:val="11"/>
        </w:numPr>
        <w:spacing w:after="120" w:beforeAutospacing="0" w:afterAutospacing="0"/>
        <w:rPr>
          <w:rFonts w:cstheme="minorBidi" w:eastAsiaTheme="minorHAnsi"/>
          <w:szCs w:val="24"/>
          <w:lang w:eastAsia="en-US"/>
        </w:rPr>
      </w:pPr>
      <w:r>
        <w:rPr>
          <w:rFonts w:cstheme="minorBidi" w:eastAsiaTheme="minorHAnsi"/>
          <w:szCs w:val="24"/>
          <w:lang w:eastAsia="en-US"/>
        </w:rPr>
        <w:t>påverkan på kulturvärden</w:t>
      </w:r>
    </w:p>
    <w:p>
      <w:pPr>
        <w:pStyle w:val="P14"/>
        <w:numPr>
          <w:ilvl w:val="0"/>
          <w:numId w:val="11"/>
        </w:numPr>
        <w:spacing w:after="120" w:beforeAutospacing="0" w:afterAutospacing="0"/>
        <w:rPr>
          <w:rFonts w:cstheme="minorBidi" w:eastAsiaTheme="minorHAnsi"/>
          <w:szCs w:val="24"/>
          <w:lang w:eastAsia="en-US"/>
        </w:rPr>
      </w:pPr>
      <w:r>
        <w:rPr>
          <w:rFonts w:cstheme="minorBidi" w:eastAsiaTheme="minorHAnsi"/>
          <w:szCs w:val="24"/>
          <w:lang w:eastAsia="en-US"/>
        </w:rPr>
        <w:t>påverkan på naturvärden</w:t>
      </w:r>
    </w:p>
    <w:p>
      <w:pPr>
        <w:pStyle w:val="P14"/>
        <w:numPr>
          <w:ilvl w:val="0"/>
          <w:numId w:val="11"/>
        </w:numPr>
        <w:spacing w:after="120" w:beforeAutospacing="0" w:afterAutospacing="0"/>
        <w:rPr>
          <w:rFonts w:cstheme="minorBidi" w:eastAsiaTheme="minorHAnsi"/>
          <w:szCs w:val="24"/>
          <w:lang w:eastAsia="en-US"/>
        </w:rPr>
      </w:pPr>
      <w:r>
        <w:rPr>
          <w:rFonts w:cstheme="minorBidi" w:eastAsiaTheme="minorHAnsi"/>
          <w:szCs w:val="24"/>
          <w:lang w:eastAsia="en-US"/>
        </w:rPr>
        <w:t>påverkan på sociala värden</w:t>
      </w:r>
    </w:p>
    <w:p>
      <w:pPr>
        <w:pStyle w:val="P14"/>
        <w:numPr>
          <w:ilvl w:val="0"/>
          <w:numId w:val="11"/>
        </w:numPr>
        <w:spacing w:after="120" w:beforeAutospacing="0" w:afterAutospacing="0"/>
        <w:rPr>
          <w:rFonts w:cstheme="minorBidi" w:eastAsiaTheme="minorHAnsi"/>
          <w:szCs w:val="24"/>
          <w:lang w:eastAsia="en-US"/>
        </w:rPr>
      </w:pPr>
      <w:r>
        <w:rPr>
          <w:rFonts w:cstheme="minorBidi" w:eastAsiaTheme="minorHAnsi"/>
          <w:szCs w:val="24"/>
          <w:lang w:eastAsia="en-US"/>
        </w:rPr>
        <w:t>påverkan på materiella värden</w:t>
      </w:r>
    </w:p>
    <w:p>
      <w:pPr>
        <w:pStyle w:val="P14"/>
        <w:numPr>
          <w:ilvl w:val="0"/>
          <w:numId w:val="11"/>
        </w:numPr>
        <w:spacing w:after="120" w:beforeAutospacing="0" w:afterAutospacing="0"/>
        <w:rPr>
          <w:rFonts w:cstheme="minorBidi" w:eastAsiaTheme="minorHAnsi"/>
          <w:szCs w:val="24"/>
          <w:lang w:eastAsia="en-US"/>
        </w:rPr>
      </w:pPr>
      <w:r>
        <w:rPr>
          <w:rFonts w:cstheme="minorBidi" w:eastAsiaTheme="minorHAnsi"/>
          <w:szCs w:val="24"/>
          <w:lang w:eastAsia="en-US"/>
        </w:rPr>
        <w:t>den totala (kumulativa) effekten av flera mindre negativa effekter.</w:t>
      </w:r>
    </w:p>
    <w:p>
      <w:pPr>
        <w:rPr>
          <w:rFonts w:cstheme="minorBidi" w:eastAsiaTheme="minorHAnsi"/>
          <w:szCs w:val="24"/>
          <w:lang w:eastAsia="en-US"/>
        </w:rPr>
      </w:pPr>
      <w:r>
        <w:rPr>
          <w:rFonts w:cstheme="minorBidi" w:eastAsiaTheme="minorHAnsi"/>
          <w:szCs w:val="24"/>
          <w:lang w:eastAsia="en-US"/>
        </w:rPr>
        <w:t xml:space="preserve">Den inledande undersökningen innehåller en checklista som bland annat utgår från miljöbedömningsförordningen (2017:966) </w:t>
      </w:r>
      <w:hyperlink xmlns:r="http://schemas.openxmlformats.org/officeDocument/2006/relationships" r:id="R3">
        <w:r>
          <w:rPr>
            <w:rFonts w:cstheme="minorBidi" w:eastAsiaTheme="minorHAnsi"/>
            <w:color w:val="0000FF"/>
            <w:szCs w:val="24"/>
            <w:u w:val="single"/>
            <w:lang w:eastAsia="en-US"/>
          </w:rPr>
          <w:t>https://www.riksdagen.se/sv/dokument-lagar/dokument/svensk-forfattningssamling/miljobedomningsforordning-2017966_sfs-2017-966</w:t>
        </w:r>
      </w:hyperlink>
      <w:r>
        <w:rPr>
          <w:rFonts w:cstheme="minorBidi" w:eastAsiaTheme="minorHAnsi"/>
          <w:szCs w:val="24"/>
          <w:lang w:eastAsia="en-US"/>
        </w:rPr>
        <w:t>. Undersökning med tillhörande checklista är framtagen samhällsutvecklingsenheten.</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Kommunen bedömer att detaljplanens genomförande inte kan antas medföra sådan betydande miljöpåverkan som åsyftas i PBL (2010:900) 4 kap 34§ eller MB 6 kap 11§ att en miljö-bedömning behöver göras.</w:t>
      </w:r>
    </w:p>
    <w:p>
      <w:pPr>
        <w:rPr>
          <w:rFonts w:cstheme="minorBidi" w:eastAsiaTheme="minorHAnsi"/>
          <w:szCs w:val="24"/>
          <w:lang w:eastAsia="en-US"/>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Dagvatten</w:t>
      </w:r>
    </w:p>
    <w:p>
      <w:pPr>
        <w:rPr>
          <w:rFonts w:cstheme="minorBidi" w:eastAsiaTheme="minorHAnsi"/>
          <w:szCs w:val="24"/>
          <w:lang w:eastAsia="en-US"/>
        </w:rPr>
      </w:pPr>
      <w:r>
        <w:rPr>
          <w:rFonts w:cstheme="minorBidi" w:eastAsiaTheme="minorHAnsi"/>
          <w:szCs w:val="24"/>
          <w:lang w:eastAsia="en-US"/>
        </w:rPr>
        <w:t xml:space="preserve">Planområdet ligger inom kommunens verksamhetsområde för dagvatten. Dagvatten inom planområdet föreslås ledas till anslutningspunkt i den södra delen av planområdet, strax norr om Fotbollsgatan. Den naturliga lutningen inom planområdet gör att det finns goda förutsättningar att avvattna kvartersmarken söderut till anslutningspunkt. </w:t>
      </w:r>
    </w:p>
    <w:p>
      <w:pPr>
        <w:rPr>
          <w:rFonts w:cstheme="minorBidi" w:eastAsiaTheme="minorHAnsi"/>
          <w:szCs w:val="24"/>
          <w:lang w:eastAsia="en-US"/>
        </w:rPr>
      </w:pPr>
      <w:r>
        <w:rPr>
          <w:rFonts w:cstheme="minorBidi" w:eastAsiaTheme="minorHAnsi"/>
          <w:szCs w:val="24"/>
          <w:lang w:eastAsia="en-US"/>
        </w:rPr>
        <w:t xml:space="preserve">Kommunen utreder parallellt med denna detaljplan hanteringen av dagvatten inom ett större område där aktuellt planområde ingår. Syftet med utredningen är bland annat att dimensionera upp befintligt dagvattensystem så att det har kapacitet att avvattna dagvatten från områdets fastigheter. Vidare är syftet med utredningen att hitta lämpliga områden att fördröja och rena dagvattnet innan det släpps till recipient. Kommunen avser att skapa större anläggningar dit dagvatten via det kommunala ledningsnätet leds och där dagvatten sedan kan fördröjas och renas innan det släpps vidare till recipient. Bedömningen är att större anläggningar som ägs och driftas av kommunen dels är mer kostnadseffektivt än många små anläggningar, dels att kommunen då har rådighet och kontroll över anläggningarna och kan därmed säkerställa att miljökvalitetsnormerna för vatten inte äventyras.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 xml:space="preserve">Kommunens dagvattensystem kommer att dimensioneras för att ta emot motsvarande ett 10-årsregn från fastigheter i området. Skyfall större än ett 10-årsregn bedöms – utifrån topografi och förutsättningar på platsen – ha goda förutsättningar att ytavledas söderut mot allmän platsmark och diken utmed Fotbollsgatan, eftersom planområdet lutar svagt och inte är instängt.  Gaturummet vid Fotbollsgatan är väl tilltaget och bedöms kunna ta emot större skyfall, motsvarande ett 100-årsregn, utan att aktuellt planområdet riskerar att bli ståendes i under vatten. </w:t>
      </w:r>
    </w:p>
    <w:p>
      <w:pPr>
        <w:rPr>
          <w:rFonts w:cstheme="minorBidi" w:eastAsiaTheme="minorHAnsi"/>
          <w:szCs w:val="24"/>
          <w:lang w:eastAsia="en-US"/>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Förorenad mark</w:t>
      </w:r>
    </w:p>
    <w:p>
      <w:pPr>
        <w:rPr>
          <w:rFonts w:cstheme="minorBidi" w:eastAsiaTheme="minorHAnsi"/>
          <w:szCs w:val="24"/>
          <w:lang w:eastAsia="en-US"/>
        </w:rPr>
      </w:pPr>
      <w:r>
        <w:rPr>
          <w:rFonts w:cstheme="minorBidi" w:eastAsiaTheme="minorHAnsi"/>
          <w:szCs w:val="24"/>
          <w:lang w:eastAsia="en-US"/>
        </w:rPr>
        <w:t xml:space="preserve">I den sydvästra delen av fastigheten finns ett område med farligt avfall (FA) där halter av överskrider gränsen mindre känslig markanvändning (MKM). Genom att i detaljplanen villkora att föroreningar över riktvärdet för MKM ska avhjälpas innan startbesked beviljas måste den aktuella föroreningen avhjälpas innan byggrätten inom detaljplanen kan nyttjas. Efter att ytterligare jordprover analyserats inom ramen för den kompletterande marktekniska utredningen är bedömningen att föroreningen över FA är avgränsad och det bedöms skäligt, både ekonomiskt och tekniskt, att åtgärda föroreningen exempelvis genom schakt i samband med exploatering.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Avseende PFAS som upptäcktes i grundvattnet har ytterligare provtagningar och analyser av marken inom planområdet gjorts. Sammantaget har tio jordprover analyserats inom fastigheten utan att PFAS har kunnat påvisas. Utförda resultat tyder på att sannolikheten att det föreligger en PFAS-källa i jord över SGI:s preliminära riktvärde för MKM (som gäller för planerat ändamål i detaljplanen) generellt är låg. Detta styrks även av den analys som gjorts av grundvattnets strömningsriktning. Utförda grundvattennivåmätningar tyder på en grundvattenströmning i jord i sydlig eller sydvästlig riktning. Detta skulle kunna indikera att påvisad PFAS-halt i grundvatten i fastighetens östra del kommer norrifrån (antingen från omgivningen eller från aktuell fastighet) eller österifrån (från omgivningen).</w:t>
      </w:r>
    </w:p>
    <w:p>
      <w:pPr>
        <w:pStyle w:val="P18"/>
        <w:shd w:val="clear" w:fill="FFFFFF"/>
        <w:rPr>
          <w:rFonts w:cstheme="minorBidi" w:eastAsiaTheme="minorHAnsi"/>
          <w:lang w:eastAsia="en-US"/>
        </w:rPr>
      </w:pPr>
      <w:r>
        <w:rPr>
          <w:color w:val="000000" w:themeColor="text1"/>
        </w:rPr>
        <w:t xml:space="preserve">Kommunen bedömer att man genom provtagningar i rimlig utsträckning har undersökt området och därför kan säkerställa att eventuella flyktiga och andra PFAS-ämnen inte påverkar planerad markanvändning. </w:t>
      </w:r>
      <w:r>
        <w:rPr>
          <w:rFonts w:cstheme="minorBidi" w:eastAsiaTheme="minorHAnsi"/>
          <w:lang w:eastAsia="en-US"/>
        </w:rPr>
        <w:t>Sammantaget bedömer kommunen att föreslagen markanvändning inom planområdet är lämplig, med villkoret att den förorening som finns i den sydvästra delen av planområdet avhjälps, vilket bedöms vara teknisk och ekonomiskt genomförbart samt stå i rimlig proportion till den nytta som exploatören erhåller genom detaljplanen.</w:t>
      </w:r>
    </w:p>
    <w:p>
      <w:pPr>
        <w:rPr>
          <w:rFonts w:ascii="Times New Roman" w:hAnsi="Times New Roman" w:cstheme="minorBidi" w:eastAsiaTheme="minorHAnsi"/>
          <w:szCs w:val="24"/>
          <w:lang w:eastAsia="en-US"/>
        </w:rPr>
      </w:pPr>
      <w:r>
        <w:rPr>
          <w:rFonts w:cstheme="minorBidi" w:eastAsiaTheme="minorHAnsi"/>
          <w:lang w:eastAsia="en-US"/>
        </w:rPr>
        <w:br w:type="page"/>
      </w:r>
    </w:p>
    <w:p>
      <w:pPr>
        <w:tabs>
          <w:tab w:val="left" w:pos="567" w:leader="none"/>
        </w:tabs>
        <w:spacing w:after="120" w:beforeAutospacing="0" w:afterAutospacing="0"/>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Trafik</w:t>
      </w:r>
    </w:p>
    <w:p>
      <w:pPr>
        <w:rPr>
          <w:rFonts w:cstheme="minorBidi" w:eastAsiaTheme="minorHAnsi"/>
          <w:szCs w:val="24"/>
          <w:lang w:eastAsia="en-US"/>
        </w:rPr>
      </w:pPr>
      <w:r>
        <w:rPr>
          <w:rFonts w:cstheme="minorBidi" w:eastAsiaTheme="minorHAnsi"/>
          <w:szCs w:val="24"/>
          <w:lang w:eastAsia="en-US"/>
        </w:rPr>
        <w:t>Befintliga gator inom - samt i anslutning till - planområdet klarar av den ökade trafik som ett genomförande av planförslaget.</w:t>
      </w:r>
    </w:p>
    <w:p>
      <w:pPr>
        <w:rPr>
          <w:rFonts w:cstheme="minorBidi" w:eastAsiaTheme="minorHAnsi"/>
          <w:szCs w:val="24"/>
          <w:lang w:eastAsia="en-US"/>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Miljökvalitetsnormer</w:t>
      </w: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Luft</w:t>
      </w:r>
    </w:p>
    <w:p>
      <w:pPr>
        <w:rPr>
          <w:rFonts w:cstheme="minorBidi" w:eastAsiaTheme="minorHAnsi"/>
          <w:szCs w:val="24"/>
          <w:lang w:eastAsia="en-US"/>
        </w:rPr>
      </w:pPr>
      <w:r>
        <w:rPr>
          <w:rFonts w:cstheme="minorBidi" w:eastAsiaTheme="minorHAnsi"/>
          <w:szCs w:val="24"/>
          <w:lang w:eastAsia="en-US"/>
        </w:rPr>
        <w:t>Bedömningen är att genomförande av detaljplanen inte påverkar luftkvaliteten i den grad att miljökvalitetsnormerna överskrids.</w:t>
      </w: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Vatten</w:t>
      </w:r>
    </w:p>
    <w:p>
      <w:pPr>
        <w:spacing w:after="120" w:beforeAutospacing="0" w:afterAutospacing="0"/>
        <w:rPr>
          <w:rFonts w:cstheme="minorBidi" w:eastAsiaTheme="minorHAnsi"/>
          <w:szCs w:val="24"/>
          <w:lang w:eastAsia="en-US"/>
        </w:rPr>
      </w:pPr>
      <w:r>
        <w:rPr>
          <w:rFonts w:cstheme="minorBidi" w:eastAsiaTheme="minorHAnsi"/>
          <w:szCs w:val="24"/>
          <w:lang w:eastAsia="en-US"/>
        </w:rPr>
        <w:t xml:space="preserve">Kommunen bedömer att ett genomförande detaljplanen inte påverkar möjligheterna att uppnå miljökvalitetsnormer för vatten negativt. </w:t>
      </w: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Buller</w:t>
      </w:r>
    </w:p>
    <w:p>
      <w:pPr>
        <w:rPr>
          <w:rFonts w:cstheme="minorBidi" w:eastAsiaTheme="minorHAnsi"/>
          <w:szCs w:val="24"/>
          <w:lang w:eastAsia="en-US"/>
        </w:rPr>
      </w:pPr>
      <w:r>
        <w:rPr>
          <w:rFonts w:cstheme="minorBidi" w:eastAsiaTheme="minorHAnsi"/>
          <w:szCs w:val="24"/>
          <w:lang w:eastAsia="en-US"/>
        </w:rPr>
        <w:t>Kommunen bedömer att ett genomförande detaljplanen inte påverkar möjligheterna att uppnå miljökvalitetsnormer för buller negativt.</w:t>
      </w:r>
    </w:p>
    <w:p>
      <w:pPr>
        <w:rPr>
          <w:rFonts w:cstheme="minorBidi" w:eastAsiaTheme="minorHAnsi"/>
          <w:szCs w:val="24"/>
          <w:lang w:eastAsia="en-US"/>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Hälsa och säkerhet</w:t>
      </w:r>
    </w:p>
    <w:p>
      <w:pPr>
        <w:rPr>
          <w:rFonts w:cstheme="minorBidi" w:eastAsiaTheme="minorHAnsi"/>
          <w:szCs w:val="24"/>
          <w:lang w:eastAsia="en-US"/>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Olyckor</w:t>
      </w:r>
    </w:p>
    <w:p>
      <w:pPr>
        <w:rPr>
          <w:rFonts w:cstheme="minorBidi" w:eastAsiaTheme="minorHAnsi"/>
          <w:szCs w:val="24"/>
          <w:lang w:eastAsia="en-US"/>
        </w:rPr>
      </w:pPr>
      <w:r>
        <w:rPr>
          <w:rFonts w:cstheme="minorBidi" w:eastAsiaTheme="minorHAnsi"/>
          <w:szCs w:val="24"/>
          <w:lang w:eastAsia="en-US"/>
        </w:rPr>
        <w:t xml:space="preserve">I detaljplanen har regleringar införts för att göra planområdet lämpligt för föreslagen markanvändning och bebyggelse. Det är framför allt regleringar kopplat till tung trafik med farligt gods på Fotbollsgatan respektive Stafettgatan, men regleringarna fyller också en funktion vid en eventuell gasmolnsbrand kopplat till gascisternen vid verkstadsindustrin cirka 100 meter från aktuell detaljplan. </w:t>
      </w:r>
    </w:p>
    <w:p>
      <w:pPr>
        <w:rPr>
          <w:rFonts w:cstheme="minorBidi" w:eastAsiaTheme="minorHAnsi"/>
          <w:szCs w:val="24"/>
          <w:lang w:eastAsia="en-US"/>
        </w:rPr>
      </w:pPr>
    </w:p>
    <w:p>
      <w:pPr>
        <w:rPr>
          <w:rFonts w:cstheme="minorBidi" w:eastAsiaTheme="minorHAnsi"/>
          <w:i w:val="1"/>
          <w:iCs w:val="1"/>
          <w:szCs w:val="24"/>
          <w:lang w:eastAsia="en-US"/>
        </w:rPr>
      </w:pPr>
      <w:r>
        <w:rPr>
          <w:rFonts w:cstheme="minorBidi" w:eastAsiaTheme="minorHAnsi"/>
          <w:i w:val="1"/>
          <w:iCs w:val="1"/>
          <w:szCs w:val="24"/>
          <w:lang w:eastAsia="en-US"/>
        </w:rPr>
        <w:t>Verkstadsindustri</w:t>
      </w:r>
    </w:p>
    <w:p>
      <w:pPr>
        <w:rPr>
          <w:rFonts w:cstheme="minorBidi" w:eastAsiaTheme="minorHAnsi"/>
          <w:i w:val="1"/>
          <w:iCs w:val="1"/>
          <w:szCs w:val="24"/>
          <w:lang w:eastAsia="en-US"/>
        </w:rPr>
      </w:pPr>
    </w:p>
    <w:p>
      <w:pPr>
        <w:rPr>
          <w:rFonts w:cstheme="minorBidi" w:eastAsiaTheme="minorHAnsi"/>
          <w:szCs w:val="24"/>
          <w:lang w:eastAsia="en-US"/>
        </w:rPr>
      </w:pPr>
      <w:r>
        <w:rPr>
          <w:rFonts w:cstheme="minorBidi" w:eastAsiaTheme="minorHAnsi"/>
          <w:szCs w:val="24"/>
          <w:lang w:eastAsia="en-US"/>
        </w:rPr>
        <w:t xml:space="preserve">Risker som identifierats från omkringliggande verksamheter är kopplade till den gascistern som är placerad på industrifastigheten öster om aktuellt planområde, gascisternen är placerad cirka 100 meter nordost om planområdet. Det är två typer av olyckor kopplade till gascisternen som bedöms kunna påverka planområdet; en gasmolnsbrand eller en BLEVE. Enligt riskutredningen som gjordes 2016, i samband med detaljplan för Lindbackaskolan, bedöms sannolikheten vara mycket liten för att en BLEVE ska inträffa; det är troligt att man hinner släcka en brand innan en BLEVE inträffar.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 xml:space="preserve">I </w:t>
      </w:r>
      <w:r>
        <w:rPr>
          <w:rFonts w:cstheme="minorBidi" w:eastAsiaTheme="minorHAnsi"/>
          <w:i w:val="1"/>
          <w:iCs w:val="1"/>
          <w:szCs w:val="24"/>
          <w:lang w:eastAsia="en-US"/>
        </w:rPr>
        <w:t xml:space="preserve">Underlagsrapport Risk och Säkerhet, delsträcka 32 </w:t>
      </w:r>
      <w:r>
        <w:rPr>
          <w:rFonts w:cstheme="minorBidi" w:eastAsiaTheme="minorHAnsi"/>
          <w:szCs w:val="24"/>
          <w:lang w:eastAsia="en-US"/>
        </w:rPr>
        <w:t xml:space="preserve">(Trafikverket 2021), beräknas andelen omkomma i en gasmolns brand inom 51–100 meter från källan till 0,1. Mellan 101-150 meter beräknas risken för att någon ska omkomma av en gasmolnsbrand vara 0. I rapporten utgår man från att gasmolnsbrand förväntas 100 meter från källan, men av rapporten framgår att i vissa sammanhang används 50 meter som gräns för brandmolnsbrand. Avstånden ovan avser en läcka i vätskefas, i gasfas är avståndet enligt rapporten en 1/5 av avstånden i vätskefas.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 xml:space="preserve">Verksamhetsindustrin är enligt Lagen om skydd mot olyckor klassad som en farlig verksamhet vilket innebär att de ska ha en skälig beredskap som kompletterar kommunens beredskap för räddningsinsats. Verksamheten bedriver ett aktivt säkerhetsarbete och många riskreducerande åtgärder har genomfört. Bland annat går transporterna till cisternområdet på en enkelriktad grusväg som är byggt så att ett eventuellt läckage samlas upp och enkelriktningen innebär en minskad risk för kollision. Verksamheten har också ett gaslarm som varnar vid en eventuell gasläcka. Larmet är automatiskt och larmar med ljud och ljussignaler. Signaler finns bland annat utmed Stafettgatan i höjd med aktuellt planområde.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 xml:space="preserve">Mot bakgrund av det som presenteras i </w:t>
      </w:r>
      <w:r>
        <w:rPr>
          <w:rFonts w:cstheme="minorBidi" w:eastAsiaTheme="minorHAnsi"/>
          <w:i w:val="1"/>
          <w:iCs w:val="1"/>
          <w:szCs w:val="24"/>
          <w:lang w:eastAsia="en-US"/>
        </w:rPr>
        <w:t xml:space="preserve">Underlagsrapport Risk och Säkerhet, delsträcka 32 </w:t>
      </w:r>
      <w:r>
        <w:rPr>
          <w:rFonts w:cstheme="minorBidi" w:eastAsiaTheme="minorHAnsi"/>
          <w:szCs w:val="24"/>
          <w:lang w:eastAsia="en-US"/>
        </w:rPr>
        <w:t>(Trafikverket 2021), samt med stöd av de allmänna råden MSBFS 2020 samt riskutredningen gjord 2016, bedömer kommunen att riskerna för att planområdet ska drabbas av en olycka kopplad till gascisternen är mycket små. Sedan 2016 har verksamheten dessutom minskat användningen av gasol i takt med att man växlat över till fjärrvärme.</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 xml:space="preserve">Att någon – inom aktuellt planområde - förolyckas eller omkommer vid en eventuell olycka ser kommunen som högst osannolikt med tanke på avståndet mellan gascisternen och planområdet. Vidare bedömer kommunen att verksamheten tillsammans med närliggande räddningstjänst har goda förutsättningar och resurser att tidigt upptäcka och hantera en eventuell gasläcka på ett sätt som minimerar konsekvenserna vid en olycka.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 xml:space="preserve">Aktuellt planområde möjliggör utrymning och evakuering åt väster - bort från gascisternen - vid en eventuell olycka. Planbestämmelser i plankartan reglerar dessutom att byggnader inom 40 meter från Stafettgatan ska möjliggöra utrymning åt väster samt ha fasad i obrännbart material.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Syftet/avsikten med aktuell detaljplan är inte att området ska inhysa svårutrymliga verksamheter/lokaler.</w:t>
      </w:r>
    </w:p>
    <w:p>
      <w:pPr>
        <w:rPr>
          <w:rFonts w:cstheme="minorBidi" w:eastAsiaTheme="minorHAnsi"/>
          <w:szCs w:val="24"/>
          <w:lang w:eastAsia="en-US"/>
        </w:rPr>
      </w:pPr>
    </w:p>
    <w:p>
      <w:pPr>
        <w:rPr>
          <w:rFonts w:cstheme="minorBidi" w:eastAsiaTheme="minorHAnsi"/>
          <w:i w:val="1"/>
          <w:iCs w:val="1"/>
          <w:szCs w:val="24"/>
          <w:lang w:eastAsia="en-US"/>
        </w:rPr>
      </w:pPr>
      <w:r>
        <w:rPr>
          <w:rFonts w:cstheme="minorBidi" w:eastAsiaTheme="minorHAnsi"/>
          <w:i w:val="1"/>
          <w:iCs w:val="1"/>
          <w:szCs w:val="24"/>
          <w:lang w:eastAsia="en-US"/>
        </w:rPr>
        <w:t xml:space="preserve">Farligt gods </w:t>
      </w:r>
    </w:p>
    <w:p>
      <w:pPr>
        <w:rPr>
          <w:rFonts w:cstheme="minorBidi" w:eastAsiaTheme="minorHAnsi"/>
          <w:i w:val="1"/>
          <w:iCs w:val="1"/>
          <w:szCs w:val="24"/>
          <w:lang w:eastAsia="en-US"/>
        </w:rPr>
      </w:pPr>
    </w:p>
    <w:p>
      <w:pPr>
        <w:rPr>
          <w:rFonts w:cstheme="minorBidi" w:eastAsiaTheme="minorHAnsi"/>
          <w:szCs w:val="24"/>
          <w:lang w:eastAsia="en-US"/>
        </w:rPr>
      </w:pPr>
      <w:r>
        <w:rPr>
          <w:rFonts w:cstheme="minorBidi" w:eastAsiaTheme="minorHAnsi"/>
          <w:szCs w:val="24"/>
          <w:lang w:eastAsia="en-US"/>
        </w:rPr>
        <w:t xml:space="preserve">Av de sex (6) åtgärder som föreslås i riskutredningen regleras tre (3) åtgärder genom planbestämmelser i plankartan: </w:t>
      </w:r>
    </w:p>
    <w:p>
      <w:pPr>
        <w:numPr>
          <w:ilvl w:val="0"/>
          <w:numId w:val="11"/>
        </w:numPr>
        <w:rPr>
          <w:rFonts w:cstheme="minorBidi" w:eastAsiaTheme="minorHAnsi"/>
          <w:i w:val="1"/>
          <w:iCs w:val="1"/>
          <w:szCs w:val="24"/>
          <w:lang w:eastAsia="en-US"/>
        </w:rPr>
      </w:pPr>
      <w:r>
        <w:rPr>
          <w:rFonts w:cstheme="minorBidi" w:eastAsiaTheme="minorHAnsi"/>
          <w:i w:val="1"/>
          <w:iCs w:val="1"/>
          <w:szCs w:val="24"/>
          <w:lang w:eastAsia="en-US"/>
        </w:rPr>
        <w:t>n</w:t>
      </w:r>
      <w:r>
        <w:rPr>
          <w:rFonts w:cstheme="minorBidi" w:eastAsiaTheme="minorHAnsi"/>
          <w:i w:val="1"/>
          <w:iCs w:val="1"/>
          <w:szCs w:val="24"/>
          <w:vertAlign w:val="subscript"/>
          <w:lang w:eastAsia="en-US"/>
        </w:rPr>
        <w:t>1</w:t>
      </w:r>
      <w:r>
        <w:rPr>
          <w:rFonts w:cstheme="minorBidi" w:eastAsiaTheme="minorHAnsi"/>
          <w:i w:val="1"/>
          <w:iCs w:val="1"/>
          <w:szCs w:val="24"/>
          <w:lang w:eastAsia="en-US"/>
        </w:rPr>
        <w:t>- Marken får inte användas för parkering eller uppställning av tunga fordon samt farligt gods.</w:t>
      </w:r>
    </w:p>
    <w:p>
      <w:pPr>
        <w:rPr>
          <w:rFonts w:cstheme="minorBidi" w:eastAsiaTheme="minorHAnsi"/>
          <w:i w:val="1"/>
          <w:iCs w:val="1"/>
          <w:szCs w:val="24"/>
          <w:lang w:eastAsia="en-US"/>
        </w:rPr>
      </w:pPr>
    </w:p>
    <w:p>
      <w:pPr>
        <w:numPr>
          <w:ilvl w:val="0"/>
          <w:numId w:val="11"/>
        </w:numPr>
        <w:rPr>
          <w:rFonts w:cstheme="minorBidi" w:eastAsiaTheme="minorHAnsi"/>
          <w:i w:val="1"/>
          <w:iCs w:val="1"/>
          <w:szCs w:val="24"/>
          <w:lang w:eastAsia="en-US"/>
        </w:rPr>
      </w:pPr>
      <w:r>
        <w:rPr>
          <w:rFonts w:cstheme="minorBidi" w:eastAsiaTheme="minorHAnsi"/>
          <w:i w:val="1"/>
          <w:iCs w:val="1"/>
          <w:szCs w:val="24"/>
          <w:lang w:eastAsia="en-US"/>
        </w:rPr>
        <w:t>b</w:t>
      </w:r>
      <w:r>
        <w:rPr>
          <w:rFonts w:cstheme="minorBidi" w:eastAsiaTheme="minorHAnsi"/>
          <w:i w:val="1"/>
          <w:iCs w:val="1"/>
          <w:szCs w:val="24"/>
          <w:vertAlign w:val="subscript"/>
          <w:lang w:eastAsia="en-US"/>
        </w:rPr>
        <w:t>2</w:t>
      </w:r>
      <w:r>
        <w:rPr>
          <w:rFonts w:cstheme="minorBidi" w:eastAsiaTheme="minorHAnsi"/>
          <w:i w:val="1"/>
          <w:iCs w:val="1"/>
          <w:szCs w:val="24"/>
          <w:lang w:eastAsia="en-US"/>
        </w:rPr>
        <w:t xml:space="preserve"> – Fasad mot Bronäsvägen, Fotbollsgatan och Stafettgatan ska utföras i obrännbart material alternativt lägst brandteknisk klass EI30</w:t>
      </w:r>
    </w:p>
    <w:p>
      <w:pPr>
        <w:rPr>
          <w:rFonts w:cstheme="minorBidi" w:eastAsiaTheme="minorHAnsi"/>
          <w:szCs w:val="24"/>
          <w:lang w:eastAsia="en-US"/>
        </w:rPr>
      </w:pPr>
    </w:p>
    <w:p>
      <w:pPr>
        <w:numPr>
          <w:ilvl w:val="0"/>
          <w:numId w:val="11"/>
        </w:numPr>
        <w:rPr>
          <w:rFonts w:cstheme="minorBidi" w:eastAsiaTheme="minorHAnsi"/>
          <w:i w:val="1"/>
          <w:iCs w:val="1"/>
          <w:szCs w:val="24"/>
          <w:lang w:eastAsia="en-US"/>
        </w:rPr>
      </w:pPr>
      <w:r>
        <w:rPr>
          <w:rFonts w:cstheme="minorBidi" w:eastAsiaTheme="minorHAnsi"/>
          <w:i w:val="1"/>
          <w:iCs w:val="1"/>
          <w:szCs w:val="24"/>
          <w:lang w:eastAsia="en-US"/>
        </w:rPr>
        <w:t>m</w:t>
      </w:r>
      <w:r>
        <w:rPr>
          <w:rFonts w:cstheme="minorBidi" w:eastAsiaTheme="minorHAnsi"/>
          <w:i w:val="1"/>
          <w:iCs w:val="1"/>
          <w:szCs w:val="24"/>
          <w:vertAlign w:val="subscript"/>
          <w:lang w:eastAsia="en-US"/>
        </w:rPr>
        <w:t xml:space="preserve">1 - </w:t>
      </w:r>
      <w:r>
        <w:rPr>
          <w:rFonts w:cstheme="minorBidi" w:eastAsiaTheme="minorHAnsi"/>
          <w:i w:val="1"/>
          <w:iCs w:val="1"/>
          <w:szCs w:val="24"/>
          <w:lang w:eastAsia="en-US"/>
        </w:rPr>
        <w:t>Byggnader ska utföras så att utrymning kan ske bort från Fotbollsgatan samt Stafettgatan.</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 xml:space="preserve">I publikationen </w:t>
      </w:r>
      <w:r>
        <w:rPr>
          <w:rFonts w:cstheme="minorBidi" w:eastAsiaTheme="minorHAnsi"/>
          <w:i w:val="1"/>
          <w:iCs w:val="1"/>
          <w:szCs w:val="24"/>
          <w:lang w:eastAsia="en-US"/>
        </w:rPr>
        <w:t xml:space="preserve">Riktlinjer för planläggning intill vägar och järnvägar där det transporteras farligt gods, Länsstyrelsen Stockholms län, 2016:14, </w:t>
      </w:r>
      <w:r>
        <w:rPr>
          <w:rFonts w:cstheme="minorBidi" w:eastAsiaTheme="minorHAnsi"/>
          <w:szCs w:val="24"/>
          <w:lang w:eastAsia="en-US"/>
        </w:rPr>
        <w:t xml:space="preserve">framgår att:  ”Intervallet mellan den undre och den övre gränsen för tolerabel risk kallas ofta för ALARP-området (As Low As Reasonably Practicable vilket kan översättas som ”så lågt som det är praktiskt rimligt”).” Vidare framgår det av publikationen att ”Risker inom ALARP-området ska reduceras så långt det är praktiskt genomförbart och ekonomiskt försvarbart.”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 xml:space="preserve">Den riskutredning som genomförts i samband med aktuell detaljplan bedömer att de delar av planområdet som vetter mot Fotbollsgatan och Stafettgatan ligger inom det så kallade ALARP-området. Fotbollsgatan uppvisar dock en högre risknivå jämfört med Stafettgatan, vilket främst beror på ett större antal transporter med farligt gods. </w:t>
      </w:r>
    </w:p>
    <w:p>
      <w:pPr>
        <w:rPr>
          <w:rFonts w:cstheme="minorBidi" w:eastAsiaTheme="minorHAnsi"/>
          <w:szCs w:val="24"/>
          <w:lang w:eastAsia="en-US"/>
        </w:rPr>
      </w:pPr>
    </w:p>
    <w:p>
      <w:pPr>
        <w:rPr>
          <w:rFonts w:cstheme="minorBidi" w:eastAsiaTheme="minorHAnsi"/>
          <w:szCs w:val="24"/>
          <w:lang w:bidi="sv-SE" w:eastAsia="en-US"/>
        </w:rPr>
      </w:pPr>
      <w:r>
        <w:rPr>
          <w:rFonts w:cstheme="minorBidi" w:eastAsiaTheme="minorHAnsi"/>
          <w:szCs w:val="24"/>
          <w:lang w:bidi="sv-SE" w:eastAsia="en-US"/>
        </w:rPr>
        <w:t xml:space="preserve">I </w:t>
      </w:r>
      <w:r>
        <w:rPr>
          <w:rFonts w:cstheme="minorBidi" w:eastAsiaTheme="minorHAnsi"/>
          <w:i w:val="1"/>
          <w:iCs w:val="1"/>
          <w:szCs w:val="24"/>
          <w:lang w:bidi="sv-SE" w:eastAsia="en-US"/>
        </w:rPr>
        <w:t xml:space="preserve">Riktlinjer för planläggning intill vägar och järnvägar där det transporteras farligt gods, Länsstyrelsen Stockholms län, 2016:14 </w:t>
      </w:r>
      <w:r>
        <w:rPr>
          <w:rFonts w:cstheme="minorBidi" w:eastAsiaTheme="minorHAnsi"/>
          <w:szCs w:val="24"/>
          <w:lang w:bidi="sv-SE" w:eastAsia="en-US"/>
        </w:rPr>
        <w:t xml:space="preserve">anges att det för markanvändningarna bostäder (B), centrum (C), vård (D), handel (H), friluftsliv och camping (N), tillfällig vistelse (O), besöksanläggningar (R), skola (S), kontor (K), drivmedelsförsörjning (G), industri (J) och verksamheter (Z) bör finnas ett bebyggelsefritt område på 25 meter intill primära transportleder för farligt gods. Vidare anges att byggrätt inom 30 meter från huvudled bör regleras utifrån krav på fasad samt att friskluftsintag respektive utrymningsväg riktas bort från den primära transportleder för farligt gods. </w:t>
      </w:r>
    </w:p>
    <w:p>
      <w:pPr>
        <w:rPr>
          <w:rFonts w:cstheme="minorBidi" w:eastAsiaTheme="minorHAnsi"/>
          <w:szCs w:val="24"/>
          <w:lang w:bidi="sv-SE" w:eastAsia="en-US"/>
        </w:rPr>
      </w:pPr>
    </w:p>
    <w:p>
      <w:pPr>
        <w:rPr>
          <w:rFonts w:cstheme="minorBidi" w:eastAsiaTheme="minorHAnsi"/>
          <w:szCs w:val="24"/>
          <w:lang w:bidi="sv-SE" w:eastAsia="en-US"/>
        </w:rPr>
      </w:pPr>
      <w:r>
        <w:rPr>
          <w:rFonts w:cstheme="minorBidi" w:eastAsiaTheme="minorHAnsi"/>
          <w:szCs w:val="24"/>
          <w:lang w:bidi="sv-SE" w:eastAsia="en-US"/>
        </w:rPr>
        <w:t xml:space="preserve">Fotbollsgatan och Stafettgatan är inte utpekade som vare sig primära eller sekundära transportleder för farligt gods. Den markanvändning som möjliggörs i detaljplanen är detaljhandel (H) och verksamheter Z. Avståndet mellan Utmed Fotbollsgatan är avståndet mellan gatan och byggrätt cirka 20–25 meter, utmed Fotbollsgatan är avståndet mellan byggrätt och gata cirka 17 meter. </w:t>
      </w:r>
    </w:p>
    <w:p>
      <w:pPr>
        <w:rPr>
          <w:rFonts w:cstheme="minorBidi" w:eastAsiaTheme="minorHAnsi"/>
          <w:szCs w:val="24"/>
          <w:lang w:bidi="sv-SE" w:eastAsia="en-US"/>
        </w:rPr>
      </w:pPr>
    </w:p>
    <w:p>
      <w:pPr>
        <w:rPr>
          <w:rFonts w:cstheme="minorBidi" w:eastAsiaTheme="minorHAnsi"/>
          <w:szCs w:val="24"/>
          <w:lang w:bidi="sv-SE" w:eastAsia="en-US"/>
        </w:rPr>
      </w:pPr>
      <w:r>
        <w:rPr>
          <w:rFonts w:cstheme="minorBidi" w:eastAsiaTheme="minorHAnsi"/>
          <w:szCs w:val="24"/>
          <w:lang w:bidi="sv-SE" w:eastAsia="en-US"/>
        </w:rPr>
        <w:t>Utmed Fotbollsgatan uppnår planförslaget i stort sett riktlinjerna om ett bebyggelsefritt område på 25 meter utmed primär transportled för farligt gods (</w:t>
      </w:r>
      <w:r>
        <w:rPr>
          <w:rFonts w:cstheme="minorBidi" w:eastAsiaTheme="minorHAnsi"/>
          <w:i w:val="1"/>
          <w:iCs w:val="1"/>
          <w:szCs w:val="24"/>
          <w:lang w:bidi="sv-SE" w:eastAsia="en-US"/>
        </w:rPr>
        <w:t>Riktlinjer för planläggning intill vägar och järnvägar där det transporteras farligt gods, Länsstyrelsen Stockholms län, 2016:14</w:t>
      </w:r>
      <w:r>
        <w:rPr>
          <w:rFonts w:cstheme="minorBidi" w:eastAsiaTheme="minorHAnsi"/>
          <w:szCs w:val="24"/>
          <w:lang w:bidi="sv-SE" w:eastAsia="en-US"/>
        </w:rPr>
        <w:t xml:space="preserve">). Vidare reglerar planförslaget två av de tre åtgärder som föreslås för byggnader inom 30 meter från primär transportled för farligt gods. Den åtgärd som inte regeras detaljplanen, men som finns med i de riktlinjer som refereras till ovan, är friskluftsintag bort från transportled. Denna åtgärd och reglering är dock inget som föreslås i den riskutredning som gjorts. </w:t>
      </w:r>
    </w:p>
    <w:p>
      <w:pPr>
        <w:rPr>
          <w:rFonts w:cstheme="minorBidi" w:eastAsiaTheme="minorHAnsi"/>
          <w:szCs w:val="24"/>
          <w:lang w:bidi="sv-SE" w:eastAsia="en-US"/>
        </w:rPr>
      </w:pPr>
      <w:r>
        <w:rPr>
          <w:rFonts w:cstheme="minorBidi" w:eastAsiaTheme="minorHAnsi"/>
          <w:szCs w:val="24"/>
          <w:lang w:bidi="sv-SE" w:eastAsia="en-US"/>
        </w:rPr>
        <w:br w:type="textWrapping"/>
        <w:t xml:space="preserve">Utmed Stafettgatan är avståndet mellan gata och byggrätt cirka 17 meter, alltså kortare jämfört med Fotbollsgatan. Risken för olycka bedöms emellertid vara lägre vid Stafettgatan jämfört med Fotbollsgatan. Precis som utmed Fotbollsgatan regleras byggrätt inom 40 meter från Stafettgatan med krav på fasad samt krav på utrymningsväg bort från gata, vilket två av tre regleringar som föreslås i ovan nämna riktlinjer. </w:t>
      </w:r>
    </w:p>
    <w:p>
      <w:pPr>
        <w:rPr>
          <w:rFonts w:cstheme="minorBidi" w:eastAsiaTheme="minorHAnsi"/>
          <w:szCs w:val="24"/>
          <w:lang w:bidi="sv-SE" w:eastAsia="en-US"/>
        </w:rPr>
      </w:pPr>
    </w:p>
    <w:p>
      <w:pPr>
        <w:rPr>
          <w:rFonts w:cstheme="minorBidi" w:eastAsiaTheme="minorHAnsi"/>
          <w:szCs w:val="24"/>
          <w:lang w:bidi="sv-SE" w:eastAsia="en-US"/>
        </w:rPr>
      </w:pPr>
      <w:r>
        <w:rPr>
          <w:rFonts w:cstheme="minorBidi" w:eastAsiaTheme="minorHAnsi"/>
          <w:szCs w:val="24"/>
          <w:lang w:bidi="sv-SE" w:eastAsia="en-US"/>
        </w:rPr>
        <w:t xml:space="preserve">Efter att beaktat riktlinjerna i publikationen </w:t>
      </w:r>
      <w:r>
        <w:rPr>
          <w:rFonts w:cstheme="minorBidi" w:eastAsiaTheme="minorHAnsi"/>
          <w:i w:val="1"/>
          <w:iCs w:val="1"/>
          <w:szCs w:val="24"/>
          <w:lang w:bidi="sv-SE" w:eastAsia="en-US"/>
        </w:rPr>
        <w:t xml:space="preserve">Riktlinjer för planläggning intill vägar och järnvägar där det transporteras farligt gods, Länsstyrelsen Stockholms län, 2016:14, </w:t>
      </w:r>
      <w:r>
        <w:rPr>
          <w:rFonts w:cstheme="minorBidi" w:eastAsiaTheme="minorHAnsi"/>
          <w:szCs w:val="24"/>
          <w:lang w:bidi="sv-SE" w:eastAsia="en-US"/>
        </w:rPr>
        <w:t xml:space="preserve">utgått i stora drag utgått från genomförd riskutredning samt tagit hänsyn till förhållanden på platsen samt föreslagen markanvändning finner kommunen att planförslaget är lämpligt trots att regleringar inte införs i den utsträckning som föreslås i riskutredningen (se förslag på regleringar ovan). </w:t>
      </w:r>
    </w:p>
    <w:p>
      <w:pPr>
        <w:rPr>
          <w:rFonts w:cstheme="minorBidi" w:eastAsiaTheme="minorHAnsi"/>
          <w:szCs w:val="24"/>
          <w:lang w:bidi="sv-SE" w:eastAsia="en-US"/>
        </w:rPr>
      </w:pPr>
    </w:p>
    <w:p>
      <w:pPr>
        <w:rPr>
          <w:rFonts w:cstheme="minorBidi" w:eastAsiaTheme="minorHAnsi"/>
          <w:szCs w:val="24"/>
          <w:lang w:bidi="sv-SE" w:eastAsia="en-US"/>
        </w:rPr>
      </w:pPr>
      <w:r>
        <w:rPr>
          <w:rFonts w:cstheme="minorBidi" w:eastAsiaTheme="minorHAnsi"/>
          <w:szCs w:val="24"/>
          <w:lang w:bidi="sv-SE" w:eastAsia="en-US"/>
        </w:rPr>
        <w:t xml:space="preserve">De åtgärder som föreslås i riskutredningen men som inte regleras i plankartan punktas upp nedan. Efter respektive punkt följer kommunens motivering till att inte reglera enligt vad som föreslås: </w:t>
      </w:r>
    </w:p>
    <w:p>
      <w:pPr>
        <w:rPr>
          <w:rFonts w:cstheme="minorBidi" w:eastAsiaTheme="minorHAnsi"/>
          <w:szCs w:val="24"/>
          <w:lang w:bidi="sv-SE" w:eastAsia="en-US"/>
        </w:rPr>
      </w:pPr>
    </w:p>
    <w:p>
      <w:pPr>
        <w:numPr>
          <w:ilvl w:val="0"/>
          <w:numId w:val="11"/>
        </w:numPr>
        <w:rPr>
          <w:rFonts w:cstheme="minorBidi" w:eastAsiaTheme="minorHAnsi"/>
          <w:i w:val="1"/>
          <w:iCs w:val="1"/>
          <w:szCs w:val="24"/>
          <w:lang w:eastAsia="en-US"/>
        </w:rPr>
      </w:pPr>
      <w:r>
        <w:rPr>
          <w:rFonts w:cstheme="minorBidi" w:eastAsiaTheme="minorHAnsi"/>
          <w:i w:val="1"/>
          <w:iCs w:val="1"/>
          <w:szCs w:val="24"/>
          <w:lang w:eastAsia="en-US"/>
        </w:rPr>
        <w:t xml:space="preserve">Placering av entréer och vistelseytor på byggnadens sida bort från transportleden.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Kommunen bedömer att detaljplanen genom att ställa krav på utrymningsväg bort från Fotbollsgatan respektive Stafettgatan delvis uppfyller placering av entréer. Att förbjuda entréer mot Fotbollsgatan och Stafettgatan skulle begränsa byggrätten på ett sätt som inte står i rimlig proportion till den riskbild och det avstånd till byggrätt som är utmed Stafettgatan respektive Fotbollsgatan. Vidare bedömer kommunen att de markanvändningar som föreslås inte är förenliga med reglering av vistelseytor bort från transportled som föreslås i riskutredningen.</w:t>
      </w:r>
    </w:p>
    <w:p>
      <w:pPr>
        <w:rPr>
          <w:rFonts w:cstheme="minorBidi" w:eastAsiaTheme="minorHAnsi"/>
          <w:szCs w:val="24"/>
          <w:lang w:eastAsia="en-US"/>
        </w:rPr>
      </w:pPr>
    </w:p>
    <w:p>
      <w:pPr>
        <w:numPr>
          <w:ilvl w:val="0"/>
          <w:numId w:val="11"/>
        </w:numPr>
        <w:rPr>
          <w:rFonts w:cstheme="minorBidi" w:eastAsiaTheme="minorHAnsi"/>
          <w:i w:val="1"/>
          <w:iCs w:val="1"/>
          <w:szCs w:val="24"/>
          <w:lang w:eastAsia="en-US"/>
        </w:rPr>
      </w:pPr>
      <w:r>
        <w:rPr>
          <w:rFonts w:cstheme="minorBidi" w:eastAsiaTheme="minorHAnsi"/>
          <w:i w:val="1"/>
          <w:iCs w:val="1"/>
          <w:szCs w:val="24"/>
          <w:lang w:eastAsia="en-US"/>
        </w:rPr>
        <w:t xml:space="preserve">Hårdgjord yta eller låg brännbar vegetation som skydd mot värmestrålning och spillbrand. </w:t>
      </w:r>
    </w:p>
    <w:p>
      <w:pPr>
        <w:rPr>
          <w:rFonts w:cstheme="minorBidi" w:eastAsiaTheme="minorHAnsi"/>
          <w:i w:val="1"/>
          <w:iCs w:val="1"/>
          <w:szCs w:val="24"/>
          <w:lang w:eastAsia="en-US"/>
        </w:rPr>
      </w:pPr>
    </w:p>
    <w:p>
      <w:pPr>
        <w:rPr>
          <w:rFonts w:cstheme="minorBidi" w:eastAsiaTheme="minorHAnsi"/>
          <w:szCs w:val="24"/>
          <w:lang w:bidi="sv-SE" w:eastAsia="en-US"/>
        </w:rPr>
      </w:pPr>
      <w:r>
        <w:rPr>
          <w:rFonts w:cstheme="minorBidi" w:eastAsiaTheme="minorHAnsi"/>
          <w:szCs w:val="24"/>
          <w:lang w:bidi="sv-SE" w:eastAsia="en-US"/>
        </w:rPr>
        <w:t xml:space="preserve">Utifrån förhållandena på platsen bedömer kommunen att det inte är rimligt och därmed inte heller lämpligt att reglera att marken mellan Fotbollsgatan/Stafettgatan och byggrätterna inom planområdet ska vara hårdgjord. Kommunen bedömer att en bestämmelse om att marken ska vara hårdgjord eller bestå av låg brännbar vegetation som skydd mot värmestrålning och spillbrand påverkar såväl allmän platsmark som kvartersmark på ett sätt som inte står i rimlig proportion till den riskbild som är på platsen och ser därför inte att en sådan bestämmelse är motiverad. En sådan bestämmelse är svårtolkad och att det är svårt att garantera genomförandet. </w:t>
      </w:r>
    </w:p>
    <w:p>
      <w:pPr>
        <w:rPr>
          <w:rFonts w:cstheme="minorBidi" w:eastAsiaTheme="minorHAnsi"/>
          <w:szCs w:val="24"/>
          <w:lang w:bidi="sv-SE" w:eastAsia="en-US"/>
        </w:rPr>
      </w:pPr>
    </w:p>
    <w:p>
      <w:pPr>
        <w:rPr>
          <w:rFonts w:cstheme="minorBidi" w:eastAsiaTheme="minorHAnsi"/>
          <w:szCs w:val="24"/>
          <w:lang w:bidi="sv-SE" w:eastAsia="en-US"/>
        </w:rPr>
      </w:pPr>
      <w:r>
        <w:rPr>
          <w:rFonts w:cstheme="minorBidi" w:eastAsiaTheme="minorHAnsi"/>
          <w:szCs w:val="24"/>
          <w:lang w:bidi="sv-SE" w:eastAsia="en-US"/>
        </w:rPr>
        <w:t>Inom allmän platsmark finns en trädallé utmed Fotbollsgatan som avses bevaras, vidare ser kommunen att man på sikt vill möjliggöra för en grön och luftig entré till tätorten, där man bland annat möjliggör för en öppen hantering av dagvatten, vilket anses vara mycket viktigt ur ett allmänt perspektiv men något som skulle omöjliggöras om marken måste vara hårdgjord.</w:t>
      </w:r>
    </w:p>
    <w:p>
      <w:pPr>
        <w:rPr>
          <w:rFonts w:cstheme="minorBidi" w:eastAsiaTheme="minorHAnsi"/>
          <w:szCs w:val="24"/>
          <w:lang w:bidi="sv-SE" w:eastAsia="en-US"/>
        </w:rPr>
      </w:pPr>
    </w:p>
    <w:p>
      <w:pPr>
        <w:rPr>
          <w:rFonts w:cstheme="minorBidi" w:eastAsiaTheme="minorHAnsi"/>
          <w:szCs w:val="24"/>
          <w:lang w:bidi="sv-SE" w:eastAsia="en-US"/>
        </w:rPr>
      </w:pPr>
      <w:r>
        <w:rPr>
          <w:rFonts w:cstheme="minorBidi" w:eastAsiaTheme="minorHAnsi"/>
          <w:szCs w:val="24"/>
          <w:lang w:bidi="sv-SE" w:eastAsia="en-US"/>
        </w:rPr>
        <w:t xml:space="preserve">Inom kvartersmark skulle bestämmelsen om hårdgjord mark begränsa möjligheten att skapa gröna stråk och ytor för exempelvis infiltration av dagvatten. </w:t>
      </w:r>
    </w:p>
    <w:p>
      <w:pPr>
        <w:rPr>
          <w:rFonts w:cstheme="minorBidi" w:eastAsiaTheme="minorHAnsi"/>
          <w:szCs w:val="24"/>
          <w:lang w:bidi="sv-SE" w:eastAsia="en-US"/>
        </w:rPr>
      </w:pPr>
    </w:p>
    <w:p>
      <w:pPr>
        <w:numPr>
          <w:ilvl w:val="0"/>
          <w:numId w:val="11"/>
        </w:numPr>
        <w:rPr>
          <w:rFonts w:cstheme="minorBidi" w:eastAsiaTheme="minorHAnsi"/>
          <w:i w:val="1"/>
          <w:iCs w:val="1"/>
          <w:szCs w:val="24"/>
          <w:lang w:eastAsia="en-US"/>
        </w:rPr>
      </w:pPr>
      <w:r>
        <w:rPr>
          <w:rFonts w:cstheme="minorBidi" w:eastAsiaTheme="minorHAnsi"/>
          <w:i w:val="1"/>
          <w:iCs w:val="1"/>
          <w:szCs w:val="24"/>
          <w:lang w:eastAsia="en-US"/>
        </w:rPr>
        <w:t xml:space="preserve">Fysiska avskiljningar (stenblock, låg vall, räcke) om risk finns att fordon kan köra av vägen in mot byggnaden. </w:t>
      </w:r>
    </w:p>
    <w:p>
      <w:pPr>
        <w:rPr>
          <w:rFonts w:cstheme="minorBidi" w:eastAsiaTheme="minorHAnsi"/>
          <w:szCs w:val="24"/>
          <w:lang w:bidi="sv-SE" w:eastAsia="en-US"/>
        </w:rPr>
      </w:pPr>
    </w:p>
    <w:p>
      <w:pPr>
        <w:rPr>
          <w:rFonts w:cstheme="minorBidi" w:eastAsiaTheme="minorHAnsi"/>
          <w:szCs w:val="24"/>
          <w:lang w:bidi="sv-SE" w:eastAsia="en-US"/>
        </w:rPr>
      </w:pPr>
      <w:r>
        <w:rPr>
          <w:rFonts w:cstheme="minorBidi" w:eastAsiaTheme="minorHAnsi"/>
          <w:szCs w:val="24"/>
          <w:lang w:bidi="sv-SE" w:eastAsia="en-US"/>
        </w:rPr>
        <w:t xml:space="preserve">Mellan Fotbollsgatan och byggrätten avståndet 20 - 25 meter, vilket i princip är i linje med de riktlinjer om bebyggelsefritt område utmed primär huvudled för farligt gods som anges i </w:t>
      </w:r>
      <w:r>
        <w:rPr>
          <w:rFonts w:cstheme="minorBidi" w:eastAsiaTheme="minorHAnsi"/>
          <w:i w:val="1"/>
          <w:iCs w:val="1"/>
          <w:szCs w:val="24"/>
          <w:lang w:bidi="sv-SE" w:eastAsia="en-US"/>
        </w:rPr>
        <w:t>Riktlinjer för planläggning intill vägar och järnvägar där det transporteras farligt gods, Länsstyrelsen Stockholms län, 2016:14</w:t>
      </w:r>
      <w:r>
        <w:rPr>
          <w:rFonts w:cstheme="minorBidi" w:eastAsiaTheme="minorHAnsi"/>
          <w:szCs w:val="24"/>
          <w:lang w:bidi="sv-SE" w:eastAsia="en-US"/>
        </w:rPr>
        <w:t xml:space="preserve">. Utmed Stafettgatan är avståndet mellan gata och byggrätt kortare, cirka 17 meter, men där bedöms också riskbilden vara lägre. På båda gatorna är den reglerade hastigheten 50 km/h och dessutom ligger i planområdet i anslutning till cirkulationsplatsen vid korsningen Fotbollsgatan-Stafettgatan vilket gör att hastigheten - framför allt för tunga fordon – naturligt hålls ner i samband med inbromsning/startsträcka. </w:t>
      </w:r>
    </w:p>
    <w:p>
      <w:pPr>
        <w:rPr>
          <w:rFonts w:cstheme="minorBidi" w:eastAsiaTheme="minorHAnsi"/>
          <w:szCs w:val="24"/>
          <w:lang w:bidi="sv-SE" w:eastAsia="en-US"/>
        </w:rPr>
      </w:pPr>
    </w:p>
    <w:p>
      <w:pPr>
        <w:rPr>
          <w:rFonts w:cstheme="minorBidi" w:eastAsiaTheme="minorHAnsi"/>
          <w:szCs w:val="24"/>
          <w:lang w:bidi="sv-SE" w:eastAsia="en-US"/>
        </w:rPr>
      </w:pPr>
      <w:r>
        <w:rPr>
          <w:rFonts w:cstheme="minorBidi" w:eastAsiaTheme="minorHAnsi"/>
          <w:szCs w:val="24"/>
          <w:lang w:bidi="sv-SE" w:eastAsia="en-US"/>
        </w:rPr>
        <w:t>Kommunen bedömer mot bakgrund av förutsättningarna på platsen samt risken för olyckor att det inte är motiverat att i detaljplanen reglera att det ska finnas avåkningsskydd inom planområdet.</w:t>
      </w:r>
    </w:p>
    <w:p>
      <w:pPr>
        <w:rPr>
          <w:rFonts w:cstheme="minorBidi" w:eastAsiaTheme="minorHAnsi"/>
          <w:szCs w:val="24"/>
          <w:lang w:bidi="sv-SE" w:eastAsia="en-US"/>
        </w:rPr>
      </w:pPr>
    </w:p>
    <w:p>
      <w:pPr>
        <w:rPr>
          <w:rFonts w:cstheme="minorBidi" w:eastAsiaTheme="minorHAnsi"/>
          <w:szCs w:val="24"/>
          <w:lang w:eastAsia="en-US"/>
        </w:rPr>
      </w:pPr>
      <w:r>
        <w:rPr>
          <w:rFonts w:cstheme="minorBidi" w:eastAsiaTheme="minorHAnsi"/>
          <w:szCs w:val="24"/>
          <w:lang w:eastAsia="en-US"/>
        </w:rPr>
        <w:t xml:space="preserve">Sammanfattningsvis bedömer kommunen att många av de riktlinjer som finns i publikationen </w:t>
      </w:r>
      <w:r>
        <w:rPr>
          <w:rFonts w:cstheme="minorBidi" w:eastAsiaTheme="minorHAnsi"/>
          <w:i w:val="1"/>
          <w:iCs w:val="1"/>
          <w:szCs w:val="24"/>
          <w:lang w:eastAsia="en-US"/>
        </w:rPr>
        <w:t xml:space="preserve">Riktlinjer för planläggning intill vägar och järnvägar där det transporteras farligt gods, Länsstyrelsen Stockholms län, 2016:14 </w:t>
      </w:r>
      <w:r>
        <w:rPr>
          <w:rFonts w:cstheme="minorBidi" w:eastAsiaTheme="minorHAnsi"/>
          <w:szCs w:val="24"/>
          <w:lang w:eastAsia="en-US"/>
        </w:rPr>
        <w:t xml:space="preserve">efterlevs i planförslaget och regleras genom bestämmelser i plankartan. Dock anser kommunen att de åtgärder som föreslås i riskutredningen bör tas hänsyn till vid ett genomförande av detaljplanen. </w:t>
      </w:r>
    </w:p>
    <w:p>
      <w:pPr>
        <w:rPr>
          <w:rFonts w:cstheme="minorBidi" w:eastAsiaTheme="minorHAnsi"/>
          <w:szCs w:val="24"/>
          <w:lang w:eastAsia="en-US"/>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Barnperspektiv</w:t>
      </w:r>
    </w:p>
    <w:p>
      <w:pPr>
        <w:rPr>
          <w:rFonts w:cstheme="minorBidi" w:eastAsiaTheme="minorHAnsi"/>
          <w:szCs w:val="24"/>
          <w:lang w:eastAsia="en-US"/>
        </w:rPr>
      </w:pPr>
      <w:r>
        <w:rPr>
          <w:rFonts w:cstheme="minorBidi" w:eastAsiaTheme="minorHAnsi"/>
          <w:szCs w:val="24"/>
          <w:lang w:eastAsia="en-US"/>
        </w:rPr>
        <w:t xml:space="preserve">Enligt FN:s barnkonvention ska barns bästa sättas i främsta rummet. Planområdet har goda förutsättningar för att bli en bra miljö för både barn och vuxna genom att planområdet tillgängliggörs genom anläggandet av en ny passage för oskyddade trafikanter över Fotbollsgatan. </w:t>
      </w:r>
    </w:p>
    <w:p>
      <w:pPr>
        <w:rPr>
          <w:szCs w:val="24"/>
        </w:rPr>
        <w:sectPr>
          <w:footnotePr/>
          <w:endnotePr/>
          <w:type w:val="nextPage"/>
          <w:pgSz w:w="11907" w:h="16840" w:code="0"/>
          <w:pgMar w:left="1191" w:right="1134" w:top="794" w:bottom="1418" w:header="720" w:footer="454" w:gutter="0"/>
          <w:cols w:equalWidth="1" w:space="720"/>
        </w:sectPr>
      </w:pPr>
    </w:p>
    <w:p>
      <w:pPr>
        <w:pStyle w:val="P1"/>
        <w:numPr>
          <w:ilvl w:val="0"/>
          <w:numId w:val="9"/>
        </w:numPr>
      </w:pPr>
      <w:bookmarkStart w:id="21" w:name="_Toc230298700"/>
      <w:r>
        <w:t>Genomförandefrågor</w:t>
      </w:r>
      <w:bookmarkEnd w:id="21"/>
    </w:p>
    <w:p>
      <w:pPr>
        <w:rPr>
          <w:rFonts w:cstheme="minorBidi" w:eastAsiaTheme="minorHAnsi"/>
          <w:szCs w:val="24"/>
          <w:lang w:eastAsia="en-US"/>
        </w:rPr>
      </w:pPr>
      <w:r>
        <w:rPr>
          <w:rFonts w:cstheme="minorBidi" w:eastAsiaTheme="minorHAnsi"/>
          <w:szCs w:val="24"/>
          <w:lang w:eastAsia="en-US"/>
        </w:rPr>
        <w:t>I planbeskrivningen ska kommunen redovisa de organisatoriska, tekniska, ekonomiska och fastighetsrättsliga åtgärder som behövs för att planen ska kunna genomföras på ett samordnat och ändamålsenligt sätt. Det ska förutom en beskrivning av hur genomförandet ska gå till även framgå vilka konsekvenser som detaljplanens genomförande medför för de berörda fastighetsägarna och andra som berörs av planen.</w:t>
      </w:r>
    </w:p>
    <w:p>
      <w:pPr>
        <w:rPr>
          <w:rFonts w:cstheme="minorBidi" w:eastAsiaTheme="minorHAnsi"/>
          <w:szCs w:val="24"/>
          <w:lang w:eastAsia="en-US"/>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Markägoförhållanden</w:t>
      </w:r>
    </w:p>
    <w:p>
      <w:pPr>
        <w:rPr>
          <w:rFonts w:cstheme="minorBidi" w:eastAsiaTheme="minorHAnsi"/>
          <w:szCs w:val="24"/>
          <w:lang w:eastAsia="en-US"/>
        </w:rPr>
      </w:pPr>
      <w:r>
        <w:rPr>
          <w:rFonts w:cstheme="minorBidi" w:eastAsiaTheme="minorHAnsi"/>
          <w:szCs w:val="24"/>
          <w:lang w:eastAsia="en-US"/>
        </w:rPr>
        <w:t xml:space="preserve">Markägare av Lindeshyttan 5:6 och 5:7 är det kommunala fastighetsbolaget FALAB. Gatorna inom planområdet är kommunala med kommunalt huvudmannaskap och ligger inom fastigheterna Lindesby 1:11 samt Lindeshyttan 2:3 som ägs av kommunen. </w:t>
      </w:r>
    </w:p>
    <w:p>
      <w:pPr>
        <w:rPr>
          <w:rFonts w:cstheme="minorBidi" w:eastAsiaTheme="minorHAnsi"/>
          <w:szCs w:val="24"/>
          <w:lang w:eastAsia="en-US"/>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Mark- och utrymmesförvärv</w:t>
      </w:r>
    </w:p>
    <w:p>
      <w:pPr>
        <w:rPr>
          <w:rFonts w:cstheme="minorBidi" w:eastAsiaTheme="minorHAnsi"/>
          <w:szCs w:val="24"/>
          <w:lang w:eastAsia="en-US"/>
        </w:rPr>
      </w:pPr>
      <w:r>
        <w:rPr>
          <w:rFonts w:cstheme="minorBidi" w:eastAsiaTheme="minorHAnsi"/>
          <w:szCs w:val="24"/>
          <w:lang w:eastAsia="en-US"/>
        </w:rPr>
        <w:t>I detaljplanen föreslås gaturummet för Fotbollsgatan, allmän plats GATA; breddas något norrut.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Detta medför att del av Lindeshyttan 5:6 planläggs som allmän plats, GATA, vilket möjliggör en framtida breddning av gaturummet. Fastighetsregleringen kan komma att genomföras i samband med att marken tas i anspråk för allmän plats.  Någon fastighetsreglering är inte en förutsättning för detaljplanens genomförande. </w:t>
      </w:r>
    </w:p>
    <w:p>
      <w:pPr>
        <w:rPr>
          <w:rFonts w:cstheme="minorBidi" w:eastAsiaTheme="minorHAnsi"/>
          <w:szCs w:val="24"/>
          <w:lang w:eastAsia="en-US"/>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Skyldighet inlösen, huvudman</w:t>
      </w:r>
    </w:p>
    <w:p>
      <w:pPr>
        <w:rPr>
          <w:rFonts w:cstheme="minorBidi" w:eastAsiaTheme="minorHAnsi"/>
          <w:szCs w:val="24"/>
          <w:lang w:eastAsia="en-US"/>
        </w:rPr>
      </w:pPr>
      <w:r>
        <w:rPr>
          <w:rFonts w:cstheme="minorBidi" w:eastAsiaTheme="minorHAnsi"/>
          <w:szCs w:val="24"/>
          <w:lang w:eastAsia="en-US"/>
        </w:rPr>
        <w:t xml:space="preserve">Kommunen är enligt 14 kap. 14 § pkt. 1 PBL skyldig att på fastighetsägarens begäran lösa in den del av Lindeshyttan 5:6 som är planlagd som allmän plats, GATA, om den tas i anspråk av kommunen. </w:t>
      </w:r>
    </w:p>
    <w:p>
      <w:pPr>
        <w:rPr>
          <w:rFonts w:cstheme="minorBidi" w:eastAsiaTheme="minorHAnsi"/>
          <w:szCs w:val="24"/>
          <w:lang w:eastAsia="en-US"/>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Rätt till inlösen, huvudman</w:t>
      </w:r>
    </w:p>
    <w:p>
      <w:pPr>
        <w:rPr>
          <w:rFonts w:cstheme="minorBidi" w:eastAsiaTheme="minorHAnsi"/>
          <w:szCs w:val="24"/>
          <w:lang w:eastAsia="en-US"/>
        </w:rPr>
      </w:pPr>
      <w:r>
        <w:rPr>
          <w:rFonts w:cstheme="minorBidi" w:eastAsiaTheme="minorHAnsi"/>
          <w:szCs w:val="24"/>
          <w:lang w:eastAsia="en-US"/>
        </w:rPr>
        <w:t xml:space="preserve">Kommunen har med stöd av 6 kap. 13 § pkt.1 PBL rätt att lösa in delar av Lindeshyttan 5:6 som i detaljplanen utgörs av allmän plats, GATA, om marken tas i anspråk av kommunen. </w:t>
      </w:r>
    </w:p>
    <w:p>
      <w:pPr>
        <w:rPr>
          <w:rFonts w:cstheme="minorBidi" w:eastAsiaTheme="minorHAnsi"/>
          <w:szCs w:val="24"/>
          <w:lang w:eastAsia="en-US"/>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Förändrad fastighetsindelning</w:t>
      </w:r>
    </w:p>
    <w:p>
      <w:pPr>
        <w:rPr>
          <w:rFonts w:cstheme="minorBidi" w:eastAsiaTheme="minorHAnsi"/>
          <w:szCs w:val="24"/>
          <w:lang w:eastAsia="en-US"/>
        </w:rPr>
      </w:pPr>
      <w:r>
        <w:rPr>
          <w:rFonts w:cstheme="minorBidi" w:eastAsiaTheme="minorHAnsi"/>
          <w:szCs w:val="24"/>
          <w:lang w:eastAsia="en-US"/>
        </w:rPr>
        <w:t xml:space="preserve">Lindeshyttan 5:6 styckades mellan granskning och antagande av i två fastigheter i nord-sydlig riktning. Planområdet utgörs nu av två ungefär lika stora fastigheter, Lindeshyttan 5:6 och Lindeshyttan 5:7.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Den del av fastigheten Lindeshyttan 5:6 som planläggs som allmän plats är i nuläget inte avsedd att tas i anspråk utan säkerställer en långsiktig beredskap för framtida utveckling av infrastrukturen i området.</w:t>
      </w:r>
    </w:p>
    <w:p>
      <w:pPr>
        <w:rPr>
          <w:rFonts w:cstheme="minorBidi" w:eastAsiaTheme="minorHAnsi"/>
          <w:szCs w:val="24"/>
          <w:lang w:eastAsia="en-US"/>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Tekniska frågor</w:t>
      </w:r>
    </w:p>
    <w:p>
      <w:pPr>
        <w:rPr>
          <w:rFonts w:cstheme="minorBidi" w:eastAsiaTheme="minorHAnsi"/>
          <w:szCs w:val="24"/>
          <w:lang w:eastAsia="en-US"/>
        </w:rPr>
      </w:pPr>
      <w:r>
        <w:rPr>
          <w:rFonts w:cstheme="minorBidi" w:eastAsiaTheme="minorHAnsi"/>
          <w:szCs w:val="24"/>
          <w:lang w:eastAsia="en-US"/>
        </w:rPr>
        <w:t xml:space="preserve">Detaljplanen medför att en passage för oskyddade trafikanter över Fotbollsgatan ska anläggas. Passagen projekteras och utförs av exploatören i enlighet med kommunens krav och anvisningar. Vidare ges den befintliga transformatorstation som finns i området möjlighet att flyttas genom att nytt E-område har tillskapats. Flytt av transformatorstation initieras och bekostas av nätägare. </w:t>
      </w:r>
    </w:p>
    <w:p>
      <w:pPr>
        <w:rPr>
          <w:rFonts w:cstheme="minorBidi" w:eastAsiaTheme="minorHAnsi"/>
          <w:szCs w:val="24"/>
          <w:lang w:eastAsia="en-US"/>
        </w:rPr>
      </w:pPr>
      <w:r>
        <w:rPr>
          <w:rFonts w:cstheme="minorBidi" w:eastAsiaTheme="minorHAnsi"/>
          <w:szCs w:val="24"/>
          <w:lang w:eastAsia="en-US"/>
        </w:rPr>
        <w:br w:type="page"/>
      </w: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Tekniska åtgärder</w:t>
      </w:r>
    </w:p>
    <w:p>
      <w:pPr>
        <w:rPr>
          <w:rFonts w:cstheme="minorBidi" w:eastAsiaTheme="minorHAnsi"/>
          <w:szCs w:val="24"/>
          <w:lang w:eastAsia="en-US"/>
        </w:rPr>
      </w:pPr>
      <w:r>
        <w:rPr>
          <w:rFonts w:cstheme="minorBidi" w:eastAsiaTheme="minorHAnsi"/>
          <w:szCs w:val="24"/>
          <w:lang w:eastAsia="en-US"/>
        </w:rPr>
        <w:t>Nödvändiga geotekniska undersökningar tas fram av byggherre i samband med exploatering av området. Projektenheten samt vatten- och avloppsavdelningen kan vara vägledande vid projektering och dagvattenfrågor. Kommunens vatten- och avloppsavdelning ska medverka vid höjdsättningen av området för att säkerställa att spillvatten och dagvatten kan avledas med självfall. I samband med fortsatt markprojektering bör behovet av ledningar för el och VA utredas.</w:t>
      </w:r>
    </w:p>
    <w:p>
      <w:pPr>
        <w:rPr>
          <w:rFonts w:cstheme="minorBidi" w:eastAsiaTheme="minorHAnsi"/>
          <w:szCs w:val="24"/>
          <w:lang w:eastAsia="en-US"/>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Utbyggnad allmän plats</w:t>
      </w:r>
    </w:p>
    <w:p>
      <w:pPr>
        <w:rPr>
          <w:rFonts w:cstheme="minorBidi" w:eastAsiaTheme="minorHAnsi"/>
          <w:szCs w:val="24"/>
          <w:lang w:eastAsia="en-US"/>
        </w:rPr>
      </w:pPr>
      <w:r>
        <w:rPr>
          <w:rFonts w:cstheme="minorBidi" w:eastAsiaTheme="minorHAnsi"/>
          <w:szCs w:val="24"/>
          <w:lang w:eastAsia="en-US"/>
        </w:rPr>
        <w:t>Den allmänna platsen inom planområdet utgörs av GATA. Inga stora åtgärder eller förändringar avses inom den allmänna platsen, Fotbollsgatan, Stafettgatan och Bronäsvägen behåller sin utformning och gatubredd. Gaturummet för Fotbollsgatan kan i framtiden breddas något genom att en del av Lindeshyttan 5:6 tas i anspråk som allmän platsmark, GATA, vilket skapar möjligheter för kommunala åtgärder i framtiden, exempelvis hantering av dagvatten och/eller gång- och cykelväg.  </w:t>
        <w:br w:type="textWrapping"/>
        <w:t> </w:t>
        <w:br w:type="textWrapping"/>
        <w:t>I samband med exploateringen ska en passage för oskyddade trafikanter anläggas vid Fotbollsgatan, i enlighet med exploateringsavtal. Passagen ska projekteras och utföras av exploatören i enlighet med kommunens krav och anvisningar samt enligt vid tidpunkten gällande standard. Kommunen ska ges möjlighet att granska och godkänna projektering och utförande. Någon ytterligare utbyggnad av allmän plats, såsom gång- och cykelväg, är inte aktuell i nuläget utan utgör en framtida utvecklingsmöjlighet.  </w:t>
      </w:r>
    </w:p>
    <w:p>
      <w:pPr>
        <w:rPr>
          <w:rFonts w:cstheme="minorBidi" w:eastAsiaTheme="minorHAnsi"/>
          <w:szCs w:val="24"/>
          <w:lang w:eastAsia="en-US"/>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Utbyggnad vatten och avlopp</w:t>
      </w:r>
    </w:p>
    <w:p>
      <w:pPr>
        <w:rPr>
          <w:rFonts w:cstheme="minorBidi" w:eastAsiaTheme="minorHAnsi"/>
          <w:szCs w:val="24"/>
          <w:lang w:eastAsia="en-US"/>
        </w:rPr>
      </w:pPr>
      <w:r>
        <w:rPr>
          <w:rFonts w:cstheme="minorBidi" w:eastAsiaTheme="minorHAnsi"/>
          <w:szCs w:val="24"/>
          <w:lang w:eastAsia="en-US"/>
        </w:rPr>
        <w:t xml:space="preserve">Kommunen planerar att bygga ut dagvattennätet i området kring Lindeshyttan 5:6 och Lindeshyttan 5:7. Dagvatten inom planområdet planeras att ledas till det nydimensionerade dagvattensystemet och av kommunen anvisad anslutningspunkt. </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Eventuell nödvändig flytt eller ombyggnad av fjärrvärme-, VA-, tele-, eller elledningar bekostas av exploatören.</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Anslutning till vatten och avlopp sker enligt vid var tid gällande VA-taxa. Kostnader för anslutning bekostas av exploatören. </w:t>
      </w:r>
    </w:p>
    <w:p>
      <w:pPr>
        <w:rPr>
          <w:rFonts w:cstheme="minorBidi" w:eastAsiaTheme="minorHAnsi"/>
          <w:szCs w:val="24"/>
          <w:lang w:eastAsia="en-US"/>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Brandvattenförsörjning</w:t>
      </w:r>
    </w:p>
    <w:p>
      <w:pPr>
        <w:rPr>
          <w:rFonts w:cstheme="minorBidi" w:eastAsiaTheme="minorHAnsi"/>
          <w:szCs w:val="24"/>
          <w:lang w:eastAsia="en-US"/>
        </w:rPr>
      </w:pPr>
      <w:r>
        <w:rPr>
          <w:rFonts w:cstheme="minorBidi" w:eastAsiaTheme="minorHAnsi"/>
          <w:szCs w:val="24"/>
          <w:lang w:eastAsia="en-US"/>
        </w:rPr>
        <w:t>Brandvattenförsörjning ska anordnas i området i samråd med Räddningstjänsten. Flödet i brandposterna ska dimensioneras enligt gällande krav. Byggherren ska redovisa att brandvattenförsörjningen är säkerställd i samband med bygglov.</w:t>
      </w:r>
    </w:p>
    <w:p>
      <w:pPr>
        <w:rPr>
          <w:rFonts w:cstheme="minorBidi" w:eastAsiaTheme="minorHAnsi"/>
          <w:szCs w:val="24"/>
          <w:lang w:eastAsia="en-US"/>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Planavgift</w:t>
      </w:r>
    </w:p>
    <w:p>
      <w:pPr>
        <w:rPr>
          <w:rFonts w:cstheme="minorBidi" w:eastAsiaTheme="minorHAnsi"/>
          <w:szCs w:val="24"/>
          <w:lang w:eastAsia="en-US"/>
        </w:rPr>
      </w:pPr>
      <w:r>
        <w:rPr>
          <w:rFonts w:cstheme="minorBidi" w:eastAsiaTheme="minorHAnsi"/>
          <w:szCs w:val="24"/>
          <w:lang w:eastAsia="en-US"/>
        </w:rPr>
        <w:t xml:space="preserve">Ett plankostandsavtal är tecknat mellan FALAB och Lindesbergs kommun. Ingen planavgift tas ut vid bygglov. Kostnader för framtagande av detaljplanen regleras i plankostandsavtalet. </w:t>
      </w:r>
    </w:p>
    <w:p>
      <w:pPr>
        <w:rPr>
          <w:rFonts w:cstheme="minorBidi" w:eastAsiaTheme="minorHAnsi"/>
          <w:szCs w:val="24"/>
          <w:lang w:eastAsia="en-US"/>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Drift vatten och avlopp</w:t>
      </w:r>
    </w:p>
    <w:p>
      <w:pPr>
        <w:rPr>
          <w:rFonts w:cstheme="minorBidi" w:eastAsiaTheme="minorHAnsi"/>
          <w:szCs w:val="24"/>
          <w:lang w:eastAsia="en-US"/>
        </w:rPr>
      </w:pPr>
      <w:r>
        <w:rPr>
          <w:rFonts w:cstheme="minorBidi" w:eastAsiaTheme="minorHAnsi"/>
          <w:szCs w:val="24"/>
          <w:lang w:eastAsia="en-US"/>
        </w:rPr>
        <w:t>Detaljplaneområdet ligger inom kommunens verksamhetsområde för VA. Planförslaget innebär att samtliga byggnationer ansluts till det kommunala vatten och avloppsledningsnätet.</w:t>
      </w:r>
    </w:p>
    <w:p>
      <w:pPr>
        <w:rPr>
          <w:rFonts w:cstheme="minorBidi" w:eastAsiaTheme="minorHAnsi"/>
          <w:szCs w:val="24"/>
          <w:lang w:eastAsia="en-US"/>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Exploateringsavtal</w:t>
      </w:r>
    </w:p>
    <w:p>
      <w:pPr>
        <w:rPr>
          <w:rFonts w:cstheme="minorBidi" w:eastAsiaTheme="minorHAnsi"/>
          <w:szCs w:val="24"/>
          <w:lang w:eastAsia="en-US"/>
        </w:rPr>
      </w:pPr>
      <w:r>
        <w:rPr>
          <w:rFonts w:cstheme="minorBidi" w:eastAsiaTheme="minorHAnsi"/>
          <w:szCs w:val="24"/>
          <w:lang w:eastAsia="en-US"/>
        </w:rPr>
        <w:t>Ett exploateringsavtal har upprättats i enlighet med 6 kap. 39-42 §§ plan- och bygglagen. Exploateringsavtalet reglerar exploatörens åtagande att projektera, bekosta och utföra anläggandet av passage för gång- och cykeltrafik över Fotbollsgatan. Åtgärden ska utföras i enlighet med kommunens krav och anvisningar. Efter färdigställande och godkänd slutbesiktning övertar kommunen anläggningen och ansvarar för drift och underhåll. Exploatörens åtaganden enligt exploateringsavtalet bedöms vara nödvändiga för detaljplanens genomförande och står i rimlig proportion till den nytta som exploatören erhåller genom detaljplanen.</w:t>
      </w:r>
    </w:p>
    <w:p>
      <w:pPr>
        <w:rPr>
          <w:rFonts w:cstheme="minorBidi" w:eastAsiaTheme="minorHAnsi"/>
          <w:szCs w:val="24"/>
          <w:lang w:eastAsia="en-US"/>
        </w:rPr>
      </w:pPr>
    </w:p>
    <w:p>
      <w:pPr>
        <w:rPr>
          <w:rFonts w:cstheme="minorBidi" w:eastAsiaTheme="minorHAnsi"/>
          <w:szCs w:val="24"/>
          <w:lang w:eastAsia="en-US"/>
        </w:rPr>
      </w:pPr>
      <w:r>
        <w:rPr>
          <w:rFonts w:cstheme="minorBidi" w:eastAsiaTheme="minorHAnsi"/>
          <w:szCs w:val="24"/>
          <w:lang w:eastAsia="en-US"/>
        </w:rPr>
        <w:t>Några ytterligare åtgärder inom allmän plats regleras inte i exploateringsavtalet.</w:t>
      </w:r>
    </w:p>
    <w:p>
      <w:pPr>
        <w:rPr>
          <w:rFonts w:cstheme="minorBidi" w:eastAsiaTheme="minorHAnsi"/>
          <w:szCs w:val="24"/>
          <w:lang w:eastAsia="en-US"/>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Tidplan</w:t>
      </w:r>
    </w:p>
    <w:p>
      <w:pPr>
        <w:rPr>
          <w:rFonts w:cstheme="minorBidi" w:eastAsiaTheme="minorHAnsi"/>
          <w:szCs w:val="24"/>
          <w:lang w:eastAsia="en-US"/>
        </w:rPr>
      </w:pPr>
      <w:r>
        <w:rPr>
          <w:rFonts w:cstheme="minorBidi" w:eastAsiaTheme="minorHAnsi"/>
          <w:szCs w:val="24"/>
          <w:lang w:eastAsia="en-US"/>
        </w:rPr>
        <w:t>Detaljplanen har en genomförandetid på 5 år.</w:t>
      </w:r>
    </w:p>
    <w:p>
      <w:pPr>
        <w:rPr>
          <w:rFonts w:cstheme="minorBidi" w:eastAsiaTheme="minorHAnsi"/>
          <w:szCs w:val="24"/>
          <w:lang w:eastAsia="en-US"/>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Upplysningar</w:t>
      </w:r>
    </w:p>
    <w:p>
      <w:pPr>
        <w:rPr>
          <w:rFonts w:cstheme="minorBidi" w:eastAsiaTheme="minorHAnsi"/>
          <w:szCs w:val="24"/>
          <w:lang w:eastAsia="en-US"/>
        </w:rPr>
      </w:pPr>
      <w:r>
        <w:rPr>
          <w:rFonts w:cstheme="minorBidi" w:eastAsiaTheme="minorHAnsi"/>
          <w:szCs w:val="24"/>
          <w:lang w:eastAsia="en-US"/>
        </w:rPr>
        <w:t xml:space="preserve">Inom planområdet har förhöjda halter av PFAS 4 påträffats i grundvatten. Detta är inget som gör föreslagen markanvändning olämplig eller som behöver utredas vidare inom ramen för denna detaljplan. Dock är upplysning viktig inför kommande planarbeten eller eventuella åtgärder i området. </w:t>
      </w:r>
    </w:p>
    <w:p>
      <w:pPr>
        <w:rPr>
          <w:rFonts w:cstheme="minorBidi" w:eastAsiaTheme="minorHAnsi"/>
          <w:szCs w:val="24"/>
          <w:lang w:eastAsia="en-US"/>
        </w:rPr>
      </w:pPr>
    </w:p>
    <w:p>
      <w:pPr>
        <w:tabs>
          <w:tab w:val="left" w:pos="567" w:leader="none"/>
        </w:tabs>
        <w:spacing w:after="120" w:beforeAutospacing="0" w:afterAutospacing="0"/>
        <w:ind w:hanging="576" w:left="576"/>
        <w:contextualSpacing w:val="1"/>
        <w:rPr>
          <w:rFonts w:ascii="Franklin Gothic Demi" w:hAnsi="Franklin Gothic Demi" w:cs="Arial" w:eastAsia="Arial"/>
          <w:color w:val="000000"/>
          <w:szCs w:val="24"/>
        </w:rPr>
      </w:pPr>
      <w:r>
        <w:rPr>
          <w:rFonts w:ascii="Franklin Gothic Demi" w:hAnsi="Franklin Gothic Demi" w:cs="Arial" w:eastAsia="Arial"/>
          <w:color w:val="000000"/>
          <w:szCs w:val="24"/>
        </w:rPr>
        <w:t>Marklov</w:t>
      </w:r>
    </w:p>
    <w:p>
      <w:pPr>
        <w:rPr>
          <w:szCs w:val="24"/>
        </w:rPr>
        <w:sectPr>
          <w:footnotePr/>
          <w:endnotePr/>
          <w:type w:val="nextPage"/>
          <w:pgSz w:w="11907" w:h="16840" w:code="0"/>
          <w:pgMar w:left="1191" w:right="1134" w:top="794" w:bottom="1418" w:header="720" w:footer="454" w:gutter="0"/>
          <w:cols w:equalWidth="1" w:space="720"/>
        </w:sectPr>
      </w:pPr>
      <w:r>
        <w:rPr>
          <w:rFonts w:cstheme="minorBidi" w:eastAsiaTheme="minorHAnsi"/>
          <w:szCs w:val="24"/>
          <w:lang w:eastAsia="en-US"/>
        </w:rPr>
        <w:t>Marklov krävs inom detaljplanelagt område för att schakta eller fylla ut marken på ett sätt som avsevärt ändrar markens höjdläge. I samverkanskommunerna bedöms denna gräns till +/- 0,5 meter. Detta gäller både för kvartersmark och för allmänna platser.</w:t>
      </w:r>
    </w:p>
    <w:p>
      <w:pPr>
        <w:pStyle w:val="P1"/>
        <w:numPr>
          <w:ilvl w:val="0"/>
          <w:numId w:val="9"/>
        </w:numPr>
      </w:pPr>
      <w:bookmarkStart w:id="22" w:name="_Toc230298701"/>
      <w:r>
        <w:t>Medverkande</w:t>
      </w:r>
      <w:bookmarkEnd w:id="22"/>
      <w:r>
        <w:t xml:space="preserve"> </w:t>
      </w:r>
    </w:p>
    <w:p/>
    <w:p>
      <w:r>
        <w:t xml:space="preserve">Detaljplanen har tagits fram av Samhällsutvecklingsenheten, kommunstyrelseförvaltningen, Lindesbergs kommun. </w:t>
      </w:r>
    </w:p>
    <w:p/>
    <w:p>
      <w:pPr>
        <w:tabs>
          <w:tab w:val="left" w:pos="5103" w:leader="none"/>
        </w:tabs>
        <w:spacing w:after="120" w:beforeAutospacing="0" w:afterAutospacing="0"/>
        <w:rPr>
          <w:rFonts w:cstheme="minorBidi" w:eastAsiaTheme="minorHAnsi"/>
          <w:szCs w:val="24"/>
          <w:lang w:eastAsia="en-US"/>
        </w:rPr>
      </w:pPr>
      <w:r>
        <w:rPr>
          <w:rFonts w:cstheme="minorBidi" w:eastAsiaTheme="minorHAnsi"/>
          <w:szCs w:val="24"/>
          <w:lang w:eastAsia="en-US"/>
        </w:rPr>
        <w:t>Isabella Lohse</w:t>
        <w:tab/>
        <w:t xml:space="preserve">Jens Vestby </w:t>
        <w:br w:type="textWrapping"/>
        <w:t xml:space="preserve">Samhällsutvecklingschef </w:t>
        <w:tab/>
        <w:t>Planarkitekt</w:t>
      </w:r>
    </w:p>
    <w:p/>
    <w:p>
      <w:pPr>
        <w:sectPr>
          <w:footnotePr/>
          <w:endnotePr/>
          <w:type w:val="nextPage"/>
          <w:pgSz w:w="11907" w:h="16840" w:code="0"/>
          <w:pgMar w:left="1191" w:right="1134" w:top="794" w:bottom="1418" w:header="720" w:footer="454" w:gutter="0"/>
          <w:cols w:equalWidth="1" w:space="720"/>
        </w:sectPr>
      </w:pPr>
    </w:p>
    <w:p>
      <w:pPr>
        <w:pStyle w:val="P1"/>
        <w:rPr>
          <w:szCs w:val="24"/>
        </w:rPr>
      </w:pPr>
    </w:p>
    <w:sectPr>
      <w:footnotePr/>
      <w:endnotePr/>
      <w:type w:val="nextPage"/>
      <w:pgSz w:w="11907" w:h="16840" w:code="0"/>
      <w:pgMar w:left="1191" w:right="1134" w:top="794" w:bottom="1418" w:header="720" w:footer="454" w:gutter="0"/>
      <w:cols w:equalWidth="1" w:space="720"/>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endnote>
  <w:endnote w:type="continuationSeparator" w:id="0">
    <w:p>
      <w:r>
        <w:continuationSeparator/>
      </w: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W w:w="5159" w:type="pct"/>
      <w:tblBorders>
        <w:top w:val="single" w:sz="4" w:space="0" w:shadow="0" w:frame="0" w:color="auto"/>
      </w:tblBorders>
      <w:tblCellMar>
        <w:left w:w="70" w:type="dxa"/>
        <w:right w:w="70" w:type="dxa"/>
      </w:tblCellMar>
      <w:tblLook w:val="04A0"/>
    </w:tblPr>
    <w:tblGrid/>
    <w:tr>
      <w:trPr>
        <w:trHeight w:hRule="atLeast" w:val="274"/>
      </w:trPr>
      <w:tc>
        <w:tcPr>
          <w:tcW w:w="997" w:type="pct"/>
          <w:tcBorders>
            <w:top w:val="single" w:sz="4" w:space="0" w:shadow="0" w:frame="0"/>
            <w:left w:val="nil"/>
            <w:bottom w:val="nil"/>
            <w:right w:val="nil"/>
          </w:tcBorders>
          <w:hideMark/>
        </w:tcPr>
        <w:p>
          <w:pPr>
            <w:pStyle w:val="P11"/>
            <w:spacing w:after="0" w:beforeAutospacing="0" w:afterAutospacing="0"/>
            <w:rPr>
              <w:rFonts w:ascii="Franklin Gothic Demi" w:hAnsi="Franklin Gothic Demi"/>
            </w:rPr>
          </w:pPr>
          <w:r>
            <w:rPr>
              <w:rFonts w:ascii="Franklin Gothic Demi" w:hAnsi="Franklin Gothic Demi"/>
            </w:rPr>
            <w:t>Pos</w:t>
          </w:r>
          <w:r>
            <w:rPr>
              <w:rStyle w:val="C11"/>
            </w:rPr>
            <w:t>tadr</w:t>
          </w:r>
          <w:r>
            <w:rPr>
              <w:rFonts w:ascii="Franklin Gothic Demi" w:hAnsi="Franklin Gothic Demi"/>
            </w:rPr>
            <w:t>ess</w:t>
          </w:r>
        </w:p>
      </w:tc>
      <w:tc>
        <w:tcPr>
          <w:tcW w:w="860" w:type="pct"/>
          <w:tcBorders>
            <w:top w:val="single" w:sz="4" w:space="0" w:shadow="0" w:frame="0"/>
            <w:left w:val="nil"/>
            <w:bottom w:val="nil"/>
            <w:right w:val="nil"/>
          </w:tcBorders>
          <w:hideMark/>
        </w:tcPr>
        <w:p>
          <w:pPr>
            <w:pStyle w:val="P11"/>
            <w:spacing w:after="0" w:beforeAutospacing="0" w:afterAutospacing="0"/>
            <w:rPr>
              <w:rFonts w:ascii="Franklin Gothic Demi" w:hAnsi="Franklin Gothic Demi"/>
            </w:rPr>
          </w:pPr>
          <w:r>
            <w:rPr>
              <w:rFonts w:ascii="Franklin Gothic Demi" w:hAnsi="Franklin Gothic Demi"/>
            </w:rPr>
            <w:t xml:space="preserve">Telefon </w:t>
          </w:r>
        </w:p>
      </w:tc>
      <w:tc>
        <w:tcPr>
          <w:tcW w:w="1357" w:type="pct"/>
          <w:tcBorders>
            <w:top w:val="single" w:sz="4" w:space="0" w:shadow="0" w:frame="0"/>
            <w:left w:val="nil"/>
            <w:bottom w:val="nil"/>
            <w:right w:val="nil"/>
          </w:tcBorders>
          <w:hideMark/>
        </w:tcPr>
        <w:p>
          <w:pPr>
            <w:pStyle w:val="P11"/>
            <w:spacing w:after="0" w:beforeAutospacing="0" w:afterAutospacing="0"/>
            <w:rPr>
              <w:rFonts w:ascii="Franklin Gothic Demi" w:hAnsi="Franklin Gothic Demi"/>
            </w:rPr>
          </w:pPr>
          <w:r>
            <w:rPr>
              <w:rFonts w:ascii="Franklin Gothic Demi" w:hAnsi="Franklin Gothic Demi"/>
            </w:rPr>
            <w:t xml:space="preserve">E-post </w:t>
          </w:r>
        </w:p>
      </w:tc>
      <w:tc>
        <w:tcPr>
          <w:tcW w:w="848" w:type="pct"/>
          <w:tcBorders>
            <w:top w:val="single" w:sz="4" w:space="0" w:shadow="0" w:frame="0"/>
            <w:left w:val="nil"/>
            <w:bottom w:val="nil"/>
            <w:right w:val="nil"/>
          </w:tcBorders>
          <w:hideMark/>
        </w:tcPr>
        <w:p>
          <w:pPr>
            <w:pStyle w:val="P11"/>
            <w:spacing w:after="0" w:beforeAutospacing="0" w:afterAutospacing="0"/>
            <w:rPr>
              <w:rFonts w:ascii="Franklin Gothic Demi" w:hAnsi="Franklin Gothic Demi"/>
            </w:rPr>
          </w:pPr>
          <w:r>
            <w:rPr>
              <w:rFonts w:ascii="Franklin Gothic Demi" w:hAnsi="Franklin Gothic Demi"/>
            </w:rPr>
            <w:t>Organisationsnr</w:t>
          </w:r>
        </w:p>
      </w:tc>
      <w:tc>
        <w:tcPr>
          <w:tcW w:w="939" w:type="pct"/>
        </w:tcPr>
        <w:p>
          <w:pPr>
            <w:pStyle w:val="P11"/>
            <w:spacing w:after="0" w:beforeAutospacing="0" w:afterAutospacing="0"/>
            <w:rPr>
              <w:rFonts w:ascii="Franklin Gothic Demi" w:hAnsi="Franklin Gothic Demi"/>
            </w:rPr>
          </w:pPr>
          <w:r>
            <w:rPr>
              <w:rFonts w:ascii="Franklin Gothic Demi" w:hAnsi="Franklin Gothic Demi"/>
            </w:rPr>
            <w:t>Webbplats</w:t>
            <w:tab/>
          </w:r>
        </w:p>
      </w:tc>
    </w:tr>
    <w:tr>
      <w:trPr>
        <w:trHeight w:hRule="atLeast" w:val="444"/>
      </w:trPr>
      <w:tc>
        <w:tcPr>
          <w:tcW w:w="997" w:type="pct"/>
          <w:tcBorders>
            <w:top w:val="nil"/>
            <w:left w:val="nil"/>
            <w:bottom w:val="nil"/>
            <w:right w:val="nil"/>
          </w:tcBorders>
          <w:hideMark/>
        </w:tcPr>
        <w:p>
          <w:pPr>
            <w:pStyle w:val="P11"/>
            <w:spacing w:after="0" w:beforeAutospacing="0" w:afterAutospacing="0"/>
          </w:pPr>
          <w:r>
            <w:t xml:space="preserve">Lindesbergs kommun </w:t>
          </w:r>
        </w:p>
        <w:p>
          <w:pPr>
            <w:pStyle w:val="P11"/>
            <w:spacing w:after="0" w:beforeAutospacing="0" w:afterAutospacing="0"/>
          </w:pPr>
          <w:r>
            <w:t>711 80 Lindesberg</w:t>
          </w:r>
        </w:p>
      </w:tc>
      <w:tc>
        <w:tcPr>
          <w:tcW w:w="860" w:type="pct"/>
          <w:tcBorders>
            <w:top w:val="nil"/>
            <w:left w:val="nil"/>
            <w:bottom w:val="nil"/>
            <w:right w:val="nil"/>
          </w:tcBorders>
        </w:tcPr>
        <w:p>
          <w:pPr>
            <w:pStyle w:val="P11"/>
            <w:spacing w:after="0" w:beforeAutospacing="0" w:afterAutospacing="0"/>
          </w:pPr>
          <w:r>
            <w:t>0581-810 00 vxl</w:t>
          </w:r>
        </w:p>
        <w:p>
          <w:pPr>
            <w:pStyle w:val="P11"/>
            <w:spacing w:after="0" w:beforeAutospacing="0" w:afterAutospacing="0"/>
          </w:pPr>
        </w:p>
      </w:tc>
      <w:tc>
        <w:tcPr>
          <w:tcW w:w="1357" w:type="pct"/>
          <w:tcBorders>
            <w:top w:val="nil"/>
            <w:left w:val="nil"/>
            <w:bottom w:val="nil"/>
            <w:right w:val="nil"/>
          </w:tcBorders>
          <w:hideMark/>
        </w:tcPr>
        <w:p>
          <w:pPr>
            <w:pStyle w:val="P11"/>
            <w:spacing w:after="0" w:beforeAutospacing="0" w:afterAutospacing="0"/>
          </w:pPr>
          <w:r>
            <w:t>Samhallsutveckling@lindesberg.se</w:t>
            <w:br w:type="textWrapping"/>
          </w:r>
        </w:p>
      </w:tc>
      <w:tc>
        <w:tcPr>
          <w:tcW w:w="848" w:type="pct"/>
          <w:tcBorders>
            <w:top w:val="nil"/>
            <w:left w:val="nil"/>
            <w:bottom w:val="nil"/>
            <w:right w:val="nil"/>
          </w:tcBorders>
          <w:hideMark/>
        </w:tcPr>
        <w:p>
          <w:pPr>
            <w:pStyle w:val="P11"/>
            <w:spacing w:after="0" w:beforeAutospacing="0" w:afterAutospacing="0"/>
            <w:rPr>
              <w:lang w:val="en-GB" w:bidi="en-GB" w:eastAsia="en-GB"/>
            </w:rPr>
          </w:pPr>
          <w:r>
            <w:rPr>
              <w:lang w:val="en-GB" w:bidi="en-GB" w:eastAsia="en-GB"/>
            </w:rPr>
            <w:t>212000-2015</w:t>
          </w:r>
        </w:p>
      </w:tc>
      <w:tc>
        <w:tcPr>
          <w:tcW w:w="939" w:type="pct"/>
        </w:tcPr>
        <w:p>
          <w:pPr>
            <w:pStyle w:val="P11"/>
            <w:spacing w:after="0" w:beforeAutospacing="0" w:afterAutospacing="0"/>
          </w:pPr>
          <w:r>
            <w:t>lindesberg.se</w:t>
          </w:r>
        </w:p>
      </w:tc>
    </w:tr>
  </w:tbl>
  <w:p>
    <w:pPr>
      <w:pStyle w:val="P11"/>
    </w:pP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Style w:val="T2"/>
      <w:tblW w:w="0" w:type="auto"/>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ook w:val="04A0"/>
    </w:tblPr>
    <w:tblGrid/>
    <w:tr>
      <w:tc>
        <w:tcPr>
          <w:tcW w:w="8500" w:type="dxa"/>
          <w:vAlign w:val="center"/>
        </w:tcPr>
        <w:p>
          <w:pPr>
            <w:rPr>
              <w:i w:val="1"/>
              <w:iCs w:val="1"/>
              <w:sz w:val="16"/>
              <w:szCs w:val="16"/>
            </w:rPr>
          </w:pPr>
        </w:p>
      </w:tc>
      <w:tc>
        <w:tcPr>
          <w:tcW w:w="1128" w:type="dxa"/>
          <w:vAlign w:val="center"/>
        </w:tcPr>
        <w:p>
          <w:r>
            <w:fldChar w:fldCharType="begin"/>
          </w:r>
          <w:r>
            <w:instrText xml:space="preserve"> PAGE  \* Arabic  \* MERGEFORMAT </w:instrText>
          </w:r>
          <w:r>
            <w:fldChar w:fldCharType="separate"/>
          </w:r>
          <w:r>
            <w:rPr>
              <w:noProof w:val="1"/>
            </w:rPr>
            <w:t>#</w:t>
          </w:r>
          <w:r>
            <w:fldChar w:fldCharType="end"/>
          </w:r>
          <w:r>
            <w:t xml:space="preserve"> </w:t>
          </w:r>
          <w:r>
            <w:t>(</w:t>
          </w:r>
          <w:r>
            <w:fldChar w:fldCharType="begin"/>
          </w:r>
          <w:r>
            <w:instrText xml:space="preserve"> NUMPAGES  \# "0" \* Arabic  \* MERGEFORMAT </w:instrText>
          </w:r>
          <w:r>
            <w:fldChar w:fldCharType="separate"/>
          </w:r>
          <w:r>
            <w:rPr>
              <w:noProof w:val="1"/>
            </w:rPr>
            <w:t>#</w:t>
          </w:r>
          <w:r>
            <w:fldChar w:fldCharType="end"/>
          </w:r>
          <w:r>
            <w:t>)</w:t>
          </w:r>
        </w:p>
      </w:tc>
    </w:tr>
  </w:tbl>
  <w:p>
    <w:pPr>
      <w:pStyle w:val="P2"/>
    </w:pPr>
  </w:p>
</w:ftr>
</file>

<file path=word/footer3.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2"/>
      <w:pBdr>
        <w:top w:val="single" w:sz="6" w:space="1" w:shadow="0" w:frame="0" w:color="638A3C"/>
        <w:left w:val="none" w:sz="0" w:space="0" w:shadow="0" w:frame="0" w:color="auto"/>
        <w:bottom w:val="none" w:sz="0" w:space="0" w:shadow="0" w:frame="0" w:color="auto"/>
        <w:right w:val="none" w:sz="0" w:space="0" w:shadow="0" w:frame="0" w:color="auto"/>
        <w:between w:val="none" w:sz="0" w:space="0" w:shadow="0" w:frame="0" w:color="auto"/>
      </w:pBdr>
      <w:tabs>
        <w:tab w:val="left" w:pos="2127" w:leader="none"/>
        <w:tab w:val="left" w:pos="4111" w:leader="none"/>
        <w:tab w:val="clear" w:pos="4819" w:leader="none"/>
        <w:tab w:val="left" w:pos="6237" w:leader="none"/>
        <w:tab w:val="left" w:pos="8364" w:leader="none"/>
        <w:tab w:val="clear" w:pos="9071" w:leader="none"/>
      </w:tabs>
      <w:spacing w:lineRule="auto" w:line="168" w:beforeAutospacing="0" w:afterAutospacing="0"/>
      <w:ind w:left="14" w:right="-63"/>
      <w:rPr>
        <w:rFonts w:ascii="Franklin Gothic Book" w:hAnsi="Franklin Gothic Book" w:cs="Arial"/>
        <w:sz w:val="16"/>
      </w:rPr>
    </w:pPr>
  </w:p>
</w:ftr>
</file>

<file path=word/footer4.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2"/>
      <w:jc w:val="right"/>
    </w:pPr>
    <w:r>
      <w:t xml:space="preserve">Sida </w:t>
    </w:r>
    <w:r>
      <w:rPr>
        <w:b w:val="1"/>
        <w:bCs w:val="1"/>
        <w:szCs w:val="24"/>
      </w:rPr>
      <w:fldChar w:fldCharType="begin"/>
    </w:r>
    <w:r>
      <w:rPr>
        <w:b w:val="1"/>
        <w:bCs w:val="1"/>
      </w:rPr>
      <w:instrText>PAGE</w:instrText>
    </w:r>
    <w:r>
      <w:rPr>
        <w:b w:val="1"/>
        <w:bCs w:val="1"/>
        <w:szCs w:val="24"/>
      </w:rPr>
      <w:fldChar w:fldCharType="separate"/>
    </w:r>
    <w:r>
      <w:rPr>
        <w:b w:val="1"/>
        <w:bCs w:val="1"/>
      </w:rPr>
      <w:t>#</w:t>
    </w:r>
    <w:r>
      <w:rPr>
        <w:b w:val="1"/>
        <w:bCs w:val="1"/>
        <w:szCs w:val="24"/>
      </w:rPr>
      <w:fldChar w:fldCharType="end"/>
    </w:r>
    <w:r>
      <w:t xml:space="preserve"> av </w:t>
    </w:r>
    <w:r>
      <w:rPr>
        <w:b w:val="1"/>
        <w:bCs w:val="1"/>
        <w:szCs w:val="24"/>
      </w:rPr>
      <w:fldChar w:fldCharType="begin"/>
    </w:r>
    <w:r>
      <w:rPr>
        <w:b w:val="1"/>
        <w:bCs w:val="1"/>
      </w:rPr>
      <w:instrText>NUMPAGES</w:instrText>
    </w:r>
    <w:r>
      <w:rPr>
        <w:b w:val="1"/>
        <w:bCs w:val="1"/>
        <w:szCs w:val="24"/>
      </w:rPr>
      <w:fldChar w:fldCharType="separate"/>
    </w:r>
    <w:r>
      <w:rPr>
        <w:b w:val="1"/>
        <w:bCs w:val="1"/>
      </w:rPr>
      <w:t>#</w:t>
    </w:r>
    <w:r>
      <w:rPr>
        <w:b w:val="1"/>
        <w:bCs w:val="1"/>
        <w:szCs w:val="24"/>
      </w:rPr>
      <w:fldChar w:fldCharType="end"/>
    </w:r>
  </w:p>
  <w:tbl>
    <w:tblPr>
      <w:tblW w:w="5159" w:type="pct"/>
      <w:tblBorders>
        <w:top w:val="single" w:sz="4" w:space="0" w:shadow="0" w:frame="0" w:color="auto"/>
      </w:tblBorders>
      <w:tblCellMar>
        <w:left w:w="70" w:type="dxa"/>
        <w:right w:w="70" w:type="dxa"/>
      </w:tblCellMar>
      <w:tblLook w:val="04A0"/>
    </w:tblPr>
    <w:tblGrid/>
    <w:tr>
      <w:trPr>
        <w:trHeight w:hRule="atLeast" w:val="274"/>
      </w:trPr>
      <w:tc>
        <w:tcPr>
          <w:tcW w:w="997" w:type="pct"/>
          <w:tcBorders>
            <w:top w:val="single" w:sz="4" w:space="0" w:shadow="0" w:frame="0"/>
            <w:left w:val="nil"/>
            <w:bottom w:val="nil"/>
            <w:right w:val="nil"/>
          </w:tcBorders>
          <w:hideMark/>
        </w:tcPr>
        <w:p>
          <w:pPr>
            <w:pStyle w:val="P11"/>
            <w:spacing w:after="0" w:beforeAutospacing="0" w:afterAutospacing="0"/>
            <w:rPr>
              <w:rFonts w:ascii="Franklin Gothic Demi" w:hAnsi="Franklin Gothic Demi"/>
            </w:rPr>
          </w:pPr>
          <w:r>
            <w:rPr>
              <w:rFonts w:ascii="Franklin Gothic Demi" w:hAnsi="Franklin Gothic Demi"/>
            </w:rPr>
            <w:t>Pos</w:t>
          </w:r>
          <w:r>
            <w:rPr>
              <w:rStyle w:val="C11"/>
            </w:rPr>
            <w:t>tadr</w:t>
          </w:r>
          <w:r>
            <w:rPr>
              <w:rFonts w:ascii="Franklin Gothic Demi" w:hAnsi="Franklin Gothic Demi"/>
            </w:rPr>
            <w:t>ess</w:t>
          </w:r>
        </w:p>
      </w:tc>
      <w:tc>
        <w:tcPr>
          <w:tcW w:w="860" w:type="pct"/>
          <w:tcBorders>
            <w:top w:val="single" w:sz="4" w:space="0" w:shadow="0" w:frame="0"/>
            <w:left w:val="nil"/>
            <w:bottom w:val="nil"/>
            <w:right w:val="nil"/>
          </w:tcBorders>
          <w:hideMark/>
        </w:tcPr>
        <w:p>
          <w:pPr>
            <w:pStyle w:val="P11"/>
            <w:spacing w:after="0" w:beforeAutospacing="0" w:afterAutospacing="0"/>
            <w:rPr>
              <w:rFonts w:ascii="Franklin Gothic Demi" w:hAnsi="Franklin Gothic Demi"/>
            </w:rPr>
          </w:pPr>
          <w:r>
            <w:rPr>
              <w:rFonts w:ascii="Franklin Gothic Demi" w:hAnsi="Franklin Gothic Demi"/>
            </w:rPr>
            <w:t xml:space="preserve">Telefon </w:t>
          </w:r>
        </w:p>
      </w:tc>
      <w:tc>
        <w:tcPr>
          <w:tcW w:w="1357" w:type="pct"/>
          <w:tcBorders>
            <w:top w:val="single" w:sz="4" w:space="0" w:shadow="0" w:frame="0"/>
            <w:left w:val="nil"/>
            <w:bottom w:val="nil"/>
            <w:right w:val="nil"/>
          </w:tcBorders>
          <w:hideMark/>
        </w:tcPr>
        <w:p>
          <w:pPr>
            <w:pStyle w:val="P11"/>
            <w:spacing w:after="0" w:beforeAutospacing="0" w:afterAutospacing="0"/>
            <w:rPr>
              <w:rFonts w:ascii="Franklin Gothic Demi" w:hAnsi="Franklin Gothic Demi"/>
            </w:rPr>
          </w:pPr>
          <w:r>
            <w:rPr>
              <w:rFonts w:ascii="Franklin Gothic Demi" w:hAnsi="Franklin Gothic Demi"/>
            </w:rPr>
            <w:t xml:space="preserve">E-post </w:t>
          </w:r>
        </w:p>
      </w:tc>
      <w:tc>
        <w:tcPr>
          <w:tcW w:w="848" w:type="pct"/>
          <w:tcBorders>
            <w:top w:val="single" w:sz="4" w:space="0" w:shadow="0" w:frame="0"/>
            <w:left w:val="nil"/>
            <w:bottom w:val="nil"/>
            <w:right w:val="nil"/>
          </w:tcBorders>
          <w:hideMark/>
        </w:tcPr>
        <w:p>
          <w:pPr>
            <w:pStyle w:val="P11"/>
            <w:spacing w:after="0" w:beforeAutospacing="0" w:afterAutospacing="0"/>
            <w:rPr>
              <w:rFonts w:ascii="Franklin Gothic Demi" w:hAnsi="Franklin Gothic Demi"/>
            </w:rPr>
          </w:pPr>
          <w:r>
            <w:rPr>
              <w:rFonts w:ascii="Franklin Gothic Demi" w:hAnsi="Franklin Gothic Demi"/>
            </w:rPr>
            <w:t>Organisationsnr</w:t>
          </w:r>
        </w:p>
      </w:tc>
      <w:tc>
        <w:tcPr>
          <w:tcW w:w="939" w:type="pct"/>
        </w:tcPr>
        <w:p>
          <w:pPr>
            <w:pStyle w:val="P11"/>
            <w:spacing w:after="0" w:beforeAutospacing="0" w:afterAutospacing="0"/>
            <w:rPr>
              <w:rFonts w:ascii="Franklin Gothic Demi" w:hAnsi="Franklin Gothic Demi"/>
            </w:rPr>
          </w:pPr>
          <w:r>
            <w:rPr>
              <w:rFonts w:ascii="Franklin Gothic Demi" w:hAnsi="Franklin Gothic Demi"/>
            </w:rPr>
            <w:t>Webbplats</w:t>
            <w:tab/>
          </w:r>
        </w:p>
      </w:tc>
    </w:tr>
    <w:tr>
      <w:trPr>
        <w:trHeight w:hRule="atLeast" w:val="444"/>
      </w:trPr>
      <w:tc>
        <w:tcPr>
          <w:tcW w:w="997" w:type="pct"/>
          <w:tcBorders>
            <w:top w:val="nil"/>
            <w:left w:val="nil"/>
            <w:bottom w:val="nil"/>
            <w:right w:val="nil"/>
          </w:tcBorders>
          <w:hideMark/>
        </w:tcPr>
        <w:p>
          <w:pPr>
            <w:pStyle w:val="P11"/>
            <w:spacing w:after="0" w:beforeAutospacing="0" w:afterAutospacing="0"/>
          </w:pPr>
          <w:r>
            <w:t xml:space="preserve">Lindesbergs kommun </w:t>
          </w:r>
        </w:p>
        <w:p>
          <w:pPr>
            <w:pStyle w:val="P11"/>
            <w:spacing w:after="0" w:beforeAutospacing="0" w:afterAutospacing="0"/>
          </w:pPr>
          <w:r>
            <w:t>711 80 Lindesberg</w:t>
          </w:r>
        </w:p>
      </w:tc>
      <w:tc>
        <w:tcPr>
          <w:tcW w:w="860" w:type="pct"/>
          <w:tcBorders>
            <w:top w:val="nil"/>
            <w:left w:val="nil"/>
            <w:bottom w:val="nil"/>
            <w:right w:val="nil"/>
          </w:tcBorders>
        </w:tcPr>
        <w:p>
          <w:pPr>
            <w:pStyle w:val="P11"/>
            <w:spacing w:after="0" w:beforeAutospacing="0" w:afterAutospacing="0"/>
          </w:pPr>
          <w:r>
            <w:t>0581-810 00 vxl</w:t>
          </w:r>
        </w:p>
        <w:p>
          <w:pPr>
            <w:pStyle w:val="P11"/>
            <w:spacing w:after="0" w:beforeAutospacing="0" w:afterAutospacing="0"/>
          </w:pPr>
        </w:p>
      </w:tc>
      <w:tc>
        <w:tcPr>
          <w:tcW w:w="1357" w:type="pct"/>
          <w:tcBorders>
            <w:top w:val="nil"/>
            <w:left w:val="nil"/>
            <w:bottom w:val="nil"/>
            <w:right w:val="nil"/>
          </w:tcBorders>
          <w:hideMark/>
        </w:tcPr>
        <w:p>
          <w:pPr>
            <w:pStyle w:val="P11"/>
            <w:spacing w:after="0" w:beforeAutospacing="0" w:afterAutospacing="0"/>
          </w:pPr>
          <w:r>
            <w:t>Samhallsutveckling@lindesberg.se</w:t>
            <w:br w:type="textWrapping"/>
          </w:r>
        </w:p>
      </w:tc>
      <w:tc>
        <w:tcPr>
          <w:tcW w:w="848" w:type="pct"/>
          <w:tcBorders>
            <w:top w:val="nil"/>
            <w:left w:val="nil"/>
            <w:bottom w:val="nil"/>
            <w:right w:val="nil"/>
          </w:tcBorders>
          <w:hideMark/>
        </w:tcPr>
        <w:p>
          <w:pPr>
            <w:pStyle w:val="P11"/>
            <w:spacing w:after="0" w:beforeAutospacing="0" w:afterAutospacing="0"/>
            <w:rPr>
              <w:lang w:val="en-GB" w:bidi="en-GB" w:eastAsia="en-GB"/>
            </w:rPr>
          </w:pPr>
          <w:r>
            <w:rPr>
              <w:lang w:val="en-GB" w:bidi="en-GB" w:eastAsia="en-GB"/>
            </w:rPr>
            <w:t>212000-2015</w:t>
          </w:r>
        </w:p>
      </w:tc>
      <w:tc>
        <w:tcPr>
          <w:tcW w:w="939" w:type="pct"/>
        </w:tcPr>
        <w:p>
          <w:pPr>
            <w:pStyle w:val="P11"/>
            <w:spacing w:after="0" w:beforeAutospacing="0" w:afterAutospacing="0"/>
          </w:pPr>
          <w:r>
            <w:t>lindesberg.se</w:t>
          </w:r>
        </w:p>
      </w:tc>
    </w:tr>
  </w:tbl>
  <w:p>
    <w:pPr>
      <w:pStyle w:val="P2"/>
    </w:pP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pPr w:leftFromText="141" w:rightFromText="141" w:tblpX="1" w:tblpY="346" w:horzAnchor="margin" w:vertAnchor="page" w:tblpXSpec="left"/>
      <w:tblW w:w="10138" w:type="dxa"/>
      <w:tblCellMar>
        <w:left w:w="0" w:type="dxa"/>
      </w:tblCellMar>
      <w:tblLook w:val="01E0"/>
    </w:tblPr>
    <w:tblGrid/>
    <w:tr>
      <w:trPr>
        <w:gridAfter w:val="1"/>
        <w:wAfter w:w="31" w:type="dxa"/>
        <w:trHeight w:hRule="atLeast" w:val="1075"/>
      </w:trPr>
      <w:tc>
        <w:tcPr>
          <w:tcW w:w="4365" w:type="dxa"/>
          <w:tcBorders>
            <w:bottom w:val="nil"/>
          </w:tcBorders>
        </w:tcPr>
        <w:p>
          <w:pPr>
            <w:rPr>
              <w:szCs w:val="24"/>
            </w:rPr>
          </w:pPr>
          <w:r>
            <w:rPr>
              <w:noProof w:val="1"/>
              <w:szCs w:val="24"/>
            </w:rPr>
            <w:drawing>
              <wp:inline xmlns:wp="http://schemas.openxmlformats.org/drawingml/2006/wordprocessingDrawing" distT="0" distB="0" distL="0" distR="0">
                <wp:extent cx="2158365" cy="572770"/>
                <wp:effectExtent l="0" t="0" r="0" b="0"/>
                <wp:docPr id="1808283087" name="Bildobjekt 1" descr="Lindesbergs kommuns vapen i form av en grön Lind. I fält av silver en grön lind uppgväxande från ett grönt tre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153413" name="Bildobjekt 1" descr="Lindesbergs kommuns vapen i form av en grön Lind. I fält av silver en grön lind uppgväxande från ett grönt treberg."/>
                        <pic:cNvPicPr>
                          <a:picLocks noChangeAspect="1" noChangeArrowheads="1"/>
                        </pic:cNvPicPr>
                      </pic:nvPicPr>
                      <pic:blipFill dpi="0">
                        <a:blip xmlns:r="http://schemas.openxmlformats.org/officeDocument/2006/relationships" r:embed="Relimage2"/>
                        <a:srcRect/>
                        <a:stretch>
                          <a:fillRect/>
                        </a:stretch>
                      </pic:blipFill>
                      <pic:spPr bwMode="auto">
                        <a:xfrm>
                          <a:off x="0" y="0"/>
                          <a:ext cx="2158365" cy="572770"/>
                        </a:xfrm>
                        <a:prstGeom prst="rect"/>
                        <a:noFill/>
                      </pic:spPr>
                    </pic:pic>
                  </a:graphicData>
                </a:graphic>
              </wp:inline>
            </w:drawing>
          </w:r>
        </w:p>
      </w:tc>
      <w:tc>
        <w:tcPr>
          <w:tcW w:w="2145" w:type="dxa"/>
          <w:gridSpan w:val="2"/>
        </w:tcPr>
        <w:p>
          <w:pPr>
            <w:pStyle w:val="P10"/>
          </w:pPr>
          <w:r>
            <w:t>Planbeskrivning</w:t>
          </w:r>
        </w:p>
        <w:p>
          <w:pPr>
            <w:tabs>
              <w:tab w:val="left" w:pos="401" w:leader="none"/>
              <w:tab w:val="right" w:pos="2232" w:leader="none"/>
            </w:tabs>
            <w:rPr>
              <w:szCs w:val="24"/>
            </w:rPr>
          </w:pPr>
          <w:r>
            <w:rPr>
              <w:szCs w:val="24"/>
            </w:rPr>
            <w:t>Datum</w:t>
          </w:r>
        </w:p>
        <w:p>
          <w:pPr>
            <w:tabs>
              <w:tab w:val="left" w:pos="401" w:leader="none"/>
              <w:tab w:val="right" w:pos="2232" w:leader="none"/>
            </w:tabs>
            <w:rPr>
              <w:szCs w:val="24"/>
            </w:rPr>
          </w:pPr>
          <w:r>
            <w:rPr>
              <w:caps w:val="1"/>
              <w:szCs w:val="24"/>
            </w:rPr>
            <w:t>2026-05-21</w:t>
          </w:r>
        </w:p>
      </w:tc>
      <w:tc>
        <w:tcPr>
          <w:tcW w:w="3597" w:type="dxa"/>
          <w:gridSpan w:val="2"/>
        </w:tcPr>
        <w:p>
          <w:pPr>
            <w:tabs>
              <w:tab w:val="left" w:pos="401" w:leader="none"/>
              <w:tab w:val="right" w:pos="2232" w:leader="none"/>
            </w:tabs>
            <w:jc w:val="right"/>
            <w:rPr>
              <w:szCs w:val="24"/>
            </w:rPr>
          </w:pPr>
        </w:p>
      </w:tc>
    </w:tr>
    <w:tr>
      <w:trPr>
        <w:trHeight w:hRule="atLeast" w:val="1053"/>
      </w:trPr>
      <w:tc>
        <w:tcPr>
          <w:tcW w:w="4396" w:type="dxa"/>
          <w:gridSpan w:val="2"/>
        </w:tcPr>
        <w:p>
          <w:pPr>
            <w:pStyle w:val="P9"/>
            <w:spacing w:after="0" w:beforeAutospacing="0" w:afterAutospacing="0"/>
          </w:pPr>
          <w:r>
            <w:t>Förvaltning: Kommunstyrelseförvaltningen</w:t>
          </w:r>
        </w:p>
        <w:p>
          <w:pPr>
            <w:pStyle w:val="P9"/>
            <w:spacing w:after="0" w:beforeAutospacing="0" w:afterAutospacing="0"/>
          </w:pPr>
          <w:r>
            <w:t>Handläggare: Jens Vestby</w:t>
          </w:r>
        </w:p>
        <w:p>
          <w:pPr>
            <w:pStyle w:val="P9"/>
            <w:spacing w:after="0" w:beforeAutospacing="0" w:afterAutospacing="0"/>
          </w:pPr>
          <w:r>
            <w:t>Tel: 0581-830 20</w:t>
          </w:r>
        </w:p>
        <w:p>
          <w:pPr>
            <w:pStyle w:val="P9"/>
            <w:spacing w:after="0" w:beforeAutospacing="0" w:afterAutospacing="0"/>
          </w:pPr>
          <w:r>
            <w:t>Epost: samhallsutveckling@lindesberg.se</w:t>
          </w:r>
        </w:p>
      </w:tc>
      <w:tc>
        <w:tcPr>
          <w:tcW w:w="2145" w:type="dxa"/>
          <w:gridSpan w:val="2"/>
        </w:tcPr>
        <w:p>
          <w:pPr>
            <w:tabs>
              <w:tab w:val="left" w:pos="3828" w:leader="none"/>
            </w:tabs>
            <w:rPr>
              <w:sz w:val="20"/>
            </w:rPr>
          </w:pPr>
        </w:p>
      </w:tc>
      <w:tc>
        <w:tcPr>
          <w:tcW w:w="3597" w:type="dxa"/>
          <w:gridSpan w:val="2"/>
        </w:tcPr>
        <w:p>
          <w:pPr>
            <w:pStyle w:val="P9"/>
            <w:spacing w:after="0" w:beforeAutospacing="0" w:afterAutospacing="0"/>
            <w:rPr>
              <w:lang w:val="nb-NO"/>
            </w:rPr>
          </w:pPr>
          <w:r>
            <w:rPr>
              <w:lang w:val="en-US"/>
            </w:rPr>
            <w:t>Dnr: KS-2025-00291</w:t>
          </w:r>
        </w:p>
      </w:tc>
    </w:tr>
  </w:tbl>
  <w:p>
    <w:pPr>
      <w:pStyle w:val="P3"/>
    </w:pP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3"/>
      <w:jc w:val="right"/>
    </w:pPr>
  </w:p>
  <w:p>
    <w:pPr>
      <w:pStyle w:val="P3"/>
      <w:ind w:right="360"/>
    </w:pPr>
  </w:p>
</w:hdr>
</file>

<file path=word/header3.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3"/>
      <w:framePr w:wrap="around" w:vAnchor="text" w:hAnchor="margin" w:x="0" w:xAlign="right" w:y="1"/>
      <w:rPr>
        <w:rStyle w:val="C3"/>
      </w:rPr>
    </w:pPr>
    <w:r>
      <w:rPr>
        <w:rStyle w:val="C3"/>
      </w:rPr>
      <w:fldChar w:fldCharType="begin"/>
    </w:r>
    <w:r>
      <w:rPr>
        <w:rStyle w:val="C3"/>
      </w:rPr>
      <w:instrText xml:space="preserve">PAGE  </w:instrText>
    </w:r>
    <w:r>
      <w:rPr>
        <w:rStyle w:val="C3"/>
      </w:rPr>
      <w:fldChar w:fldCharType="separate"/>
    </w:r>
    <w:r>
      <w:rPr>
        <w:rStyle w:val="C3"/>
      </w:rPr>
      <w:t>#</w:t>
    </w:r>
    <w:r>
      <w:rPr>
        <w:rStyle w:val="C3"/>
      </w:rPr>
      <w:fldChar w:fldCharType="end"/>
    </w:r>
  </w:p>
  <w:p>
    <w:pPr>
      <w:pStyle w:val="P3"/>
      <w:ind w:right="360"/>
    </w:pPr>
  </w:p>
</w:hdr>
</file>

<file path=word/numbering.xml><?xml version="1.0" encoding="utf-8"?>
<w:numbering xmlns:w="http://schemas.openxmlformats.org/wordprocessingml/2006/main">
  <w:abstractNum w:abstractNumId="0">
    <w:nsid w:val="06807E53"/>
    <w:multiLevelType w:val="hybridMultilevel"/>
    <w:lvl w:ilvl="0" w:tplc="041D0001">
      <w:start w:val="1"/>
      <w:numFmt w:val="bullet"/>
      <w:suff w:val="tab"/>
      <w:lvlText w:val=""/>
      <w:lvlJc w:val="left"/>
      <w:pPr>
        <w:ind w:hanging="360" w:left="3272"/>
        <w:tabs>
          <w:tab w:val="num" w:pos="3272" w:leader="none"/>
        </w:tabs>
      </w:pPr>
      <w:rPr>
        <w:rFonts w:ascii="Symbol" w:hAnsi="Symbol" w:hint="default"/>
      </w:rPr>
    </w:lvl>
    <w:lvl w:ilvl="1" w:tplc="041D0003">
      <w:start w:val="1"/>
      <w:numFmt w:val="bullet"/>
      <w:suff w:val="tab"/>
      <w:lvlText w:val="o"/>
      <w:lvlJc w:val="left"/>
      <w:pPr>
        <w:ind w:hanging="360" w:left="3992"/>
        <w:tabs>
          <w:tab w:val="num" w:pos="3992" w:leader="none"/>
        </w:tabs>
      </w:pPr>
      <w:rPr>
        <w:rFonts w:ascii="Courier New" w:hAnsi="Courier New" w:cs="Courier New" w:hint="default"/>
      </w:rPr>
    </w:lvl>
    <w:lvl w:ilvl="2" w:tplc="041D0005">
      <w:start w:val="1"/>
      <w:numFmt w:val="bullet"/>
      <w:suff w:val="tab"/>
      <w:lvlText w:val=""/>
      <w:lvlJc w:val="left"/>
      <w:pPr>
        <w:ind w:hanging="360" w:left="4712"/>
        <w:tabs>
          <w:tab w:val="num" w:pos="4712" w:leader="none"/>
        </w:tabs>
      </w:pPr>
      <w:rPr>
        <w:rFonts w:ascii="Wingdings" w:hAnsi="Wingdings" w:hint="default"/>
      </w:rPr>
    </w:lvl>
    <w:lvl w:ilvl="3" w:tplc="041D0001">
      <w:start w:val="1"/>
      <w:numFmt w:val="bullet"/>
      <w:suff w:val="tab"/>
      <w:lvlText w:val=""/>
      <w:lvlJc w:val="left"/>
      <w:pPr>
        <w:ind w:hanging="360" w:left="5432"/>
        <w:tabs>
          <w:tab w:val="num" w:pos="5432" w:leader="none"/>
        </w:tabs>
      </w:pPr>
      <w:rPr>
        <w:rFonts w:ascii="Symbol" w:hAnsi="Symbol" w:hint="default"/>
      </w:rPr>
    </w:lvl>
    <w:lvl w:ilvl="4" w:tplc="041D0003">
      <w:start w:val="1"/>
      <w:numFmt w:val="bullet"/>
      <w:suff w:val="tab"/>
      <w:lvlText w:val="o"/>
      <w:lvlJc w:val="left"/>
      <w:pPr>
        <w:ind w:hanging="360" w:left="6152"/>
        <w:tabs>
          <w:tab w:val="num" w:pos="6152" w:leader="none"/>
        </w:tabs>
      </w:pPr>
      <w:rPr>
        <w:rFonts w:ascii="Courier New" w:hAnsi="Courier New" w:cs="Courier New" w:hint="default"/>
      </w:rPr>
    </w:lvl>
    <w:lvl w:ilvl="5" w:tplc="041D0005">
      <w:start w:val="1"/>
      <w:numFmt w:val="bullet"/>
      <w:suff w:val="tab"/>
      <w:lvlText w:val=""/>
      <w:lvlJc w:val="left"/>
      <w:pPr>
        <w:ind w:hanging="360" w:left="6872"/>
        <w:tabs>
          <w:tab w:val="num" w:pos="6872" w:leader="none"/>
        </w:tabs>
      </w:pPr>
      <w:rPr>
        <w:rFonts w:ascii="Wingdings" w:hAnsi="Wingdings" w:hint="default"/>
      </w:rPr>
    </w:lvl>
    <w:lvl w:ilvl="6" w:tplc="041D0001">
      <w:start w:val="1"/>
      <w:numFmt w:val="bullet"/>
      <w:suff w:val="tab"/>
      <w:lvlText w:val=""/>
      <w:lvlJc w:val="left"/>
      <w:pPr>
        <w:ind w:hanging="360" w:left="7592"/>
        <w:tabs>
          <w:tab w:val="num" w:pos="7592" w:leader="none"/>
        </w:tabs>
      </w:pPr>
      <w:rPr>
        <w:rFonts w:ascii="Symbol" w:hAnsi="Symbol" w:hint="default"/>
      </w:rPr>
    </w:lvl>
    <w:lvl w:ilvl="7" w:tplc="041D0003">
      <w:start w:val="1"/>
      <w:numFmt w:val="bullet"/>
      <w:suff w:val="tab"/>
      <w:lvlText w:val="o"/>
      <w:lvlJc w:val="left"/>
      <w:pPr>
        <w:ind w:hanging="360" w:left="8312"/>
        <w:tabs>
          <w:tab w:val="num" w:pos="8312" w:leader="none"/>
        </w:tabs>
      </w:pPr>
      <w:rPr>
        <w:rFonts w:ascii="Courier New" w:hAnsi="Courier New" w:cs="Courier New" w:hint="default"/>
      </w:rPr>
    </w:lvl>
    <w:lvl w:ilvl="8" w:tplc="041D0005">
      <w:start w:val="1"/>
      <w:numFmt w:val="bullet"/>
      <w:suff w:val="tab"/>
      <w:lvlText w:val=""/>
      <w:lvlJc w:val="left"/>
      <w:pPr>
        <w:ind w:hanging="360" w:left="9032"/>
        <w:tabs>
          <w:tab w:val="num" w:pos="9032" w:leader="none"/>
        </w:tabs>
      </w:pPr>
      <w:rPr>
        <w:rFonts w:ascii="Wingdings" w:hAnsi="Wingdings" w:hint="default"/>
      </w:rPr>
    </w:lvl>
  </w:abstractNum>
  <w:abstractNum w:abstractNumId="1">
    <w:nsid w:val="133F012E"/>
    <w:multiLevelType w:val="hybridMultilevel"/>
    <w:lvl w:ilvl="0" w:tplc="041D0001">
      <w:start w:val="1"/>
      <w:numFmt w:val="bullet"/>
      <w:suff w:val="tab"/>
      <w:lvlText w:val=""/>
      <w:lvlJc w:val="left"/>
      <w:pPr>
        <w:ind w:hanging="360" w:left="3272"/>
        <w:tabs>
          <w:tab w:val="num" w:pos="3272" w:leader="none"/>
        </w:tabs>
      </w:pPr>
      <w:rPr>
        <w:rFonts w:ascii="Symbol" w:hAnsi="Symbol" w:hint="default"/>
      </w:rPr>
    </w:lvl>
    <w:lvl w:ilvl="1" w:tplc="041D0003">
      <w:start w:val="1"/>
      <w:numFmt w:val="bullet"/>
      <w:suff w:val="tab"/>
      <w:lvlText w:val="o"/>
      <w:lvlJc w:val="left"/>
      <w:pPr>
        <w:ind w:hanging="360" w:left="3992"/>
        <w:tabs>
          <w:tab w:val="num" w:pos="3992" w:leader="none"/>
        </w:tabs>
      </w:pPr>
      <w:rPr>
        <w:rFonts w:ascii="Courier New" w:hAnsi="Courier New" w:cs="Courier New" w:hint="default"/>
      </w:rPr>
    </w:lvl>
    <w:lvl w:ilvl="2" w:tplc="041D0005">
      <w:start w:val="1"/>
      <w:numFmt w:val="bullet"/>
      <w:suff w:val="tab"/>
      <w:lvlText w:val=""/>
      <w:lvlJc w:val="left"/>
      <w:pPr>
        <w:ind w:hanging="360" w:left="4712"/>
        <w:tabs>
          <w:tab w:val="num" w:pos="4712" w:leader="none"/>
        </w:tabs>
      </w:pPr>
      <w:rPr>
        <w:rFonts w:ascii="Wingdings" w:hAnsi="Wingdings" w:hint="default"/>
      </w:rPr>
    </w:lvl>
    <w:lvl w:ilvl="3" w:tplc="041D0001">
      <w:start w:val="1"/>
      <w:numFmt w:val="bullet"/>
      <w:suff w:val="tab"/>
      <w:lvlText w:val=""/>
      <w:lvlJc w:val="left"/>
      <w:pPr>
        <w:ind w:hanging="360" w:left="5432"/>
        <w:tabs>
          <w:tab w:val="num" w:pos="5432" w:leader="none"/>
        </w:tabs>
      </w:pPr>
      <w:rPr>
        <w:rFonts w:ascii="Symbol" w:hAnsi="Symbol" w:hint="default"/>
      </w:rPr>
    </w:lvl>
    <w:lvl w:ilvl="4" w:tplc="041D0003">
      <w:start w:val="1"/>
      <w:numFmt w:val="bullet"/>
      <w:suff w:val="tab"/>
      <w:lvlText w:val="o"/>
      <w:lvlJc w:val="left"/>
      <w:pPr>
        <w:ind w:hanging="360" w:left="6152"/>
        <w:tabs>
          <w:tab w:val="num" w:pos="6152" w:leader="none"/>
        </w:tabs>
      </w:pPr>
      <w:rPr>
        <w:rFonts w:ascii="Courier New" w:hAnsi="Courier New" w:cs="Courier New" w:hint="default"/>
      </w:rPr>
    </w:lvl>
    <w:lvl w:ilvl="5" w:tplc="041D0005">
      <w:start w:val="1"/>
      <w:numFmt w:val="bullet"/>
      <w:suff w:val="tab"/>
      <w:lvlText w:val=""/>
      <w:lvlJc w:val="left"/>
      <w:pPr>
        <w:ind w:hanging="360" w:left="6872"/>
        <w:tabs>
          <w:tab w:val="num" w:pos="6872" w:leader="none"/>
        </w:tabs>
      </w:pPr>
      <w:rPr>
        <w:rFonts w:ascii="Wingdings" w:hAnsi="Wingdings" w:hint="default"/>
      </w:rPr>
    </w:lvl>
    <w:lvl w:ilvl="6" w:tplc="041D0001">
      <w:start w:val="1"/>
      <w:numFmt w:val="bullet"/>
      <w:suff w:val="tab"/>
      <w:lvlText w:val=""/>
      <w:lvlJc w:val="left"/>
      <w:pPr>
        <w:ind w:hanging="360" w:left="7592"/>
        <w:tabs>
          <w:tab w:val="num" w:pos="7592" w:leader="none"/>
        </w:tabs>
      </w:pPr>
      <w:rPr>
        <w:rFonts w:ascii="Symbol" w:hAnsi="Symbol" w:hint="default"/>
      </w:rPr>
    </w:lvl>
    <w:lvl w:ilvl="7" w:tplc="041D0003">
      <w:start w:val="1"/>
      <w:numFmt w:val="bullet"/>
      <w:suff w:val="tab"/>
      <w:lvlText w:val="o"/>
      <w:lvlJc w:val="left"/>
      <w:pPr>
        <w:ind w:hanging="360" w:left="8312"/>
        <w:tabs>
          <w:tab w:val="num" w:pos="8312" w:leader="none"/>
        </w:tabs>
      </w:pPr>
      <w:rPr>
        <w:rFonts w:ascii="Courier New" w:hAnsi="Courier New" w:cs="Courier New" w:hint="default"/>
      </w:rPr>
    </w:lvl>
    <w:lvl w:ilvl="8" w:tplc="041D0005">
      <w:start w:val="1"/>
      <w:numFmt w:val="bullet"/>
      <w:suff w:val="tab"/>
      <w:lvlText w:val=""/>
      <w:lvlJc w:val="left"/>
      <w:pPr>
        <w:ind w:hanging="360" w:left="9032"/>
        <w:tabs>
          <w:tab w:val="num" w:pos="9032" w:leader="none"/>
        </w:tabs>
      </w:pPr>
      <w:rPr>
        <w:rFonts w:ascii="Wingdings" w:hAnsi="Wingdings" w:hint="default"/>
      </w:rPr>
    </w:lvl>
  </w:abstractNum>
  <w:abstractNum w:abstractNumId="2">
    <w:nsid w:val="1C2856FB"/>
    <w:multiLevelType w:val="multilevel"/>
    <w:lvl w:ilvl="0">
      <w:start w:val="1"/>
      <w:numFmt w:val="decimal"/>
      <w:suff w:val="tab"/>
      <w:lvlText w:val="%1."/>
      <w:lvlJc w:val="left"/>
      <w:pPr>
        <w:ind w:hanging="360" w:left="360"/>
      </w:pPr>
      <w:rPr/>
    </w:lvl>
    <w:lvl w:ilvl="1">
      <w:start w:val="1"/>
      <w:numFmt w:val="decimal"/>
      <w:suff w:val="tab"/>
      <w:lvlText w:val="%1.%2."/>
      <w:lvlJc w:val="left"/>
      <w:pPr>
        <w:ind w:hanging="432" w:left="792"/>
      </w:pPr>
      <w:rPr/>
    </w:lvl>
    <w:lvl w:ilvl="2">
      <w:start w:val="1"/>
      <w:numFmt w:val="decimal"/>
      <w:suff w:val="tab"/>
      <w:lvlText w:val="%1.%2.%3."/>
      <w:lvlJc w:val="left"/>
      <w:pPr>
        <w:ind w:hanging="504" w:left="1224"/>
      </w:pPr>
      <w:rPr/>
    </w:lvl>
    <w:lvl w:ilvl="3">
      <w:start w:val="1"/>
      <w:numFmt w:val="decimal"/>
      <w:suff w:val="tab"/>
      <w:lvlText w:val="%1.%2.%3.%4."/>
      <w:lvlJc w:val="left"/>
      <w:pPr>
        <w:ind w:hanging="648" w:left="1728"/>
      </w:pPr>
      <w:rPr/>
    </w:lvl>
    <w:lvl w:ilvl="4">
      <w:start w:val="1"/>
      <w:numFmt w:val="decimal"/>
      <w:suff w:val="tab"/>
      <w:lvlText w:val="%1.%2.%3.%4.%5."/>
      <w:lvlJc w:val="left"/>
      <w:pPr>
        <w:ind w:hanging="792" w:left="2232"/>
      </w:pPr>
      <w:rPr/>
    </w:lvl>
    <w:lvl w:ilvl="5">
      <w:start w:val="1"/>
      <w:numFmt w:val="decimal"/>
      <w:suff w:val="tab"/>
      <w:lvlText w:val="%1.%2.%3.%4.%5.%6."/>
      <w:lvlJc w:val="left"/>
      <w:pPr>
        <w:ind w:hanging="936" w:left="2736"/>
      </w:pPr>
      <w:rPr/>
    </w:lvl>
    <w:lvl w:ilvl="6">
      <w:start w:val="1"/>
      <w:numFmt w:val="decimal"/>
      <w:suff w:val="tab"/>
      <w:lvlText w:val="%1.%2.%3.%4.%5.%6.%7."/>
      <w:lvlJc w:val="left"/>
      <w:pPr>
        <w:ind w:hanging="1080" w:left="3240"/>
      </w:pPr>
      <w:rPr/>
    </w:lvl>
    <w:lvl w:ilvl="7">
      <w:start w:val="1"/>
      <w:numFmt w:val="decimal"/>
      <w:suff w:val="tab"/>
      <w:lvlText w:val="%1.%2.%3.%4.%5.%6.%7.%8."/>
      <w:lvlJc w:val="left"/>
      <w:pPr>
        <w:ind w:hanging="1224" w:left="3744"/>
      </w:pPr>
      <w:rPr/>
    </w:lvl>
    <w:lvl w:ilvl="8">
      <w:start w:val="1"/>
      <w:numFmt w:val="decimal"/>
      <w:suff w:val="tab"/>
      <w:lvlText w:val="%1.%2.%3.%4.%5.%6.%7.%8.%9."/>
      <w:lvlJc w:val="left"/>
      <w:pPr>
        <w:ind w:hanging="1440" w:left="4320"/>
      </w:pPr>
      <w:rPr/>
    </w:lvl>
  </w:abstractNum>
  <w:abstractNum w:abstractNumId="3">
    <w:nsid w:val="1DCC6484"/>
    <w:multiLevelType w:val="hybridMultilevel"/>
    <w:lvl w:ilvl="0" w:tplc="041D0001">
      <w:start w:val="1"/>
      <w:numFmt w:val="bullet"/>
      <w:suff w:val="tab"/>
      <w:lvlText w:val=""/>
      <w:lvlJc w:val="left"/>
      <w:pPr>
        <w:ind w:hanging="360" w:left="3272"/>
        <w:tabs>
          <w:tab w:val="num" w:pos="3272" w:leader="none"/>
        </w:tabs>
      </w:pPr>
      <w:rPr>
        <w:rFonts w:ascii="Symbol" w:hAnsi="Symbol" w:hint="default"/>
      </w:rPr>
    </w:lvl>
    <w:lvl w:ilvl="1" w:tplc="041D0003">
      <w:start w:val="1"/>
      <w:numFmt w:val="bullet"/>
      <w:suff w:val="tab"/>
      <w:lvlText w:val="o"/>
      <w:lvlJc w:val="left"/>
      <w:pPr>
        <w:ind w:hanging="360" w:left="3992"/>
        <w:tabs>
          <w:tab w:val="num" w:pos="3992" w:leader="none"/>
        </w:tabs>
      </w:pPr>
      <w:rPr>
        <w:rFonts w:ascii="Courier New" w:hAnsi="Courier New" w:cs="Courier New" w:hint="default"/>
      </w:rPr>
    </w:lvl>
    <w:lvl w:ilvl="2" w:tplc="041D0005">
      <w:start w:val="1"/>
      <w:numFmt w:val="bullet"/>
      <w:suff w:val="tab"/>
      <w:lvlText w:val=""/>
      <w:lvlJc w:val="left"/>
      <w:pPr>
        <w:ind w:hanging="360" w:left="4712"/>
        <w:tabs>
          <w:tab w:val="num" w:pos="4712" w:leader="none"/>
        </w:tabs>
      </w:pPr>
      <w:rPr>
        <w:rFonts w:ascii="Wingdings" w:hAnsi="Wingdings" w:hint="default"/>
      </w:rPr>
    </w:lvl>
    <w:lvl w:ilvl="3" w:tplc="041D0001">
      <w:start w:val="1"/>
      <w:numFmt w:val="bullet"/>
      <w:suff w:val="tab"/>
      <w:lvlText w:val=""/>
      <w:lvlJc w:val="left"/>
      <w:pPr>
        <w:ind w:hanging="360" w:left="5432"/>
        <w:tabs>
          <w:tab w:val="num" w:pos="5432" w:leader="none"/>
        </w:tabs>
      </w:pPr>
      <w:rPr>
        <w:rFonts w:ascii="Symbol" w:hAnsi="Symbol" w:hint="default"/>
      </w:rPr>
    </w:lvl>
    <w:lvl w:ilvl="4" w:tplc="041D0003">
      <w:start w:val="1"/>
      <w:numFmt w:val="bullet"/>
      <w:suff w:val="tab"/>
      <w:lvlText w:val="o"/>
      <w:lvlJc w:val="left"/>
      <w:pPr>
        <w:ind w:hanging="360" w:left="6152"/>
        <w:tabs>
          <w:tab w:val="num" w:pos="6152" w:leader="none"/>
        </w:tabs>
      </w:pPr>
      <w:rPr>
        <w:rFonts w:ascii="Courier New" w:hAnsi="Courier New" w:cs="Courier New" w:hint="default"/>
      </w:rPr>
    </w:lvl>
    <w:lvl w:ilvl="5" w:tplc="041D0005">
      <w:start w:val="1"/>
      <w:numFmt w:val="bullet"/>
      <w:suff w:val="tab"/>
      <w:lvlText w:val=""/>
      <w:lvlJc w:val="left"/>
      <w:pPr>
        <w:ind w:hanging="360" w:left="6872"/>
        <w:tabs>
          <w:tab w:val="num" w:pos="6872" w:leader="none"/>
        </w:tabs>
      </w:pPr>
      <w:rPr>
        <w:rFonts w:ascii="Wingdings" w:hAnsi="Wingdings" w:hint="default"/>
      </w:rPr>
    </w:lvl>
    <w:lvl w:ilvl="6" w:tplc="041D0001">
      <w:start w:val="1"/>
      <w:numFmt w:val="bullet"/>
      <w:suff w:val="tab"/>
      <w:lvlText w:val=""/>
      <w:lvlJc w:val="left"/>
      <w:pPr>
        <w:ind w:hanging="360" w:left="7592"/>
        <w:tabs>
          <w:tab w:val="num" w:pos="7592" w:leader="none"/>
        </w:tabs>
      </w:pPr>
      <w:rPr>
        <w:rFonts w:ascii="Symbol" w:hAnsi="Symbol" w:hint="default"/>
      </w:rPr>
    </w:lvl>
    <w:lvl w:ilvl="7" w:tplc="041D0003">
      <w:start w:val="1"/>
      <w:numFmt w:val="bullet"/>
      <w:suff w:val="tab"/>
      <w:lvlText w:val="o"/>
      <w:lvlJc w:val="left"/>
      <w:pPr>
        <w:ind w:hanging="360" w:left="8312"/>
        <w:tabs>
          <w:tab w:val="num" w:pos="8312" w:leader="none"/>
        </w:tabs>
      </w:pPr>
      <w:rPr>
        <w:rFonts w:ascii="Courier New" w:hAnsi="Courier New" w:cs="Courier New" w:hint="default"/>
      </w:rPr>
    </w:lvl>
    <w:lvl w:ilvl="8" w:tplc="041D0005">
      <w:start w:val="1"/>
      <w:numFmt w:val="bullet"/>
      <w:suff w:val="tab"/>
      <w:lvlText w:val=""/>
      <w:lvlJc w:val="left"/>
      <w:pPr>
        <w:ind w:hanging="360" w:left="9032"/>
        <w:tabs>
          <w:tab w:val="num" w:pos="9032" w:leader="none"/>
        </w:tabs>
      </w:pPr>
      <w:rPr>
        <w:rFonts w:ascii="Wingdings" w:hAnsi="Wingdings" w:hint="default"/>
      </w:rPr>
    </w:lvl>
  </w:abstractNum>
  <w:abstractNum w:abstractNumId="4">
    <w:nsid w:val="32164298"/>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5">
    <w:nsid w:val="39AA6D5E"/>
    <w:multiLevelType w:val="hybridMultilevel"/>
    <w:lvl w:ilvl="0" w:tplc="041D000F">
      <w:start w:val="1"/>
      <w:numFmt w:val="decimal"/>
      <w:suff w:val="tab"/>
      <w:lvlText w:val="%1."/>
      <w:lvlJc w:val="left"/>
      <w:pPr>
        <w:ind w:hanging="360" w:left="2988"/>
        <w:tabs>
          <w:tab w:val="num" w:pos="2988" w:leader="none"/>
        </w:tabs>
      </w:pPr>
      <w:rPr/>
    </w:lvl>
    <w:lvl w:ilvl="1" w:tplc="041D0019">
      <w:start w:val="1"/>
      <w:numFmt w:val="lowerLetter"/>
      <w:suff w:val="tab"/>
      <w:lvlText w:val="%2."/>
      <w:lvlJc w:val="left"/>
      <w:pPr>
        <w:ind w:hanging="360" w:left="3708"/>
        <w:tabs>
          <w:tab w:val="num" w:pos="3708" w:leader="none"/>
        </w:tabs>
      </w:pPr>
      <w:rPr/>
    </w:lvl>
    <w:lvl w:ilvl="2" w:tplc="041D001B">
      <w:start w:val="1"/>
      <w:numFmt w:val="lowerRoman"/>
      <w:suff w:val="tab"/>
      <w:lvlText w:val="%3."/>
      <w:lvlJc w:val="right"/>
      <w:pPr>
        <w:ind w:hanging="180" w:left="4428"/>
        <w:tabs>
          <w:tab w:val="num" w:pos="4428" w:leader="none"/>
        </w:tabs>
      </w:pPr>
      <w:rPr/>
    </w:lvl>
    <w:lvl w:ilvl="3" w:tplc="041D000F">
      <w:start w:val="1"/>
      <w:numFmt w:val="decimal"/>
      <w:suff w:val="tab"/>
      <w:lvlText w:val="%4."/>
      <w:lvlJc w:val="left"/>
      <w:pPr>
        <w:ind w:hanging="360" w:left="5148"/>
        <w:tabs>
          <w:tab w:val="num" w:pos="5148" w:leader="none"/>
        </w:tabs>
      </w:pPr>
      <w:rPr/>
    </w:lvl>
    <w:lvl w:ilvl="4" w:tplc="041D0019">
      <w:start w:val="1"/>
      <w:numFmt w:val="lowerLetter"/>
      <w:suff w:val="tab"/>
      <w:lvlText w:val="%5."/>
      <w:lvlJc w:val="left"/>
      <w:pPr>
        <w:ind w:hanging="360" w:left="5868"/>
        <w:tabs>
          <w:tab w:val="num" w:pos="5868" w:leader="none"/>
        </w:tabs>
      </w:pPr>
      <w:rPr/>
    </w:lvl>
    <w:lvl w:ilvl="5" w:tplc="041D001B">
      <w:start w:val="1"/>
      <w:numFmt w:val="lowerRoman"/>
      <w:suff w:val="tab"/>
      <w:lvlText w:val="%6."/>
      <w:lvlJc w:val="right"/>
      <w:pPr>
        <w:ind w:hanging="180" w:left="6588"/>
        <w:tabs>
          <w:tab w:val="num" w:pos="6588" w:leader="none"/>
        </w:tabs>
      </w:pPr>
      <w:rPr/>
    </w:lvl>
    <w:lvl w:ilvl="6" w:tplc="041D000F">
      <w:start w:val="1"/>
      <w:numFmt w:val="decimal"/>
      <w:suff w:val="tab"/>
      <w:lvlText w:val="%7."/>
      <w:lvlJc w:val="left"/>
      <w:pPr>
        <w:ind w:hanging="360" w:left="7308"/>
        <w:tabs>
          <w:tab w:val="num" w:pos="7308" w:leader="none"/>
        </w:tabs>
      </w:pPr>
      <w:rPr/>
    </w:lvl>
    <w:lvl w:ilvl="7" w:tplc="041D0019">
      <w:start w:val="1"/>
      <w:numFmt w:val="lowerLetter"/>
      <w:suff w:val="tab"/>
      <w:lvlText w:val="%8."/>
      <w:lvlJc w:val="left"/>
      <w:pPr>
        <w:ind w:hanging="360" w:left="8028"/>
        <w:tabs>
          <w:tab w:val="num" w:pos="8028" w:leader="none"/>
        </w:tabs>
      </w:pPr>
      <w:rPr/>
    </w:lvl>
    <w:lvl w:ilvl="8" w:tplc="041D001B">
      <w:start w:val="1"/>
      <w:numFmt w:val="lowerRoman"/>
      <w:suff w:val="tab"/>
      <w:lvlText w:val="%9."/>
      <w:lvlJc w:val="right"/>
      <w:pPr>
        <w:ind w:hanging="180" w:left="8748"/>
        <w:tabs>
          <w:tab w:val="num" w:pos="8748" w:leader="none"/>
        </w:tabs>
      </w:pPr>
      <w:rPr/>
    </w:lvl>
  </w:abstractNum>
  <w:abstractNum w:abstractNumId="6">
    <w:nsid w:val="3DDD102D"/>
    <w:multiLevelType w:val="hybridMultilevel"/>
    <w:lvl w:ilvl="0" w:tplc="041D0001">
      <w:start w:val="1"/>
      <w:numFmt w:val="bullet"/>
      <w:suff w:val="tab"/>
      <w:lvlText w:val=""/>
      <w:lvlJc w:val="left"/>
      <w:pPr>
        <w:ind w:hanging="360" w:left="3272"/>
        <w:tabs>
          <w:tab w:val="num" w:pos="3272" w:leader="none"/>
        </w:tabs>
      </w:pPr>
      <w:rPr>
        <w:rFonts w:ascii="Symbol" w:hAnsi="Symbol" w:hint="default"/>
      </w:rPr>
    </w:lvl>
    <w:lvl w:ilvl="1" w:tplc="041D0003">
      <w:start w:val="1"/>
      <w:numFmt w:val="bullet"/>
      <w:suff w:val="tab"/>
      <w:lvlText w:val="o"/>
      <w:lvlJc w:val="left"/>
      <w:pPr>
        <w:ind w:hanging="360" w:left="3992"/>
        <w:tabs>
          <w:tab w:val="num" w:pos="3992" w:leader="none"/>
        </w:tabs>
      </w:pPr>
      <w:rPr>
        <w:rFonts w:ascii="Courier New" w:hAnsi="Courier New" w:cs="Courier New" w:hint="default"/>
      </w:rPr>
    </w:lvl>
    <w:lvl w:ilvl="2" w:tplc="041D0005">
      <w:start w:val="1"/>
      <w:numFmt w:val="bullet"/>
      <w:suff w:val="tab"/>
      <w:lvlText w:val=""/>
      <w:lvlJc w:val="left"/>
      <w:pPr>
        <w:ind w:hanging="360" w:left="4712"/>
        <w:tabs>
          <w:tab w:val="num" w:pos="4712" w:leader="none"/>
        </w:tabs>
      </w:pPr>
      <w:rPr>
        <w:rFonts w:ascii="Wingdings" w:hAnsi="Wingdings" w:hint="default"/>
      </w:rPr>
    </w:lvl>
    <w:lvl w:ilvl="3" w:tplc="041D0001">
      <w:start w:val="1"/>
      <w:numFmt w:val="bullet"/>
      <w:suff w:val="tab"/>
      <w:lvlText w:val=""/>
      <w:lvlJc w:val="left"/>
      <w:pPr>
        <w:ind w:hanging="360" w:left="5432"/>
        <w:tabs>
          <w:tab w:val="num" w:pos="5432" w:leader="none"/>
        </w:tabs>
      </w:pPr>
      <w:rPr>
        <w:rFonts w:ascii="Symbol" w:hAnsi="Symbol" w:hint="default"/>
      </w:rPr>
    </w:lvl>
    <w:lvl w:ilvl="4" w:tplc="041D0003">
      <w:start w:val="1"/>
      <w:numFmt w:val="bullet"/>
      <w:suff w:val="tab"/>
      <w:lvlText w:val="o"/>
      <w:lvlJc w:val="left"/>
      <w:pPr>
        <w:ind w:hanging="360" w:left="6152"/>
        <w:tabs>
          <w:tab w:val="num" w:pos="6152" w:leader="none"/>
        </w:tabs>
      </w:pPr>
      <w:rPr>
        <w:rFonts w:ascii="Courier New" w:hAnsi="Courier New" w:cs="Courier New" w:hint="default"/>
      </w:rPr>
    </w:lvl>
    <w:lvl w:ilvl="5" w:tplc="041D0005">
      <w:start w:val="1"/>
      <w:numFmt w:val="bullet"/>
      <w:suff w:val="tab"/>
      <w:lvlText w:val=""/>
      <w:lvlJc w:val="left"/>
      <w:pPr>
        <w:ind w:hanging="360" w:left="6872"/>
        <w:tabs>
          <w:tab w:val="num" w:pos="6872" w:leader="none"/>
        </w:tabs>
      </w:pPr>
      <w:rPr>
        <w:rFonts w:ascii="Wingdings" w:hAnsi="Wingdings" w:hint="default"/>
      </w:rPr>
    </w:lvl>
    <w:lvl w:ilvl="6" w:tplc="041D0001">
      <w:start w:val="1"/>
      <w:numFmt w:val="bullet"/>
      <w:suff w:val="tab"/>
      <w:lvlText w:val=""/>
      <w:lvlJc w:val="left"/>
      <w:pPr>
        <w:ind w:hanging="360" w:left="7592"/>
        <w:tabs>
          <w:tab w:val="num" w:pos="7592" w:leader="none"/>
        </w:tabs>
      </w:pPr>
      <w:rPr>
        <w:rFonts w:ascii="Symbol" w:hAnsi="Symbol" w:hint="default"/>
      </w:rPr>
    </w:lvl>
    <w:lvl w:ilvl="7" w:tplc="041D0003">
      <w:start w:val="1"/>
      <w:numFmt w:val="bullet"/>
      <w:suff w:val="tab"/>
      <w:lvlText w:val="o"/>
      <w:lvlJc w:val="left"/>
      <w:pPr>
        <w:ind w:hanging="360" w:left="8312"/>
        <w:tabs>
          <w:tab w:val="num" w:pos="8312" w:leader="none"/>
        </w:tabs>
      </w:pPr>
      <w:rPr>
        <w:rFonts w:ascii="Courier New" w:hAnsi="Courier New" w:cs="Courier New" w:hint="default"/>
      </w:rPr>
    </w:lvl>
    <w:lvl w:ilvl="8" w:tplc="041D0005">
      <w:start w:val="1"/>
      <w:numFmt w:val="bullet"/>
      <w:suff w:val="tab"/>
      <w:lvlText w:val=""/>
      <w:lvlJc w:val="left"/>
      <w:pPr>
        <w:ind w:hanging="360" w:left="9032"/>
        <w:tabs>
          <w:tab w:val="num" w:pos="9032" w:leader="none"/>
        </w:tabs>
      </w:pPr>
      <w:rPr>
        <w:rFonts w:ascii="Wingdings" w:hAnsi="Wingdings" w:hint="default"/>
      </w:rPr>
    </w:lvl>
  </w:abstractNum>
  <w:abstractNum w:abstractNumId="7">
    <w:nsid w:val="46945036"/>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8">
    <w:nsid w:val="4BF710AE"/>
    <w:multiLevelType w:val="hybridMultilevel"/>
    <w:lvl w:ilvl="0" w:tplc="041D0001">
      <w:start w:val="1"/>
      <w:numFmt w:val="bullet"/>
      <w:suff w:val="tab"/>
      <w:lvlText w:val=""/>
      <w:lvlJc w:val="left"/>
      <w:pPr>
        <w:ind w:hanging="360" w:left="3272"/>
        <w:tabs>
          <w:tab w:val="num" w:pos="3272" w:leader="none"/>
        </w:tabs>
      </w:pPr>
      <w:rPr>
        <w:rFonts w:ascii="Symbol" w:hAnsi="Symbol" w:hint="default"/>
      </w:rPr>
    </w:lvl>
    <w:lvl w:ilvl="1" w:tplc="041D0003">
      <w:start w:val="1"/>
      <w:numFmt w:val="bullet"/>
      <w:suff w:val="tab"/>
      <w:lvlText w:val="o"/>
      <w:lvlJc w:val="left"/>
      <w:pPr>
        <w:ind w:hanging="360" w:left="3992"/>
        <w:tabs>
          <w:tab w:val="num" w:pos="3992" w:leader="none"/>
        </w:tabs>
      </w:pPr>
      <w:rPr>
        <w:rFonts w:ascii="Courier New" w:hAnsi="Courier New" w:cs="Courier New" w:hint="default"/>
      </w:rPr>
    </w:lvl>
    <w:lvl w:ilvl="2" w:tplc="041D0005">
      <w:start w:val="1"/>
      <w:numFmt w:val="bullet"/>
      <w:suff w:val="tab"/>
      <w:lvlText w:val=""/>
      <w:lvlJc w:val="left"/>
      <w:pPr>
        <w:ind w:hanging="360" w:left="4712"/>
        <w:tabs>
          <w:tab w:val="num" w:pos="4712" w:leader="none"/>
        </w:tabs>
      </w:pPr>
      <w:rPr>
        <w:rFonts w:ascii="Wingdings" w:hAnsi="Wingdings" w:hint="default"/>
      </w:rPr>
    </w:lvl>
    <w:lvl w:ilvl="3" w:tplc="041D0001">
      <w:start w:val="1"/>
      <w:numFmt w:val="bullet"/>
      <w:suff w:val="tab"/>
      <w:lvlText w:val=""/>
      <w:lvlJc w:val="left"/>
      <w:pPr>
        <w:ind w:hanging="360" w:left="5432"/>
        <w:tabs>
          <w:tab w:val="num" w:pos="5432" w:leader="none"/>
        </w:tabs>
      </w:pPr>
      <w:rPr>
        <w:rFonts w:ascii="Symbol" w:hAnsi="Symbol" w:hint="default"/>
      </w:rPr>
    </w:lvl>
    <w:lvl w:ilvl="4" w:tplc="041D0003">
      <w:start w:val="1"/>
      <w:numFmt w:val="bullet"/>
      <w:suff w:val="tab"/>
      <w:lvlText w:val="o"/>
      <w:lvlJc w:val="left"/>
      <w:pPr>
        <w:ind w:hanging="360" w:left="6152"/>
        <w:tabs>
          <w:tab w:val="num" w:pos="6152" w:leader="none"/>
        </w:tabs>
      </w:pPr>
      <w:rPr>
        <w:rFonts w:ascii="Courier New" w:hAnsi="Courier New" w:cs="Courier New" w:hint="default"/>
      </w:rPr>
    </w:lvl>
    <w:lvl w:ilvl="5" w:tplc="041D0005">
      <w:start w:val="1"/>
      <w:numFmt w:val="bullet"/>
      <w:suff w:val="tab"/>
      <w:lvlText w:val=""/>
      <w:lvlJc w:val="left"/>
      <w:pPr>
        <w:ind w:hanging="360" w:left="6872"/>
        <w:tabs>
          <w:tab w:val="num" w:pos="6872" w:leader="none"/>
        </w:tabs>
      </w:pPr>
      <w:rPr>
        <w:rFonts w:ascii="Wingdings" w:hAnsi="Wingdings" w:hint="default"/>
      </w:rPr>
    </w:lvl>
    <w:lvl w:ilvl="6" w:tplc="041D0001">
      <w:start w:val="1"/>
      <w:numFmt w:val="bullet"/>
      <w:suff w:val="tab"/>
      <w:lvlText w:val=""/>
      <w:lvlJc w:val="left"/>
      <w:pPr>
        <w:ind w:hanging="360" w:left="7592"/>
        <w:tabs>
          <w:tab w:val="num" w:pos="7592" w:leader="none"/>
        </w:tabs>
      </w:pPr>
      <w:rPr>
        <w:rFonts w:ascii="Symbol" w:hAnsi="Symbol" w:hint="default"/>
      </w:rPr>
    </w:lvl>
    <w:lvl w:ilvl="7" w:tplc="041D0003">
      <w:start w:val="1"/>
      <w:numFmt w:val="bullet"/>
      <w:suff w:val="tab"/>
      <w:lvlText w:val="o"/>
      <w:lvlJc w:val="left"/>
      <w:pPr>
        <w:ind w:hanging="360" w:left="8312"/>
        <w:tabs>
          <w:tab w:val="num" w:pos="8312" w:leader="none"/>
        </w:tabs>
      </w:pPr>
      <w:rPr>
        <w:rFonts w:ascii="Courier New" w:hAnsi="Courier New" w:cs="Courier New" w:hint="default"/>
      </w:rPr>
    </w:lvl>
    <w:lvl w:ilvl="8" w:tplc="041D0005">
      <w:start w:val="1"/>
      <w:numFmt w:val="bullet"/>
      <w:suff w:val="tab"/>
      <w:lvlText w:val=""/>
      <w:lvlJc w:val="left"/>
      <w:pPr>
        <w:ind w:hanging="360" w:left="9032"/>
        <w:tabs>
          <w:tab w:val="num" w:pos="9032" w:leader="none"/>
        </w:tabs>
      </w:pPr>
      <w:rPr>
        <w:rFonts w:ascii="Wingdings" w:hAnsi="Wingdings" w:hint="default"/>
      </w:rPr>
    </w:lvl>
  </w:abstractNum>
  <w:abstractNum w:abstractNumId="9">
    <w:nsid w:val="4C4F2724"/>
    <w:multiLevelType w:val="hybridMultilevel"/>
    <w:lvl w:ilvl="0" w:tplc="041D0001">
      <w:start w:val="1"/>
      <w:numFmt w:val="bullet"/>
      <w:suff w:val="tab"/>
      <w:lvlText w:val=""/>
      <w:lvlJc w:val="left"/>
      <w:pPr>
        <w:ind w:hanging="360" w:left="3272"/>
        <w:tabs>
          <w:tab w:val="num" w:pos="3272" w:leader="none"/>
        </w:tabs>
      </w:pPr>
      <w:rPr>
        <w:rFonts w:ascii="Symbol" w:hAnsi="Symbol" w:hint="default"/>
      </w:rPr>
    </w:lvl>
    <w:lvl w:ilvl="1" w:tplc="041D0003">
      <w:start w:val="1"/>
      <w:numFmt w:val="bullet"/>
      <w:suff w:val="tab"/>
      <w:lvlText w:val="o"/>
      <w:lvlJc w:val="left"/>
      <w:pPr>
        <w:ind w:hanging="360" w:left="3992"/>
        <w:tabs>
          <w:tab w:val="num" w:pos="3992" w:leader="none"/>
        </w:tabs>
      </w:pPr>
      <w:rPr>
        <w:rFonts w:ascii="Courier New" w:hAnsi="Courier New" w:cs="Courier New" w:hint="default"/>
      </w:rPr>
    </w:lvl>
    <w:lvl w:ilvl="2" w:tplc="041D0005">
      <w:start w:val="1"/>
      <w:numFmt w:val="bullet"/>
      <w:suff w:val="tab"/>
      <w:lvlText w:val=""/>
      <w:lvlJc w:val="left"/>
      <w:pPr>
        <w:ind w:hanging="360" w:left="4712"/>
        <w:tabs>
          <w:tab w:val="num" w:pos="4712" w:leader="none"/>
        </w:tabs>
      </w:pPr>
      <w:rPr>
        <w:rFonts w:ascii="Wingdings" w:hAnsi="Wingdings" w:hint="default"/>
      </w:rPr>
    </w:lvl>
    <w:lvl w:ilvl="3" w:tplc="041D0001">
      <w:start w:val="1"/>
      <w:numFmt w:val="bullet"/>
      <w:suff w:val="tab"/>
      <w:lvlText w:val=""/>
      <w:lvlJc w:val="left"/>
      <w:pPr>
        <w:ind w:hanging="360" w:left="5432"/>
        <w:tabs>
          <w:tab w:val="num" w:pos="5432" w:leader="none"/>
        </w:tabs>
      </w:pPr>
      <w:rPr>
        <w:rFonts w:ascii="Symbol" w:hAnsi="Symbol" w:hint="default"/>
      </w:rPr>
    </w:lvl>
    <w:lvl w:ilvl="4" w:tplc="041D0003">
      <w:start w:val="1"/>
      <w:numFmt w:val="bullet"/>
      <w:suff w:val="tab"/>
      <w:lvlText w:val="o"/>
      <w:lvlJc w:val="left"/>
      <w:pPr>
        <w:ind w:hanging="360" w:left="6152"/>
        <w:tabs>
          <w:tab w:val="num" w:pos="6152" w:leader="none"/>
        </w:tabs>
      </w:pPr>
      <w:rPr>
        <w:rFonts w:ascii="Courier New" w:hAnsi="Courier New" w:cs="Courier New" w:hint="default"/>
      </w:rPr>
    </w:lvl>
    <w:lvl w:ilvl="5" w:tplc="041D0005">
      <w:start w:val="1"/>
      <w:numFmt w:val="bullet"/>
      <w:suff w:val="tab"/>
      <w:lvlText w:val=""/>
      <w:lvlJc w:val="left"/>
      <w:pPr>
        <w:ind w:hanging="360" w:left="6872"/>
        <w:tabs>
          <w:tab w:val="num" w:pos="6872" w:leader="none"/>
        </w:tabs>
      </w:pPr>
      <w:rPr>
        <w:rFonts w:ascii="Wingdings" w:hAnsi="Wingdings" w:hint="default"/>
      </w:rPr>
    </w:lvl>
    <w:lvl w:ilvl="6" w:tplc="041D0001">
      <w:start w:val="1"/>
      <w:numFmt w:val="bullet"/>
      <w:suff w:val="tab"/>
      <w:lvlText w:val=""/>
      <w:lvlJc w:val="left"/>
      <w:pPr>
        <w:ind w:hanging="360" w:left="7592"/>
        <w:tabs>
          <w:tab w:val="num" w:pos="7592" w:leader="none"/>
        </w:tabs>
      </w:pPr>
      <w:rPr>
        <w:rFonts w:ascii="Symbol" w:hAnsi="Symbol" w:hint="default"/>
      </w:rPr>
    </w:lvl>
    <w:lvl w:ilvl="7" w:tplc="041D0003">
      <w:start w:val="1"/>
      <w:numFmt w:val="bullet"/>
      <w:suff w:val="tab"/>
      <w:lvlText w:val="o"/>
      <w:lvlJc w:val="left"/>
      <w:pPr>
        <w:ind w:hanging="360" w:left="8312"/>
        <w:tabs>
          <w:tab w:val="num" w:pos="8312" w:leader="none"/>
        </w:tabs>
      </w:pPr>
      <w:rPr>
        <w:rFonts w:ascii="Courier New" w:hAnsi="Courier New" w:cs="Courier New" w:hint="default"/>
      </w:rPr>
    </w:lvl>
    <w:lvl w:ilvl="8" w:tplc="041D0005">
      <w:start w:val="1"/>
      <w:numFmt w:val="bullet"/>
      <w:suff w:val="tab"/>
      <w:lvlText w:val=""/>
      <w:lvlJc w:val="left"/>
      <w:pPr>
        <w:ind w:hanging="360" w:left="9032"/>
        <w:tabs>
          <w:tab w:val="num" w:pos="9032" w:leader="none"/>
        </w:tabs>
      </w:pPr>
      <w:rPr>
        <w:rFonts w:ascii="Wingdings" w:hAnsi="Wingdings" w:hint="default"/>
      </w:rPr>
    </w:lvl>
  </w:abstractNum>
  <w:abstractNum w:abstractNumId="10">
    <w:nsid w:val="513B7FED"/>
    <w:multiLevelType w:val="hybridMultilevel"/>
    <w:lvl w:ilvl="0" w:tplc="96747226">
      <w:start w:val="0"/>
      <w:numFmt w:val="bullet"/>
      <w:suff w:val="tab"/>
      <w:lvlText w:val="-"/>
      <w:lvlJc w:val="left"/>
      <w:pPr>
        <w:ind w:hanging="360" w:left="720"/>
      </w:pPr>
      <w:rPr>
        <w:rFonts w:ascii="Cambria" w:hAnsi="Cambria"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1">
    <w:nsid w:val="53B3362B"/>
    <w:multiLevelType w:val="hybridMultilevel"/>
    <w:lvl w:ilvl="0" w:tplc="041D0001">
      <w:start w:val="1"/>
      <w:numFmt w:val="bullet"/>
      <w:suff w:val="tab"/>
      <w:lvlText w:val=""/>
      <w:lvlJc w:val="left"/>
      <w:pPr>
        <w:ind w:hanging="360" w:left="3272"/>
        <w:tabs>
          <w:tab w:val="num" w:pos="3272" w:leader="none"/>
        </w:tabs>
      </w:pPr>
      <w:rPr>
        <w:rFonts w:ascii="Symbol" w:hAnsi="Symbol" w:hint="default"/>
      </w:rPr>
    </w:lvl>
    <w:lvl w:ilvl="1" w:tplc="041D0003">
      <w:start w:val="1"/>
      <w:numFmt w:val="bullet"/>
      <w:suff w:val="tab"/>
      <w:lvlText w:val="o"/>
      <w:lvlJc w:val="left"/>
      <w:pPr>
        <w:ind w:hanging="360" w:left="3992"/>
        <w:tabs>
          <w:tab w:val="num" w:pos="3992" w:leader="none"/>
        </w:tabs>
      </w:pPr>
      <w:rPr>
        <w:rFonts w:ascii="Courier New" w:hAnsi="Courier New" w:cs="Courier New" w:hint="default"/>
      </w:rPr>
    </w:lvl>
    <w:lvl w:ilvl="2" w:tplc="041D0005">
      <w:start w:val="1"/>
      <w:numFmt w:val="bullet"/>
      <w:suff w:val="tab"/>
      <w:lvlText w:val=""/>
      <w:lvlJc w:val="left"/>
      <w:pPr>
        <w:ind w:hanging="360" w:left="4712"/>
        <w:tabs>
          <w:tab w:val="num" w:pos="4712" w:leader="none"/>
        </w:tabs>
      </w:pPr>
      <w:rPr>
        <w:rFonts w:ascii="Wingdings" w:hAnsi="Wingdings" w:hint="default"/>
      </w:rPr>
    </w:lvl>
    <w:lvl w:ilvl="3" w:tplc="041D0001">
      <w:start w:val="1"/>
      <w:numFmt w:val="bullet"/>
      <w:suff w:val="tab"/>
      <w:lvlText w:val=""/>
      <w:lvlJc w:val="left"/>
      <w:pPr>
        <w:ind w:hanging="360" w:left="5432"/>
        <w:tabs>
          <w:tab w:val="num" w:pos="5432" w:leader="none"/>
        </w:tabs>
      </w:pPr>
      <w:rPr>
        <w:rFonts w:ascii="Symbol" w:hAnsi="Symbol" w:hint="default"/>
      </w:rPr>
    </w:lvl>
    <w:lvl w:ilvl="4" w:tplc="041D0003">
      <w:start w:val="1"/>
      <w:numFmt w:val="bullet"/>
      <w:suff w:val="tab"/>
      <w:lvlText w:val="o"/>
      <w:lvlJc w:val="left"/>
      <w:pPr>
        <w:ind w:hanging="360" w:left="6152"/>
        <w:tabs>
          <w:tab w:val="num" w:pos="6152" w:leader="none"/>
        </w:tabs>
      </w:pPr>
      <w:rPr>
        <w:rFonts w:ascii="Courier New" w:hAnsi="Courier New" w:cs="Courier New" w:hint="default"/>
      </w:rPr>
    </w:lvl>
    <w:lvl w:ilvl="5" w:tplc="041D0005">
      <w:start w:val="1"/>
      <w:numFmt w:val="bullet"/>
      <w:suff w:val="tab"/>
      <w:lvlText w:val=""/>
      <w:lvlJc w:val="left"/>
      <w:pPr>
        <w:ind w:hanging="360" w:left="6872"/>
        <w:tabs>
          <w:tab w:val="num" w:pos="6872" w:leader="none"/>
        </w:tabs>
      </w:pPr>
      <w:rPr>
        <w:rFonts w:ascii="Wingdings" w:hAnsi="Wingdings" w:hint="default"/>
      </w:rPr>
    </w:lvl>
    <w:lvl w:ilvl="6" w:tplc="041D0001">
      <w:start w:val="1"/>
      <w:numFmt w:val="bullet"/>
      <w:suff w:val="tab"/>
      <w:lvlText w:val=""/>
      <w:lvlJc w:val="left"/>
      <w:pPr>
        <w:ind w:hanging="360" w:left="7592"/>
        <w:tabs>
          <w:tab w:val="num" w:pos="7592" w:leader="none"/>
        </w:tabs>
      </w:pPr>
      <w:rPr>
        <w:rFonts w:ascii="Symbol" w:hAnsi="Symbol" w:hint="default"/>
      </w:rPr>
    </w:lvl>
    <w:lvl w:ilvl="7" w:tplc="041D0003">
      <w:start w:val="1"/>
      <w:numFmt w:val="bullet"/>
      <w:suff w:val="tab"/>
      <w:lvlText w:val="o"/>
      <w:lvlJc w:val="left"/>
      <w:pPr>
        <w:ind w:hanging="360" w:left="8312"/>
        <w:tabs>
          <w:tab w:val="num" w:pos="8312" w:leader="none"/>
        </w:tabs>
      </w:pPr>
      <w:rPr>
        <w:rFonts w:ascii="Courier New" w:hAnsi="Courier New" w:cs="Courier New" w:hint="default"/>
      </w:rPr>
    </w:lvl>
    <w:lvl w:ilvl="8" w:tplc="041D0005">
      <w:start w:val="1"/>
      <w:numFmt w:val="bullet"/>
      <w:suff w:val="tab"/>
      <w:lvlText w:val=""/>
      <w:lvlJc w:val="left"/>
      <w:pPr>
        <w:ind w:hanging="360" w:left="9032"/>
        <w:tabs>
          <w:tab w:val="num" w:pos="9032" w:leader="none"/>
        </w:tabs>
      </w:pPr>
      <w:rPr>
        <w:rFonts w:ascii="Wingdings" w:hAnsi="Wingdings" w:hint="default"/>
      </w:rPr>
    </w:lvl>
  </w:abstractNum>
  <w:abstractNum w:abstractNumId="12">
    <w:nsid w:val="5E384D80"/>
    <w:multiLevelType w:val="hybridMultilevel"/>
    <w:lvl w:ilvl="0" w:tplc="DFBA6DBE">
      <w:start w:val="40"/>
      <w:numFmt w:val="bullet"/>
      <w:suff w:val="tab"/>
      <w:lvlText w:val="-"/>
      <w:lvlJc w:val="left"/>
      <w:pPr>
        <w:ind w:hanging="360" w:left="720"/>
      </w:pPr>
      <w:rPr>
        <w:rFonts w:ascii="Cambria" w:hAnsi="Cambria" w:cstheme="minorBidi" w:eastAsiaTheme="minorHAnsi"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3">
    <w:nsid w:val="659554F1"/>
    <w:multiLevelType w:val="hybridMultilevel"/>
    <w:lvl w:ilvl="0" w:tplc="041D000F">
      <w:start w:val="1"/>
      <w:numFmt w:val="decimal"/>
      <w:suff w:val="tab"/>
      <w:lvlText w:val="%1."/>
      <w:lvlJc w:val="left"/>
      <w:pPr>
        <w:ind w:hanging="360" w:left="720"/>
      </w:pPr>
      <w:rPr>
        <w:rFonts w:hint="default"/>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num w:numId="1">
    <w:abstractNumId w:val="3"/>
  </w:num>
  <w:num w:numId="2">
    <w:abstractNumId w:val="11"/>
  </w:num>
  <w:num w:numId="3">
    <w:abstractNumId w:val="8"/>
  </w:num>
  <w:num w:numId="4">
    <w:abstractNumId w:val="9"/>
  </w:num>
  <w:num w:numId="5">
    <w:abstractNumId w:val="1"/>
  </w:num>
  <w:num w:numId="6">
    <w:abstractNumId w:val="6"/>
  </w:num>
  <w:num w:numId="7">
    <w:abstractNumId w:val="0"/>
  </w:num>
  <w:num w:numId="8">
    <w:abstractNumId w:val="5"/>
  </w:num>
  <w:num w:numId="9">
    <w:abstractNumId w:val="2"/>
  </w:num>
  <w:num w:numId="10">
    <w:abstractNumId w:val="13"/>
  </w:num>
  <w:num w:numId="11">
    <w:abstractNumId w:val="12"/>
  </w:num>
  <w:num w:numId="12">
    <w:abstractNumId w:val="7"/>
  </w:num>
  <w:num w:numId="13">
    <w:abstractNumId w:val="4"/>
  </w:num>
  <w:num w:numId="14">
    <w:abstractNumId w:val="10"/>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Franklin Gothic Demi" w:hAnsi="Franklin Gothic Demi" w:cstheme="minorBidi" w:eastAsia="Times New Roman"/>
        <w:sz w:val="24"/>
        <w:szCs w:val="22"/>
        <w:spacing w:val="15"/>
        <w:lang w:val="sv-SE" w:bidi="ar-SA" w:eastAsia="sv-SE"/>
      </w:rPr>
    </w:rPrDefault>
    <w:pPrDefault>
      <w:pPr>
        <w:keepNext w:val="0"/>
        <w:keepLines w:val="0"/>
        <w:pageBreakBefore w:val="0"/>
        <w:widowControl w:val="1"/>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rPr>
      <w:rFonts w:ascii="Cambria" w:hAnsi="Cambria" w:cs="Times New Roman"/>
      <w:szCs w:val="20"/>
      <w:spacing w:val="0"/>
    </w:rPr>
  </w:style>
  <w:style w:type="paragraph" w:styleId="P1">
    <w:name w:val="Heading 1"/>
    <w:basedOn w:val="P0"/>
    <w:next w:val="P0"/>
    <w:link w:val="C7"/>
    <w:qFormat/>
    <w:pPr>
      <w:keepNext w:val="1"/>
      <w:keepLines w:val="1"/>
      <w:spacing w:before="240" w:after="120" w:beforeAutospacing="0" w:afterAutospacing="0"/>
      <w:outlineLvl w:val="0"/>
    </w:pPr>
    <w:rPr>
      <w:rFonts w:ascii="Franklin Gothic Demi" w:hAnsi="Franklin Gothic Demi" w:cstheme="majorBidi" w:eastAsiaTheme="majorEastAsia"/>
      <w:sz w:val="28"/>
      <w:szCs w:val="32"/>
    </w:rPr>
  </w:style>
  <w:style w:type="paragraph" w:styleId="P2">
    <w:name w:val="Footer"/>
    <w:basedOn w:val="P0"/>
    <w:link w:val="C9"/>
    <w:pPr>
      <w:tabs>
        <w:tab w:val="center" w:pos="4819" w:leader="none"/>
        <w:tab w:val="right" w:pos="9071" w:leader="none"/>
      </w:tabs>
    </w:pPr>
    <w:rPr/>
  </w:style>
  <w:style w:type="paragraph" w:styleId="P3">
    <w:name w:val="Header"/>
    <w:basedOn w:val="P0"/>
    <w:link w:val="C12"/>
    <w:pPr>
      <w:tabs>
        <w:tab w:val="center" w:pos="4819" w:leader="none"/>
        <w:tab w:val="right" w:pos="9071" w:leader="none"/>
      </w:tabs>
    </w:pPr>
    <w:rPr/>
  </w:style>
  <w:style w:type="paragraph" w:styleId="P4">
    <w:name w:val="Löptext i brev"/>
    <w:basedOn w:val="P0"/>
    <w:pPr>
      <w:ind w:left="2552"/>
    </w:pPr>
    <w:rPr>
      <w:noProof w:val="1"/>
    </w:rPr>
  </w:style>
  <w:style w:type="paragraph" w:styleId="P5">
    <w:name w:val="Balloon Text"/>
    <w:basedOn w:val="P0"/>
    <w:link w:val="C5"/>
    <w:pPr/>
    <w:rPr>
      <w:rFonts w:ascii="Segoe UI" w:hAnsi="Segoe UI" w:cs="Segoe UI"/>
      <w:sz w:val="18"/>
      <w:szCs w:val="18"/>
    </w:rPr>
  </w:style>
  <w:style w:type="paragraph" w:styleId="P6">
    <w:name w:val="Title"/>
    <w:basedOn w:val="P0"/>
    <w:next w:val="P0"/>
    <w:link w:val="C6"/>
    <w:qFormat/>
    <w:pPr>
      <w:spacing w:after="120" w:beforeAutospacing="0" w:afterAutospacing="0"/>
      <w:contextualSpacing w:val="1"/>
    </w:pPr>
    <w:rPr>
      <w:rFonts w:ascii="Franklin Gothic Demi" w:hAnsi="Franklin Gothic Demi" w:cstheme="majorBidi" w:eastAsiaTheme="majorEastAsia"/>
      <w:sz w:val="56"/>
      <w:szCs w:val="56"/>
      <w:spacing w:val="-10"/>
      <w:kern w:val="28"/>
    </w:rPr>
  </w:style>
  <w:style w:type="paragraph" w:styleId="P7">
    <w:name w:val="Subtitle"/>
    <w:aliases w:val="Rubrik 2 (underrubrik)"/>
    <w:basedOn w:val="P0"/>
    <w:next w:val="P0"/>
    <w:link w:val="C8"/>
    <w:qFormat/>
    <w:pPr>
      <w:spacing w:after="120" w:beforeAutospacing="0" w:afterAutospacing="0"/>
    </w:pPr>
    <w:rPr>
      <w:rFonts w:ascii="Franklin Gothic Demi" w:hAnsi="Franklin Gothic Demi" w:cstheme="minorBidi" w:eastAsiaTheme="minorEastAsia"/>
      <w:szCs w:val="22"/>
      <w:spacing w:val="15"/>
    </w:rPr>
  </w:style>
  <w:style w:type="paragraph" w:styleId="P8">
    <w:name w:val="TOC 1"/>
    <w:basedOn w:val="P0"/>
    <w:next w:val="P0"/>
    <w:pPr>
      <w:tabs>
        <w:tab w:val="left" w:pos="660" w:leader="none"/>
        <w:tab w:val="right" w:pos="9060" w:leader="dot"/>
      </w:tabs>
      <w:spacing w:after="120" w:beforeAutospacing="0" w:afterAutospacing="0"/>
    </w:pPr>
    <w:rPr>
      <w:rFonts w:ascii="Franklin Gothic Demi" w:hAnsi="Franklin Gothic Demi" w:eastAsia="Times"/>
      <w:sz w:val="28"/>
      <w:szCs w:val="28"/>
    </w:rPr>
  </w:style>
  <w:style w:type="paragraph" w:styleId="P9">
    <w:name w:val="Tabellinnehåll"/>
    <w:basedOn w:val="P0"/>
    <w:qFormat/>
    <w:pPr>
      <w:spacing w:after="120" w:beforeAutospacing="0" w:afterAutospacing="0"/>
    </w:pPr>
    <w:rPr>
      <w:sz w:val="20"/>
    </w:rPr>
  </w:style>
  <w:style w:type="paragraph" w:styleId="P10">
    <w:name w:val="Dokumentnamn"/>
    <w:basedOn w:val="P3"/>
    <w:pPr>
      <w:tabs>
        <w:tab w:val="clear" w:pos="4819" w:leader="none"/>
        <w:tab w:val="clear" w:pos="9071" w:leader="none"/>
      </w:tabs>
      <w:spacing w:after="120" w:beforeAutospacing="0" w:afterAutospacing="0"/>
    </w:pPr>
    <w:rPr>
      <w:rFonts w:ascii="Franklin Gothic Demi" w:hAnsi="Franklin Gothic Demi"/>
    </w:rPr>
  </w:style>
  <w:style w:type="paragraph" w:styleId="P11">
    <w:name w:val="SidfotSBB"/>
    <w:basedOn w:val="P0"/>
    <w:link w:val="C10"/>
    <w:qFormat/>
    <w:pPr>
      <w:spacing w:after="120" w:beforeAutospacing="0" w:afterAutospacing="0"/>
    </w:pPr>
    <w:rPr>
      <w:rFonts w:cstheme="minorBidi" w:eastAsiaTheme="minorHAnsi"/>
      <w:sz w:val="16"/>
      <w:szCs w:val="24"/>
      <w:lang w:eastAsia="en-US"/>
    </w:rPr>
  </w:style>
  <w:style w:type="paragraph" w:styleId="P12">
    <w:name w:val="SidfotSBBrubrik"/>
    <w:basedOn w:val="P11"/>
    <w:link w:val="C11"/>
    <w:qFormat/>
    <w:pPr/>
    <w:rPr/>
  </w:style>
  <w:style w:type="paragraph" w:styleId="P13">
    <w:name w:val="annotation text"/>
    <w:basedOn w:val="P0"/>
    <w:link w:val="C14"/>
    <w:pPr>
      <w:spacing w:after="120" w:beforeAutospacing="0" w:afterAutospacing="0"/>
    </w:pPr>
    <w:rPr>
      <w:rFonts w:cstheme="minorBidi" w:eastAsiaTheme="minorHAnsi"/>
      <w:sz w:val="20"/>
      <w:lang w:eastAsia="en-US"/>
    </w:rPr>
  </w:style>
  <w:style w:type="paragraph" w:styleId="P14">
    <w:name w:val="List Paragraph"/>
    <w:basedOn w:val="P0"/>
    <w:qFormat/>
    <w:pPr>
      <w:ind w:left="720"/>
      <w:contextualSpacing w:val="1"/>
    </w:pPr>
    <w:rPr/>
  </w:style>
  <w:style w:type="paragraph" w:styleId="P15">
    <w:name w:val="annotation subject"/>
    <w:basedOn w:val="P13"/>
    <w:next w:val="P13"/>
    <w:link w:val="C15"/>
    <w:pPr>
      <w:spacing w:after="0" w:beforeAutospacing="0" w:afterAutospacing="0"/>
    </w:pPr>
    <w:rPr>
      <w:rFonts w:cs="Times New Roman" w:eastAsia="Times New Roman"/>
      <w:b w:val="1"/>
      <w:bCs w:val="1"/>
      <w:lang w:eastAsia="sv-SE"/>
    </w:rPr>
  </w:style>
  <w:style w:type="paragraph" w:styleId="P16">
    <w:name w:val="paragraph"/>
    <w:basedOn w:val="P0"/>
    <w:pPr>
      <w:spacing w:before="100" w:after="100" w:beforeAutospacing="1" w:afterAutospacing="1"/>
    </w:pPr>
    <w:rPr>
      <w:rFonts w:ascii="Times New Roman" w:hAnsi="Times New Roman"/>
      <w:szCs w:val="24"/>
    </w:rPr>
  </w:style>
  <w:style w:type="paragraph" w:styleId="P17">
    <w:name w:val="Caption"/>
    <w:basedOn w:val="P0"/>
    <w:next w:val="P0"/>
    <w:qFormat/>
    <w:pPr>
      <w:spacing w:after="200" w:beforeAutospacing="0" w:afterAutospacing="0"/>
    </w:pPr>
    <w:rPr>
      <w:i w:val="1"/>
      <w:iCs w:val="1"/>
      <w:color w:val="44546A" w:themeColor="text2"/>
      <w:sz w:val="18"/>
      <w:szCs w:val="18"/>
    </w:rPr>
  </w:style>
  <w:style w:type="paragraph" w:styleId="P18">
    <w:name w:val="d-inline"/>
    <w:basedOn w:val="P0"/>
    <w:pPr>
      <w:spacing w:before="100" w:after="100" w:beforeAutospacing="1" w:afterAutospacing="1"/>
    </w:pPr>
    <w:rPr>
      <w:rFonts w:ascii="Times New Roman" w:hAnsi="Times New Roman"/>
      <w:szCs w:val="24"/>
    </w:rPr>
  </w:style>
  <w:style w:type="paragraph" w:styleId="P19">
    <w:name w:val="Footnote Text"/>
    <w:link w:val="C19"/>
    <w:semiHidden/>
    <w:pPr>
      <w:spacing w:lineRule="auto" w:line="240" w:after="0"/>
    </w:pPr>
    <w:rPr>
      <w:sz w:val="20"/>
      <w:szCs w:val="20"/>
    </w:rPr>
  </w:style>
  <w:style w:type="paragraph" w:styleId="P20">
    <w:name w:val="Endnote Text"/>
    <w:link w:val="C21"/>
    <w:semiHidden/>
    <w:pPr>
      <w:spacing w:lineRule="auto" w:line="240" w:after="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563C1" w:themeColor="hyperlink"/>
      <w:u w:val="single"/>
    </w:rPr>
  </w:style>
  <w:style w:type="character" w:styleId="C3">
    <w:name w:val="Page Number"/>
    <w:basedOn w:val="C0"/>
    <w:rPr/>
  </w:style>
  <w:style w:type="character" w:styleId="C4">
    <w:name w:val="Mention1"/>
    <w:basedOn w:val="C0"/>
    <w:semiHidden/>
    <w:rPr>
      <w:color w:val="2B579A"/>
      <w:shd w:val="clear" w:color="auto" w:fill="E6E6E6"/>
    </w:rPr>
  </w:style>
  <w:style w:type="character" w:styleId="C5">
    <w:name w:val="Ballongtext Char"/>
    <w:basedOn w:val="C0"/>
    <w:link w:val="P5"/>
    <w:rPr>
      <w:rFonts w:ascii="Segoe UI" w:hAnsi="Segoe UI" w:cs="Segoe UI"/>
      <w:sz w:val="18"/>
      <w:szCs w:val="18"/>
    </w:rPr>
  </w:style>
  <w:style w:type="character" w:styleId="C6">
    <w:name w:val="Rubrik Char"/>
    <w:basedOn w:val="C0"/>
    <w:link w:val="P6"/>
    <w:rPr>
      <w:rFonts w:ascii="Franklin Gothic Demi" w:hAnsi="Franklin Gothic Demi" w:cstheme="majorBidi" w:eastAsiaTheme="majorEastAsia"/>
      <w:sz w:val="56"/>
      <w:szCs w:val="56"/>
      <w:spacing w:val="-10"/>
      <w:kern w:val="28"/>
    </w:rPr>
  </w:style>
  <w:style w:type="character" w:styleId="C7">
    <w:name w:val="Rubrik 1 Char"/>
    <w:basedOn w:val="C0"/>
    <w:link w:val="P1"/>
    <w:rPr>
      <w:rFonts w:ascii="Franklin Gothic Demi" w:hAnsi="Franklin Gothic Demi" w:cstheme="majorBidi" w:eastAsiaTheme="majorEastAsia"/>
      <w:sz w:val="28"/>
      <w:szCs w:val="32"/>
    </w:rPr>
  </w:style>
  <w:style w:type="character" w:styleId="C8">
    <w:name w:val="Underrubrik Char"/>
    <w:aliases w:val="Rubrik 2 (underrubrik) Char"/>
    <w:basedOn w:val="C0"/>
    <w:link w:val="P7"/>
    <w:rPr>
      <w:rFonts w:eastAsiaTheme="minorEastAsia"/>
    </w:rPr>
  </w:style>
  <w:style w:type="character" w:styleId="C9">
    <w:name w:val="Sidfot Char"/>
    <w:basedOn w:val="C0"/>
    <w:link w:val="P2"/>
    <w:rPr>
      <w:rFonts w:ascii="Cambria" w:hAnsi="Cambria" w:cs="Times New Roman"/>
      <w:szCs w:val="20"/>
      <w:spacing w:val="0"/>
    </w:rPr>
  </w:style>
  <w:style w:type="character" w:styleId="C10">
    <w:name w:val="SidfotSBB Char"/>
    <w:basedOn w:val="C0"/>
    <w:link w:val="P11"/>
    <w:rPr>
      <w:rFonts w:ascii="Cambria" w:hAnsi="Cambria" w:eastAsiaTheme="minorHAnsi"/>
      <w:sz w:val="16"/>
      <w:szCs w:val="24"/>
      <w:spacing w:val="0"/>
      <w:lang w:eastAsia="en-US"/>
    </w:rPr>
  </w:style>
  <w:style w:type="character" w:styleId="C11">
    <w:name w:val="SidfotSBBrubrik Char"/>
    <w:basedOn w:val="C10"/>
    <w:link w:val="P12"/>
    <w:rPr>
      <w:rFonts w:ascii="Cambria" w:hAnsi="Cambria" w:eastAsiaTheme="minorHAnsi"/>
      <w:sz w:val="16"/>
      <w:szCs w:val="24"/>
      <w:spacing w:val="0"/>
      <w:lang w:eastAsia="en-US"/>
    </w:rPr>
  </w:style>
  <w:style w:type="character" w:styleId="C12">
    <w:name w:val="Sidhuvud Char"/>
    <w:basedOn w:val="C0"/>
    <w:link w:val="P3"/>
    <w:rPr>
      <w:rFonts w:ascii="Cambria" w:hAnsi="Cambria" w:cs="Times New Roman"/>
      <w:szCs w:val="20"/>
      <w:spacing w:val="0"/>
    </w:rPr>
  </w:style>
  <w:style w:type="character" w:styleId="C13">
    <w:name w:val="annotation reference"/>
    <w:basedOn w:val="C0"/>
    <w:rPr>
      <w:sz w:val="16"/>
      <w:szCs w:val="16"/>
    </w:rPr>
  </w:style>
  <w:style w:type="character" w:styleId="C14">
    <w:name w:val="Kommentarer Char"/>
    <w:basedOn w:val="C0"/>
    <w:link w:val="P13"/>
    <w:rPr>
      <w:rFonts w:ascii="Cambria" w:hAnsi="Cambria" w:eastAsiaTheme="minorHAnsi"/>
      <w:sz w:val="20"/>
      <w:szCs w:val="20"/>
      <w:spacing w:val="0"/>
      <w:lang w:eastAsia="en-US"/>
    </w:rPr>
  </w:style>
  <w:style w:type="character" w:styleId="C15">
    <w:name w:val="Kommentarsämne Char"/>
    <w:basedOn w:val="C14"/>
    <w:link w:val="P15"/>
    <w:rPr>
      <w:rFonts w:ascii="Cambria" w:hAnsi="Cambria" w:cs="Times New Roman" w:eastAsiaTheme="minorHAnsi"/>
      <w:b w:val="1"/>
      <w:bCs w:val="1"/>
      <w:sz w:val="20"/>
      <w:szCs w:val="20"/>
      <w:spacing w:val="0"/>
      <w:lang w:eastAsia="en-US"/>
    </w:rPr>
  </w:style>
  <w:style w:type="character" w:styleId="C16">
    <w:name w:val="normaltextrun"/>
    <w:basedOn w:val="C0"/>
    <w:rPr/>
  </w:style>
  <w:style w:type="character" w:styleId="C17">
    <w:name w:val="eop"/>
    <w:basedOn w:val="C0"/>
    <w:rPr/>
  </w:style>
  <w:style w:type="character" w:styleId="C18">
    <w:name w:val="Footnote Reference"/>
    <w:semiHidden/>
    <w:rPr>
      <w:vertAlign w:val="superscript"/>
    </w:rPr>
  </w:style>
  <w:style w:type="character" w:styleId="C19">
    <w:name w:val="Footnote Text Char"/>
    <w:link w:val="P19"/>
    <w:semiHidden/>
    <w:rPr>
      <w:sz w:val="20"/>
      <w:szCs w:val="20"/>
    </w:rPr>
  </w:style>
  <w:style w:type="character" w:styleId="C20">
    <w:name w:val="Endnote Reference"/>
    <w:semiHidden/>
    <w:rPr>
      <w:vertAlign w:val="superscript"/>
    </w:rPr>
  </w:style>
  <w:style w:type="character" w:styleId="C21">
    <w:name w:val="Endnote Text Char"/>
    <w:link w:val="P20"/>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pPr>
      <w:spacing w:after="120" w:beforeAutospacing="0" w:afterAutospacing="0"/>
    </w:pPr>
    <w:rPr>
      <w:rFonts w:ascii="Cambria" w:hAnsi="Cambria" w:eastAsiaTheme="minorHAnsi"/>
      <w:szCs w:val="24"/>
      <w:spacing w:val="0"/>
      <w:lang w:eastAsia="en-US"/>
    </w:r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3" Type="http://schemas.openxmlformats.org/officeDocument/2006/relationships/image" Target="/media/image3.png" /><Relationship Id="Relimage4" Type="http://schemas.openxmlformats.org/officeDocument/2006/relationships/image" Target="/media/image4.png" /><Relationship Id="Relimage5" Type="http://schemas.openxmlformats.org/officeDocument/2006/relationships/image" Target="/media/image5.png" /><Relationship Id="Relimage6" Type="http://schemas.openxmlformats.org/officeDocument/2006/relationships/image" Target="/media/image6.png" /><Relationship Id="Relimage7" Type="http://schemas.openxmlformats.org/officeDocument/2006/relationships/image" Target="/media/image7.png" /><Relationship Id="Relimage8" Type="http://schemas.openxmlformats.org/officeDocument/2006/relationships/image" Target="/media/image8.png" /><Relationship Id="Relimage9" Type="http://schemas.openxmlformats.org/officeDocument/2006/relationships/image" Target="/media/image9.png" /><Relationship Id="Relimage10" Type="http://schemas.openxmlformats.org/officeDocument/2006/relationships/image" Target="/media/image10.png" /><Relationship Id="Relimage11" Type="http://schemas.openxmlformats.org/officeDocument/2006/relationships/image" Target="/media/image11.png" /><Relationship Id="Relimage12" Type="http://schemas.openxmlformats.org/officeDocument/2006/relationships/image" Target="/media/image12.png" /><Relationship Id="Relimage13" Type="http://schemas.openxmlformats.org/officeDocument/2006/relationships/image" Target="/media/image13.png" /><Relationship Id="Relimage14" Type="http://schemas.openxmlformats.org/officeDocument/2006/relationships/image" Target="/media/image14.png" /><Relationship Id="Relimage15" Type="http://schemas.openxmlformats.org/officeDocument/2006/relationships/image" Target="/media/image15.png" /><Relationship Id="Relimage16" Type="http://schemas.openxmlformats.org/officeDocument/2006/relationships/image" Target="/media/image16.png" /><Relationship Id="Relimage17" Type="http://schemas.openxmlformats.org/officeDocument/2006/relationships/image" Target="/media/image17.png" /><Relationship Id="Relimage18" Type="http://schemas.openxmlformats.org/officeDocument/2006/relationships/image" Target="/media/image18.png" /><Relationship Id="Relimage19" Type="http://schemas.openxmlformats.org/officeDocument/2006/relationships/image" Target="/media/image19.png" /><Relationship Id="Relimage20" Type="http://schemas.openxmlformats.org/officeDocument/2006/relationships/image" Target="/media/image20.png" /><Relationship Id="Relimage21" Type="http://schemas.openxmlformats.org/officeDocument/2006/relationships/image" Target="/media/image21.jpg" /><Relationship Id="Relimage22" Type="http://schemas.openxmlformats.org/officeDocument/2006/relationships/image" Target="/media/image22.jpg" /><Relationship Id="Relimage23" Type="http://schemas.openxmlformats.org/officeDocument/2006/relationships/image" Target="/media/image23.png" /><Relationship Id="Relimage24" Type="http://schemas.openxmlformats.org/officeDocument/2006/relationships/image" Target="/media/image24.png" /><Relationship Id="Relimage25" Type="http://schemas.openxmlformats.org/officeDocument/2006/relationships/image" Target="/media/image25.png" /><Relationship Id="Relimage26" Type="http://schemas.openxmlformats.org/officeDocument/2006/relationships/image" Target="/media/image26.png" /><Relationship Id="Relimage27" Type="http://schemas.openxmlformats.org/officeDocument/2006/relationships/image" Target="/media/image27.png" /><Relationship Id="Relimage28" Type="http://schemas.openxmlformats.org/officeDocument/2006/relationships/image" Target="/media/image28.png" /><Relationship Id="Relimage29" Type="http://schemas.openxmlformats.org/officeDocument/2006/relationships/image" Target="/media/image29.png" /><Relationship Id="Relimage30" Type="http://schemas.openxmlformats.org/officeDocument/2006/relationships/image" Target="/media/image30.png" /><Relationship Id="Relimage31" Type="http://schemas.openxmlformats.org/officeDocument/2006/relationships/image" Target="/media/image31.png" /><Relationship Id="Relimage32" Type="http://schemas.openxmlformats.org/officeDocument/2006/relationships/image" Target="/media/image32.png" /><Relationship Id="Relimage33" Type="http://schemas.openxmlformats.org/officeDocument/2006/relationships/image" Target="/media/image33.png" /><Relationship Id="Relimage34" Type="http://schemas.openxmlformats.org/officeDocument/2006/relationships/image" Target="/media/image34.png" /><Relationship Id="Relimage35" Type="http://schemas.openxmlformats.org/officeDocument/2006/relationships/image" Target="/media/image35.png" /><Relationship Id="Relimage36" Type="http://schemas.openxmlformats.org/officeDocument/2006/relationships/image" Target="/media/image36.png" /><Relationship Id="Relimage37" Type="http://schemas.openxmlformats.org/officeDocument/2006/relationships/image" Target="/media/image37.png" /><Relationship Id="Relimage38" Type="http://schemas.openxmlformats.org/officeDocument/2006/relationships/image" Target="/media/image38.png" /><Relationship Id="Relimage39" Type="http://schemas.openxmlformats.org/officeDocument/2006/relationships/image" Target="/media/image39.png" /><Relationship Id="R2" Type="http://schemas.openxmlformats.org/officeDocument/2006/relationships/hyperlink" Target="https://bransch.trafikverket.se/contentassets/18aa3b0f11d64ae785432167714a24bc/sjosa-skavsta/samrad-jan-2022/jp_sjosa-skavsta_pmrisk_bilaga2_20211115.pdf" TargetMode="External" /><Relationship Id="R3" Type="http://schemas.openxmlformats.org/officeDocument/2006/relationships/hyperlink" Target="https://www.riksdagen.se/sv/dokument-lagar/dokument/svensk-forfattningssamling/miljobedomningsforordning-2017966_sfs-2017-966" TargetMode="External" /><Relationship Id="RelHdr1" Type="http://schemas.openxmlformats.org/officeDocument/2006/relationships/header" Target="header1.xml" /><Relationship Id="RelHdr2" Type="http://schemas.openxmlformats.org/officeDocument/2006/relationships/header" Target="header2.xml" /><Relationship Id="RelHdr3" Type="http://schemas.openxmlformats.org/officeDocument/2006/relationships/header" Target="header3.xml" /><Relationship Id="RelFtr1" Type="http://schemas.openxmlformats.org/officeDocument/2006/relationships/footer" Target="footer1.xml" /><Relationship Id="RelFtr2" Type="http://schemas.openxmlformats.org/officeDocument/2006/relationships/footer" Target="footer2.xml" /><Relationship Id="RelFtr3" Type="http://schemas.openxmlformats.org/officeDocument/2006/relationships/footer" Target="footer3.xml" /><Relationship Id="RelFtr4" Type="http://schemas.openxmlformats.org/officeDocument/2006/relationships/footer" Target="footer4.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er2.xml.rels>&#65279;<?xml version="1.0" encoding="utf-8"?><Relationships xmlns="http://schemas.openxmlformats.org/package/2006/relationships" />
</file>

<file path=word/_rels/footer3.xml.rels>&#65279;<?xml version="1.0" encoding="utf-8"?><Relationships xmlns="http://schemas.openxmlformats.org/package/2006/relationships" />
</file>

<file path=word/_rels/footer4.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2" Type="http://schemas.openxmlformats.org/officeDocument/2006/relationships/image" Target="/media/image2.png" /></Relationships>
</file>

<file path=word/_rels/header2.xml.rels>&#65279;<?xml version="1.0" encoding="utf-8"?><Relationships xmlns="http://schemas.openxmlformats.org/package/2006/relationships" />
</file>

<file path=word/_rels/header3.xml.rels>&#65279;<?xml version="1.0" encoding="utf-8"?><Relationships xmlns="http://schemas.openxmlformats.org/package/2006/relationships" />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lanbeskrivning xmlns:lmg="http://namespace.lantmateriet.se/distribution/geometri/v2" xmlns:gml="http://www.opengis.net/gml/3.2" xmlns="http://namespace.lantmateriet.se/distribution/geodatakatalog/planbeskrivning/v2">
  <versionGiltigFran>2026-06-11T11:46:40.9701402+02:00</versionGiltigFran>
  <detaljplansreferens>5dc3dfdb-2ec9-4fe1-99e3-34c4dc7a4811</detaljplansreferens>
  <Objektmetadata>
    <programvara>GEOSECMA</programvara>
    <programvaruversion>20.6</programvaruversion>
  </Objektmetadata>
  <Omfattning>
    <identitet>sy_syfte01</identitet>
    <Lage>
      <planomrade>true</planomrade>
    </Lage>
    <Indelning>
      <tema>Detaljplanens syfte</tema>
      <grupp>Syfte</grupp>
    </Indelning>
  </Omfattning>
  <Omfattning>
    <identitet>be_heladetaljplan01</identitet>
    <Lage>
      <planomrade>true</planomrade>
    </Lage>
    <Indelning>
      <tema>Beskrivning av detaljplanen</tema>
      <grupp>Hela detaljplan</grupp>
    </Indelning>
  </Omfattning>
  <Omfattning>
    <identitet>be_genomförandetid01</identitet>
    <Lage>
      <planomrade>true</planomrade>
    </Lage>
    <Indelning>
      <tema>Beskrivning av detaljplanen</tema>
      <grupp>Genomförandetid</grupp>
    </Indelning>
  </Omfattning>
  <Omfattning>
    <identitet>be_allmänplats01</identitet>
    <Lage>
      <planomrade>true</planomrade>
    </Lage>
    <Indelning>
      <tema>Beskrivning av detaljplanen</tema>
      <grupp>Allmän plats</grupp>
    </Indelning>
  </Omfattning>
  <Omfattning>
    <identitet>mo_motivtillreglering01</identitet>
    <Lage>
      <lmg:Yta>
        <lmg:absolutLagesosakerhetPlan>0</lmg:absolutLagesosakerhetPlan>
        <lmg:absolutLagesosakerhetHojd>0</lmg:absolutLagesosakerhetHojd>
        <lmg:hojdsystem>RH 2000</lmg:hojdsystem>
        <gml:Polygon gml:id="ID_5fd6583c-ad4f-4320-9201-24b248c823e5" srsName="EPSG:3009" srsDimension="2">
          <gml:exterior>
            <gml:LinearRing gml:id="ID_5e4d1e1c-202f-4bfa-90fd-938f5992d83f">
              <gml:posList>6609706.73 160951.689 6609702.02 160952.509 6609700.992 160946.597 6609706.395 160945.657 6609706.654 160945.612 6609706.903 160945.569 6609707.001 160946.135 6609707.729 160950.316 6609707.931 160951.48 6609707.462 160951.561 6609706.73 160951.689</gml:posList>
            </gml:LinearRing>
          </gml:exterior>
        </gml:Polygon>
      </lmg:Yta>
      <planbestammelsereferens>19de3d3b-3684-44dc-bd01-e015225ba026</planbestammelsereferens>
    </Lage>
    <Indelning>
      <tema>Motiv till detaljplanens regleringar</tema>
      <grupp>Motiv till reglering</grupp>
    </Indelning>
  </Omfattning>
  <Omfattning>
    <identitet>mo_motivtillreglering02</identitet>
    <Lage>
      <lmg:Yta>
        <lmg:absolutLagesosakerhetPlan>0</lmg:absolutLagesosakerhetPlan>
        <lmg:absolutLagesosakerhetHojd>0</lmg:absolutLagesosakerhetHojd>
        <lmg:hojdsystem>RH 2000</lmg:hojdsystem>
        <gml:Polygon gml:id="ID_090c5b21-c853-43d3-b5fb-f2f7beea671b" srsName="EPSG:3009" srsDimension="2">
          <gml:exterior>
            <gml:LinearRing gml:id="ID_dc4bc8c4-22ce-42db-95b7-d88f531597e7">
              <gml:posList>6609716.598 160951.775 6609705.79 160953.655 6609702.29 160954.264 6609701.424 160953.69 6609701.357 160953.645 6609698.428 160951.704 6609691.257 160946.948 6609690.601 160946.513 6609689.256 160945.621 6609687.11 160944.199 6609682.402 160919.045 6609678.262 160896.923 6609666.328 160833.161 6609666.461 160826.175 6609666.871 160804.623 6609667.413 160776.12 6609675.64 160774.69 6609677.448 160774.376 6609677.535 160774.361 6609686.174 160772.859 6609689.818 160772.225 6609693.448 160771.594 6609705.702 160769.464 6609774.609 160757.485 6609775.014 160757.414 6609775.528 160757.325 6609775.785 160757.28 6609775.814 160757.275 6609776.243 160757.201 6609777.23 160757.029 6609778.41 160756.824 6609778.937 160756.732 6609779.676 160756.604 6609780.762 160756.415 6609781.392 160756.305 6609782.366 160756.136 6609783.21 160755.989 6609784.813 160755.711 6609785.807 160755.538 6609786.492 160755.419 6609787.672 160755.214 6609788.045 160755.149 6609788.197 160755.123 6609800.887 160752.917 6609801.92 160752.737 6609806.989 160751.856 6609818.207 160749.905 6609819.631 160749.658 6609820.96 160749.427 6609822.662 160793.496 6609824.362 160837.519 6609826.753 160899.411 6609827.449 160917.421 6609827.632 160922.163 6609827.635 160922.245 6609827.647 160922.562 6609827.658 160922.824 6609827.692 160923.718 6609827.701 160923.954 6609827.703 160924.008 6609827.795 160926.388 6609826.912 160927.516 6609826.42 160928.145 6609825.367 160929.49 6609823.73 160931.582 6609822.323 160933.38 6609820.833 160933.64 6609820.299 160933.732 6609820.073 160933.772 6609819.548 160933.863 6609819.269 160933.912 6609818.636 160934.022 6609818.616 160934.025 6609817.211 160934.27 6609813.495 160934.916 6609809.318 160935.643 6609795.195 160938.1 6609720.308 160951.129 6609716.598 160951.775</gml:posList>
            </gml:LinearRing>
          </gml:exterior>
          <gml:interior>
            <gml:LinearRing gml:id="ID_eeff1f17-7885-4bb7-a019-6ec5e56cac6c">
              <gml:posList>6609706.395 160945.657 6609700.992 160946.597 6609702.02 160952.509 6609706.73 160951.689 6609707.462 160951.561 6609707.931 160951.48 6609707.729 160950.316 6609707.001 160946.135 6609706.903 160945.569 6609706.654 160945.612 6609706.395 160945.657</gml:posList>
            </gml:LinearRing>
          </gml:interior>
        </gml:Polygon>
      </lmg:Yta>
      <planbestammelsereferens>601c6016-e323-4a32-971a-ea0a6795fe30</planbestammelsereferens>
    </Lage>
    <Indelning>
      <tema>Motiv till detaljplanens regleringar</tema>
      <grupp>Motiv till reglering</grupp>
    </Indelning>
  </Omfattning>
  <Omfattning>
    <identitet>mo_motivtillreglering03</identitet>
    <Lage>
      <lmg:Yta>
        <lmg:absolutLagesosakerhetPlan>0</lmg:absolutLagesosakerhetPlan>
        <lmg:absolutLagesosakerhetHojd>0</lmg:absolutLagesosakerhetHojd>
        <lmg:hojdsystem>RH 2000</lmg:hojdsystem>
        <gml:Polygon gml:id="ID_bdadc540-ffd9-4560-be55-7c805b464479" srsName="EPSG:3009" srsDimension="2">
          <gml:exterior>
            <gml:LinearRing gml:id="ID_87e1d1dd-a801-4410-b3e6-970a35a73ba5">
              <gml:posList>6609716.598 160951.775 6609705.79 160953.655 6609702.29 160954.264 6609701.424 160953.69 6609701.357 160953.645 6609698.428 160951.704 6609691.257 160946.948 6609690.601 160946.513 6609689.256 160945.621 6609687.11 160944.199 6609682.402 160919.045 6609678.262 160896.923 6609666.328 160833.161 6609666.461 160826.175 6609666.871 160804.623 6609667.413 160776.12 6609675.64 160774.69 6609677.448 160774.376 6609677.535 160774.361 6609686.174 160772.859 6609689.818 160772.225 6609693.448 160771.594 6609705.702 160769.464 6609774.609 160757.485 6609775.014 160757.414 6609775.528 160757.325 6609775.785 160757.28 6609775.814 160757.275 6609776.243 160757.201 6609777.23 160757.029 6609778.41 160756.824 6609778.937 160756.732 6609779.676 160756.604 6609780.762 160756.415 6609781.392 160756.305 6609782.366 160756.136 6609783.21 160755.989 6609784.813 160755.711 6609785.807 160755.538 6609786.492 160755.419 6609787.672 160755.214 6609788.045 160755.149 6609788.197 160755.123 6609800.887 160752.917 6609801.92 160752.737 6609806.989 160751.856 6609818.207 160749.905 6609819.631 160749.658 6609820.96 160749.427 6609822.662 160793.496 6609824.362 160837.519 6609826.753 160899.411 6609827.449 160917.421 6609827.632 160922.163 6609827.635 160922.245 6609827.647 160922.562 6609827.658 160922.824 6609827.692 160923.718 6609827.701 160923.954 6609827.703 160924.008 6609827.795 160926.388 6609826.912 160927.516 6609826.42 160928.145 6609825.367 160929.49 6609823.73 160931.582 6609822.323 160933.38 6609820.833 160933.64 6609820.299 160933.732 6609820.073 160933.772 6609819.548 160933.863 6609819.269 160933.912 6609818.636 160934.022 6609818.616 160934.025 6609817.211 160934.27 6609813.495 160934.916 6609809.318 160935.643 6609795.195 160938.1 6609720.308 160951.129 6609716.598 160951.775</gml:posList>
            </gml:LinearRing>
          </gml:exterior>
          <gml:interior>
            <gml:LinearRing gml:id="ID_5b5394d1-f504-40c9-8225-fa2a0185a3a6">
              <gml:posList>6609706.395 160945.657 6609700.992 160946.597 6609702.02 160952.509 6609706.73 160951.689 6609707.462 160951.561 6609707.931 160951.48 6609707.729 160950.316 6609707.001 160946.135 6609706.903 160945.569 6609706.654 160945.612 6609706.395 160945.657</gml:posList>
            </gml:LinearRing>
          </gml:interior>
        </gml:Polygon>
      </lmg:Yta>
      <planbestammelsereferens>8e6bebc2-c2fc-4c09-a48a-913ad18262ce</planbestammelsereferens>
    </Lage>
    <Indelning>
      <tema>Motiv till detaljplanens regleringar</tema>
      <grupp>Motiv till reglering</grupp>
    </Indelning>
  </Omfattning>
  <Omfattning>
    <identitet>mo_motivtillreglering04</identitet>
    <Lage>
      <lmg:Yta>
        <lmg:absolutLagesosakerhetPlan>0</lmg:absolutLagesosakerhetPlan>
        <lmg:absolutLagesosakerhetHojd>0</lmg:absolutLagesosakerhetHojd>
        <lmg:hojdsystem>RH 2000</lmg:hojdsystem>
        <gml:Polygon gml:id="ID_e088232a-12e3-4e8d-b28d-24675da63586" srsName="EPSG:3009" srsDimension="2">
          <gml:exterior>
            <gml:LinearRing gml:id="ID_736d58d8-1480-494c-8bb5-0484cc8a40c8">
              <gml:posList>6609840.892 160948.462 6609754.793 160963.439 6609728.711 160967.976 6609727.014 160968.271 6609723.411 160968.898 6609721.443 160969.24 6609719.047 160969.657 6609707.193 160971.719 6609703.537 160973.353 6609702.703 160973.807 6609699.305 160975.659 6609696.289 160977.646 6609694.571 160979.043 6609693.2 160980.649 6609692.473 160982.059 6609692.094 160982.793 6609691.48 160984.931 6609690.964 160987.285 6609690.539 160989.684 6609690.453 160990.831 6609690.304 160992.666 6609684.178 160993.782 6609682.83 160994.027 6609675.931 160995.284 6609675.243 160993.884 6609675.221 160993.85 6609674.351 160992.488 6609673.692 160991.457 6609671.72 160988.826 6609669.703 160986.537 6609667.63 160985.351 6609665.673 160984.231 6609661.23 160982.916 6609658.961 160982.459 6609658.421 160982.35 6609656.382 160982.062 6609656.296 160981.596 6609656.114 160980.604 6609653.731 160967.593 6609655.541 160966.698 6609657.478 160965.67 6609662.636 160962.615 6609666.59 160958.464 6609668.335 160953.38 6609668.65 160946.977 6609667.838 160943.788 6609667.227 160940.409 6609665.694 160932.823 6609665.418 160931.456 6609665.05 160929.536 6609664.665 160927.526 6609664.102 160925.3 6609663.252 160920.968 6609662.462 160917.424 6609662.33 160916.827 6609661.914 160914.962 6609661.239 160911.932 6609657.605 160895.619 6609657.222 160893.859 6609656.691 160891.421 6609655.784 160887.252 6609655.562 160886.197 6609653.982 160878.681 6609653.154 160874.531 6609652.02 160868.845 6609650.51 160860.67 6609649.125 160852.645 6609647.842 160844.493 6609646.716 160836.36 6609645.775 160828.826 6609645.136 160822.838 6609644.364 160814.881 6609643.817 160808.02 6609643.401 160800.811 6609643.109 160794.295 6609642.846 160787.414 6609642.724 160780.882 6609642.717 160780.414 6609646.051 160779.834 6609651.081 160778.96 6609653.817 160778.484 6609657.677 160777.813 6609663.958 160776.721 6609665.833 160776.395 6609667.174 160776.162 6609667.413 160776.12 6609666.871 160804.623 6609666.461 160826.175 6609666.328 160833.161 6609678.262 160896.923 6609682.402 160919.045 6609687.11 160944.199 6609689.256 160945.621 6609690.601 160946.513 6609691.257 160946.948 6609698.428 160951.704 6609701.357 160953.645 6609701.424 160953.69 6609702.29 160954.264 6609705.79 160953.655 6609716.598 160951.775 6609720.308 160951.129 6609795.195 160938.1 6609809.318 160935.643 6609813.495 160934.916 6609817.211 160934.27 6609818.616 160934.025 6609818.636 160934.022 6609819.269 160933.912 6609819.548 160933.863 6609820.073 160933.772 6609820.299 160933.732 6609820.833 160933.64 6609822.323 160933.38 6609823.73 160931.582 6609825.367 160929.49 6609826.42 160928.145 6609826.912 160927.516 6609827.795 160926.388 6609827.703 160924.008 6609827.701 160923.954 6609827.692 160923.718 6609827.658 160922.824 6609827.647 160922.562 6609827.635 160922.245 6609827.632 160922.163 6609827.449 160917.421 6609826.753 160899.411 6609824.362 160837.519 6609822.662 160793.496 6609820.96 160749.427 6609821.196 160749.386 6609822.162 160749.218 6609833.129 160747.311 6609833.399 160754.322 6609833.811 160764.985 6609834.72 160788.563 6609834.905 160793.362 6609835.05 160797.111 6609835.428 160806.907 6609835.705 160814.097 6609836.435 160833.012 6609836.535 160835.608 6609836.761 160841.452 6609837.089 160849.954 6609837.105 160850.374 6609838.192 160878.529 6609838.212 160879.052 6609838.505 160886.633 6609838.703 160891.764 6609839.221 160905.179 6609840.146 160929.142 6609840.191 160930.313 6609840.367 160934.871 6609840.813 160946.434 6609840.892 160948.462</gml:posList>
            </gml:LinearRing>
          </gml:exterior>
        </gml:Polygon>
      </lmg:Yta>
      <planbestammelsereferens>f754497f-1dee-41fa-9361-3f81b1c751b5</planbestammelsereferens>
    </Lage>
    <Indelning>
      <tema>Motiv till detaljplanens regleringar</tema>
      <grupp>Motiv till reglering</grupp>
    </Indelning>
  </Omfattning>
  <Omfattning>
    <identitet>mo_motivtillreglering05</identitet>
    <Lage>
      <lmg:Linje>
        <lmg:absolutLagesosakerhetPlan>0.1</lmg:absolutLagesosakerhetPlan>
        <lmg:absolutLagesosakerhetHojd>0</lmg:absolutLagesosakerhetHojd>
        <lmg:hojdsystem>RH 2000</lmg:hojdsystem>
        <gml:LineString gml:id="ID_af5882ba-88a9-4add-ba56-9424bace79ec" srsName="EPSG:3009" srsDimension="2">
          <gml:posList>6609716.598 160951.775 6609705.79 160953.655 6609702.29 160954.264 6609701.424 160953.69 6609701.357 160953.645 6609698.428 160951.704 6609691.257 160946.948 6609690.601 160946.513 6609689.256 160945.621 6609687.11 160944.199 6609682.402 160919.045 6609678.262 160896.923</gml:posList>
        </gml:LineString>
      </lmg:Linje>
      <planbestammelsereferens>ad10bf0d-21bd-4012-8b02-795130f89289</planbestammelsereferens>
    </Lage>
    <Lage>
      <lmg:Linje>
        <lmg:absolutLagesosakerhetPlan>0.1</lmg:absolutLagesosakerhetPlan>
        <lmg:absolutLagesosakerhetHojd>0</lmg:absolutLagesosakerhetHojd>
        <lmg:hojdsystem>RH 2000</lmg:hojdsystem>
        <gml:LineString gml:id="ID_9126077c-3734-4220-9a0f-67ebd601e766" srsName="EPSG:3009" srsDimension="2">
          <gml:posList>6609813.495 160934.916 6609817.211 160934.27 6609818.616 160934.025 6609818.636 160934.022 6609819.269 160933.912 6609819.548 160933.863 6609820.073 160933.772 6609820.299 160933.732 6609820.833 160933.64 6609822.323 160933.38 6609823.73 160931.582 6609825.367 160929.49 6609826.42 160928.145 6609826.912 160927.516 6609827.795 160926.388 6609827.703 160924.008 6609827.701 160923.954 6609827.692 160923.718 6609827.658 160922.824 6609827.647 160922.562 6609827.635 160922.245 6609827.632 160922.163 6609827.449 160917.421</gml:posList>
        </gml:LineString>
      </lmg:Linje>
      <planbestammelsereferens>c4673b34-95de-412b-ab1a-c79dcd97bbdb</planbestammelsereferens>
    </Lage>
    <Indelning>
      <tema>Motiv till detaljplanens regleringar</tema>
      <grupp>Motiv till reglering</grupp>
    </Indelning>
  </Omfattning>
  <Omfattning>
    <identitet>mo_motivtillreglering06</identitet>
    <Lage>
      <lmg:Yta>
        <lmg:absolutLagesosakerhetPlan>0.1</lmg:absolutLagesosakerhetPlan>
        <lmg:absolutLagesosakerhetHojd>0</lmg:absolutLagesosakerhetHojd>
        <lmg:hojdsystem>RH 2000</lmg:hojdsystem>
        <gml:Polygon gml:id="ID_22048ffa-2c05-423c-823e-c40bc2f9b8e4" srsName="EPSG:3009" srsDimension="2">
          <gml:exterior>
            <gml:LinearRing gml:id="ID_a020a9b6-1ee4-4383-aa58-346221783ba2">
              <gml:posList>6609823.73 160931.582 6609822.323 160933.38 6609820.833 160933.64 6609820.299 160933.732 6609820.073 160933.772 6609819.548 160933.863 6609819.269 160933.912 6609818.636 160934.022 6609818.616 160934.025 6609817.211 160934.27 6609813.495 160934.916 6609809.318 160935.643 6609795.195 160938.1 6609720.308 160951.129 6609716.598 160951.775 6609705.79 160953.655 6609702.29 160954.264 6609701.424 160953.69 6609701.357 160953.645 6609698.428 160951.704 6609691.257 160946.948 6609690.601 160946.513 6609689.256 160945.621 6609687.11 160944.199 6609682.402 160919.045 6609678.262 160896.923 6609666.328 160833.161 6609666.461 160826.175 6609666.871 160804.623 6609667.413 160776.12 6609675.64 160774.69 6609677.448 160774.376 6609677.535 160774.361 6609686.174 160772.859 6609689.818 160772.225 6609693.448 160771.594 6609705.702 160769.464 6609774.609 160757.485 6609775.014 160757.414 6609775.528 160757.325 6609775.785 160757.28 6609775.814 160757.275 6609776.243 160757.201 6609777.23 160757.029 6609778.41 160756.824 6609778.937 160756.732 6609779.676 160756.604 6609780.762 160756.415 6609781.392 160756.305 6609782.366 160756.136 6609783.21 160755.989 6609784.813 160755.711 6609785.807 160755.538 6609786.492 160755.419 6609787.672 160755.214 6609788.045 160755.149 6609788.197 160755.123 6609800.887 160752.917 6609801.92 160752.737 6609806.989 160751.856 6609818.207 160749.905 6609819.631 160749.658 6609820.96 160749.427 6609822.662 160793.496 6609824.362 160837.519 6609826.753 160899.411 6609827.449 160917.421 6609827.632 160922.163 6609827.635 160922.245 6609827.647 160922.562 6609827.658 160922.824 6609827.692 160923.718 6609827.701 160923.954 6609827.703 160924.008 6609827.795 160926.388 6609826.912 160927.516 6609826.42 160928.145 6609825.367 160929.49 6609823.73 160931.582</gml:posList>
            </gml:LinearRing>
          </gml:exterior>
          <gml:interior>
            <gml:LinearRing gml:id="ID_2c4f5b0f-6c8f-43aa-bfe0-ff3f2166b037">
              <gml:posList>6609677.213 160786.75 6609676.346 160832.327 6609696.161 160938.202 6609704.548 160943.763 6609788.067 160929.232 6609793.212 160928.337 6609823.402 160923.084 6609822.517 160900.157 6609816.898 160754.701 6609788.997 160759.551 6609775.377 160761.919 6609693.439 160776.163 6609677.361 160778.958 6609677.213 160786.75</gml:posList>
            </gml:LinearRing>
          </gml:interior>
          <gml:interior>
            <gml:LinearRing gml:id="ID_5ed3850c-368d-42ba-9794-dab590e4a42e">
              <gml:posList>6609706.395 160945.657 6609700.992 160946.597 6609702.02 160952.509 6609706.73 160951.689 6609707.462 160951.561 6609707.931 160951.48 6609707.729 160950.316 6609707.001 160946.135 6609706.903 160945.569 6609706.654 160945.612 6609706.395 160945.657</gml:posList>
            </gml:LinearRing>
          </gml:interior>
        </gml:Polygon>
      </lmg:Yta>
      <planbestammelsereferens>62cb5883-d082-43cd-a527-0d32f417bef3</planbestammelsereferens>
    </Lage>
    <Indelning>
      <tema>Motiv till detaljplanens regleringar</tema>
      <grupp>Motiv till reglering</grupp>
    </Indelning>
  </Omfattning>
</Planbeskrivning>
</file>

<file path=customXml/itemProps1.xml><?xml version="1.0" encoding="utf-8"?>
<ds:datastoreItem xmlns:ds="http://schemas.openxmlformats.org/officeDocument/2006/customXml" ds:itemID="{bdfc4baf-9fad-4352-95a1-2577a313e3bc}">
  <ds:schemaRefs>
    <ds:schemaRef ds:uri="http://schemas.microsoft.com/vsto/samples"/>
  </ds:schemaRefs>
</ds:datastoreItem>
</file>

<file path=customXml/itemProps2.xml><?xml version="1.0" encoding="utf-8"?>
<ds:datastoreItem xmlns:ds="http://schemas.openxmlformats.org/officeDocument/2006/customXml" ds:itemID="df497fd4-e8aa-4b62-b294-ba9baf8b099e">
  <ds:schemaRefs>
    <ds:schemaRef ds:uri="http://schemas.microsoft.com/vsto/samples"/>
  </ds:schemaRefs>
</ds:datastoreItem>
</file>

<file path=docProps/app.xml><?xml version="1.0" encoding="utf-8"?>
<Properties xmlns="http://schemas.openxmlformats.org/officeDocument/2006/extended-properties">
  <Application>GEOSECMA for ArcGIS</Application>
  <Company>Lindesbergs kommun</Company>
  <Template>styrdokument</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Annette Eklund</dc:creator>
  <dcterms:created xsi:type="dcterms:W3CDTF">2026-05-21T11:14:00Z</dcterms:created>
  <cp:lastModifiedBy>Jens Vestby</cp:lastModifiedBy>
  <cp:lastPrinted>2018-04-19T14:01:00Z</cp:lastPrinted>
  <dcterms:modified xsi:type="dcterms:W3CDTF">2026-06-11T09:53:07Z</dcterms:modified>
  <cp:revision>15</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MSIP_Label_58433a10-1353-4291-87c9-a8b949450fea_Enabled">
    <vt:lpwstr>True</vt:lpwstr>
  </property>
  <property fmtid="{D5CDD505-2E9C-101B-9397-08002B2CF9AE}" pid="3" name="MSIP_Label_58433a10-1353-4291-87c9-a8b949450fea_SiteId">
    <vt:lpwstr>96165465-8447-46e8-ad23-bab35ece4528</vt:lpwstr>
  </property>
  <property fmtid="{D5CDD505-2E9C-101B-9397-08002B2CF9AE}" pid="4" name="MSIP_Label_58433a10-1353-4291-87c9-a8b949450fea_Ref">
    <vt:lpwstr>https://api.informationprotection.azure.com/api/96165465-8447-46e8-ad23-bab35ece4528</vt:lpwstr>
  </property>
  <property fmtid="{D5CDD505-2E9C-101B-9397-08002B2CF9AE}" pid="5" name="MSIP_Label_58433a10-1353-4291-87c9-a8b949450fea_Owner">
    <vt:lpwstr>mattias.henriksson@lindesberg.se</vt:lpwstr>
  </property>
  <property fmtid="{D5CDD505-2E9C-101B-9397-08002B2CF9AE}" pid="6" name="MSIP_Label_58433a10-1353-4291-87c9-a8b949450fea_SetDate">
    <vt:lpwstr>2018-04-19T14:20:14.7768647+02:00</vt:lpwstr>
  </property>
  <property fmtid="{D5CDD505-2E9C-101B-9397-08002B2CF9AE}" pid="7" name="MSIP_Label_58433a10-1353-4291-87c9-a8b949450fea_Name">
    <vt:lpwstr>Intern</vt:lpwstr>
  </property>
  <property fmtid="{D5CDD505-2E9C-101B-9397-08002B2CF9AE}" pid="8" name="MSIP_Label_58433a10-1353-4291-87c9-a8b949450fea_Application">
    <vt:lpwstr>Microsoft Azure Information Protection</vt:lpwstr>
  </property>
  <property fmtid="{D5CDD505-2E9C-101B-9397-08002B2CF9AE}" pid="9" name="MSIP_Label_58433a10-1353-4291-87c9-a8b949450fea_Extended_MSFT_Method">
    <vt:lpwstr>Automatic</vt:lpwstr>
  </property>
  <property fmtid="{D5CDD505-2E9C-101B-9397-08002B2CF9AE}" pid="10" name="Sensitivity">
    <vt:lpwstr>Intern</vt:lpwstr>
  </property>
</Properties>
</file>